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D68F5C" w14:textId="77777777" w:rsidR="00677016" w:rsidRDefault="00677016" w:rsidP="00677016">
      <w:pPr>
        <w:jc w:val="center"/>
        <w:rPr>
          <w:b/>
          <w:bCs/>
          <w:sz w:val="32"/>
          <w:szCs w:val="32"/>
        </w:rPr>
      </w:pPr>
      <w:bookmarkStart w:id="0" w:name="_GoBack"/>
      <w:bookmarkEnd w:id="0"/>
      <w:r>
        <w:rPr>
          <w:b/>
          <w:bCs/>
          <w:sz w:val="32"/>
          <w:szCs w:val="32"/>
        </w:rPr>
        <w:t>Министерство сельского хозяйства Российской Федерации</w:t>
      </w:r>
    </w:p>
    <w:tbl>
      <w:tblPr>
        <w:tblW w:w="9640" w:type="dxa"/>
        <w:tblInd w:w="142" w:type="dxa"/>
        <w:tblLayout w:type="fixed"/>
        <w:tblLook w:val="01E0" w:firstRow="1" w:lastRow="1" w:firstColumn="1" w:lastColumn="1" w:noHBand="0" w:noVBand="0"/>
      </w:tblPr>
      <w:tblGrid>
        <w:gridCol w:w="4820"/>
        <w:gridCol w:w="4820"/>
      </w:tblGrid>
      <w:tr w:rsidR="00C40D97" w:rsidRPr="00451272" w14:paraId="490E5E84" w14:textId="77777777" w:rsidTr="00B67CE9">
        <w:trPr>
          <w:trHeight w:val="634"/>
        </w:trPr>
        <w:tc>
          <w:tcPr>
            <w:tcW w:w="4820" w:type="dxa"/>
          </w:tcPr>
          <w:p w14:paraId="04122B53" w14:textId="77777777" w:rsidR="00C40D97" w:rsidRPr="00451272" w:rsidRDefault="00C40D97" w:rsidP="00B67CE9">
            <w:pPr>
              <w:tabs>
                <w:tab w:val="left" w:pos="1243"/>
              </w:tabs>
              <w:ind w:left="676"/>
              <w:jc w:val="left"/>
              <w:rPr>
                <w:b/>
                <w:bCs/>
                <w:caps/>
              </w:rPr>
            </w:pPr>
          </w:p>
          <w:p w14:paraId="4814C1CE" w14:textId="77777777" w:rsidR="00C40D97" w:rsidRPr="00451272" w:rsidRDefault="00C40D97" w:rsidP="00B67CE9">
            <w:pPr>
              <w:jc w:val="left"/>
              <w:rPr>
                <w:b/>
                <w:bCs/>
                <w:caps/>
              </w:rPr>
            </w:pPr>
            <w:r w:rsidRPr="00451272">
              <w:rPr>
                <w:b/>
                <w:bCs/>
                <w:caps/>
              </w:rPr>
              <w:t>утверждено</w:t>
            </w:r>
          </w:p>
        </w:tc>
        <w:tc>
          <w:tcPr>
            <w:tcW w:w="4820" w:type="dxa"/>
          </w:tcPr>
          <w:p w14:paraId="5F5BCD95" w14:textId="77777777" w:rsidR="00C40D97" w:rsidRPr="00451272" w:rsidRDefault="00C40D97" w:rsidP="00B67CE9">
            <w:pPr>
              <w:jc w:val="left"/>
              <w:rPr>
                <w:b/>
                <w:bCs/>
                <w:caps/>
              </w:rPr>
            </w:pPr>
          </w:p>
          <w:p w14:paraId="5FEAAD7C" w14:textId="77777777" w:rsidR="00C40D97" w:rsidRPr="00451272" w:rsidRDefault="00C40D97" w:rsidP="00B67CE9">
            <w:pPr>
              <w:jc w:val="left"/>
              <w:rPr>
                <w:b/>
                <w:bCs/>
                <w:caps/>
              </w:rPr>
            </w:pPr>
            <w:r w:rsidRPr="00451272">
              <w:rPr>
                <w:b/>
                <w:bCs/>
                <w:caps/>
              </w:rPr>
              <w:t>УТВЕРЖДено</w:t>
            </w:r>
          </w:p>
        </w:tc>
      </w:tr>
      <w:tr w:rsidR="00C40D97" w:rsidRPr="00451272" w14:paraId="19491ECF" w14:textId="77777777" w:rsidTr="00B67CE9">
        <w:trPr>
          <w:trHeight w:val="1667"/>
        </w:trPr>
        <w:tc>
          <w:tcPr>
            <w:tcW w:w="4820" w:type="dxa"/>
          </w:tcPr>
          <w:p w14:paraId="474CBA15" w14:textId="77777777" w:rsidR="00C40D97" w:rsidRPr="00451272" w:rsidRDefault="00C40D97" w:rsidP="00B67CE9">
            <w:pPr>
              <w:keepNext/>
              <w:jc w:val="left"/>
            </w:pPr>
          </w:p>
          <w:p w14:paraId="658B8015" w14:textId="77777777" w:rsidR="00C40D97" w:rsidRPr="00451272" w:rsidRDefault="00C40D97" w:rsidP="00B67CE9">
            <w:pPr>
              <w:keepNext/>
              <w:jc w:val="left"/>
            </w:pPr>
            <w:r w:rsidRPr="00451272">
              <w:t>Генеральный директор</w:t>
            </w:r>
          </w:p>
          <w:p w14:paraId="33BD9845" w14:textId="77777777" w:rsidR="00C40D97" w:rsidRPr="00451272" w:rsidRDefault="00C40D97" w:rsidP="00B67CE9">
            <w:pPr>
              <w:keepNext/>
              <w:jc w:val="left"/>
            </w:pPr>
            <w:r w:rsidRPr="00451272">
              <w:t>ООО «</w:t>
            </w:r>
            <w:r>
              <w:t>Технопром</w:t>
            </w:r>
            <w:r w:rsidRPr="00451272">
              <w:t>»</w:t>
            </w:r>
          </w:p>
          <w:p w14:paraId="0B876576" w14:textId="77777777" w:rsidR="00C40D97" w:rsidRPr="00451272" w:rsidRDefault="00C40D97" w:rsidP="00B67CE9">
            <w:pPr>
              <w:tabs>
                <w:tab w:val="left" w:pos="1061"/>
                <w:tab w:val="left" w:pos="1100"/>
              </w:tabs>
              <w:ind w:left="109" w:right="-108"/>
              <w:jc w:val="left"/>
            </w:pPr>
          </w:p>
        </w:tc>
        <w:tc>
          <w:tcPr>
            <w:tcW w:w="4820" w:type="dxa"/>
          </w:tcPr>
          <w:p w14:paraId="644C23E6" w14:textId="77777777" w:rsidR="00C40D97" w:rsidRPr="00451272" w:rsidRDefault="00C40D97" w:rsidP="00B67CE9">
            <w:pPr>
              <w:ind w:right="-108"/>
              <w:jc w:val="left"/>
            </w:pPr>
          </w:p>
          <w:p w14:paraId="580A2C0F" w14:textId="77777777" w:rsidR="00C40D97" w:rsidRPr="00451272" w:rsidRDefault="00C40D97" w:rsidP="00B67CE9">
            <w:pPr>
              <w:keepNext/>
              <w:jc w:val="left"/>
              <w:rPr>
                <w:highlight w:val="yellow"/>
              </w:rPr>
            </w:pPr>
            <w:r w:rsidRPr="00451272">
              <w:t>Заместитель директора Департамента цифрового развития и управления государственными информационными ресурсами АПК</w:t>
            </w:r>
          </w:p>
        </w:tc>
      </w:tr>
      <w:tr w:rsidR="00C40D97" w:rsidRPr="00451272" w14:paraId="36478BB6" w14:textId="77777777" w:rsidTr="00B67CE9">
        <w:trPr>
          <w:trHeight w:val="417"/>
        </w:trPr>
        <w:tc>
          <w:tcPr>
            <w:tcW w:w="4820" w:type="dxa"/>
            <w:hideMark/>
          </w:tcPr>
          <w:p w14:paraId="252F9922" w14:textId="53567CB4" w:rsidR="00C40D97" w:rsidRPr="00451272" w:rsidRDefault="00C40D97" w:rsidP="00B67CE9">
            <w:pPr>
              <w:tabs>
                <w:tab w:val="left" w:pos="1100"/>
              </w:tabs>
              <w:spacing w:before="120" w:after="120"/>
              <w:ind w:right="-108"/>
              <w:jc w:val="left"/>
            </w:pPr>
            <w:r w:rsidRPr="00451272">
              <w:t>___________________/</w:t>
            </w:r>
            <w:r>
              <w:t>Е</w:t>
            </w:r>
            <w:r w:rsidRPr="00451272">
              <w:t>.</w:t>
            </w:r>
            <w:r>
              <w:t>Н</w:t>
            </w:r>
            <w:r w:rsidRPr="00451272">
              <w:t xml:space="preserve">. </w:t>
            </w:r>
            <w:r>
              <w:t>Свиридов</w:t>
            </w:r>
            <w:r w:rsidRPr="00451272">
              <w:t xml:space="preserve"> /</w:t>
            </w:r>
          </w:p>
          <w:p w14:paraId="2E126E17" w14:textId="77777777" w:rsidR="00C40D97" w:rsidRPr="00451272" w:rsidRDefault="00C40D97" w:rsidP="00B67CE9">
            <w:pPr>
              <w:tabs>
                <w:tab w:val="left" w:pos="817"/>
                <w:tab w:val="left" w:pos="1100"/>
              </w:tabs>
              <w:spacing w:before="120" w:after="120"/>
              <w:ind w:right="-108"/>
              <w:jc w:val="left"/>
            </w:pPr>
            <w:r w:rsidRPr="00451272">
              <w:t>«____»_________________2022 г.</w:t>
            </w:r>
          </w:p>
          <w:p w14:paraId="14163FCD" w14:textId="77777777" w:rsidR="00C40D97" w:rsidRPr="00451272" w:rsidRDefault="00C40D97" w:rsidP="00B67CE9">
            <w:pPr>
              <w:tabs>
                <w:tab w:val="left" w:pos="1100"/>
                <w:tab w:val="left" w:pos="3719"/>
              </w:tabs>
              <w:spacing w:before="120" w:after="120"/>
              <w:ind w:right="743"/>
              <w:jc w:val="left"/>
            </w:pPr>
            <w:r w:rsidRPr="00451272">
              <w:t>М.П.</w:t>
            </w:r>
          </w:p>
        </w:tc>
        <w:tc>
          <w:tcPr>
            <w:tcW w:w="4820" w:type="dxa"/>
            <w:hideMark/>
          </w:tcPr>
          <w:p w14:paraId="349A4DFA" w14:textId="77777777" w:rsidR="00C40D97" w:rsidRPr="00451272" w:rsidRDefault="00C40D97" w:rsidP="00B67CE9">
            <w:pPr>
              <w:tabs>
                <w:tab w:val="left" w:pos="1100"/>
              </w:tabs>
              <w:spacing w:before="120" w:after="120"/>
              <w:ind w:right="-108"/>
              <w:jc w:val="left"/>
            </w:pPr>
            <w:r w:rsidRPr="00451272">
              <w:t>___________________/С.А. Антошкин/</w:t>
            </w:r>
          </w:p>
          <w:p w14:paraId="1EAE33A2" w14:textId="77777777" w:rsidR="00C40D97" w:rsidRPr="00451272" w:rsidRDefault="00C40D97" w:rsidP="00B67CE9">
            <w:pPr>
              <w:tabs>
                <w:tab w:val="left" w:pos="1100"/>
              </w:tabs>
              <w:spacing w:before="120" w:after="120"/>
              <w:ind w:right="-108"/>
              <w:jc w:val="left"/>
            </w:pPr>
            <w:r w:rsidRPr="00451272">
              <w:t>«____»__________________2022 г.</w:t>
            </w:r>
          </w:p>
          <w:p w14:paraId="1BFF9017" w14:textId="77777777" w:rsidR="00C40D97" w:rsidRPr="00451272" w:rsidRDefault="00C40D97" w:rsidP="00B67CE9">
            <w:pPr>
              <w:spacing w:before="120" w:after="120"/>
              <w:ind w:right="884"/>
              <w:jc w:val="left"/>
              <w:rPr>
                <w:highlight w:val="yellow"/>
              </w:rPr>
            </w:pPr>
            <w:r w:rsidRPr="00451272">
              <w:t>М.П.</w:t>
            </w:r>
          </w:p>
        </w:tc>
      </w:tr>
    </w:tbl>
    <w:p w14:paraId="79068774" w14:textId="77777777" w:rsidR="00677016" w:rsidRDefault="00677016" w:rsidP="006E3489">
      <w:pPr>
        <w:pStyle w:val="16"/>
        <w:keepNext/>
        <w:keepLines/>
        <w:spacing w:before="0" w:line="240" w:lineRule="auto"/>
        <w:rPr>
          <w:rFonts w:ascii="Times New Roman" w:hAnsi="Times New Roman" w:cs="Times New Roman"/>
          <w:caps w:val="0"/>
        </w:rPr>
      </w:pPr>
    </w:p>
    <w:p w14:paraId="3DEC3F66" w14:textId="61F116DA" w:rsidR="001701BA" w:rsidRPr="002A588A" w:rsidRDefault="001701BA" w:rsidP="006E3489">
      <w:pPr>
        <w:pStyle w:val="16"/>
        <w:keepNext/>
        <w:keepLines/>
        <w:spacing w:before="0" w:line="240" w:lineRule="auto"/>
        <w:rPr>
          <w:rFonts w:ascii="Times New Roman" w:hAnsi="Times New Roman" w:cs="Times New Roman"/>
        </w:rPr>
      </w:pPr>
      <w:r w:rsidRPr="002A588A">
        <w:rPr>
          <w:rFonts w:ascii="Times New Roman" w:hAnsi="Times New Roman" w:cs="Times New Roman"/>
          <w:caps w:val="0"/>
        </w:rPr>
        <w:t>Комплексная информационная система сбора и обработки бухгалтерской и специализированной отчетности сельскохозяйственных товаропроизводителей, формирования сводных отчетов, мониторинга, учета, контроля и анализа субсидий на поддержку агропромышленного комплекса</w:t>
      </w:r>
      <w:r w:rsidR="00E91546" w:rsidRPr="002A588A">
        <w:rPr>
          <w:rFonts w:ascii="Times New Roman" w:hAnsi="Times New Roman" w:cs="Times New Roman"/>
        </w:rPr>
        <w:t xml:space="preserve"> </w:t>
      </w:r>
    </w:p>
    <w:p w14:paraId="2B48EF6B" w14:textId="61A8322A" w:rsidR="006E3489" w:rsidRPr="002A588A" w:rsidRDefault="00E91546" w:rsidP="006E3489">
      <w:pPr>
        <w:pStyle w:val="16"/>
        <w:keepNext/>
        <w:keepLines/>
        <w:spacing w:before="0" w:line="240" w:lineRule="auto"/>
        <w:rPr>
          <w:rFonts w:ascii="Times New Roman" w:hAnsi="Times New Roman" w:cs="Times New Roman"/>
        </w:rPr>
      </w:pPr>
      <w:r w:rsidRPr="002A588A">
        <w:rPr>
          <w:rFonts w:ascii="Times New Roman" w:hAnsi="Times New Roman" w:cs="Times New Roman"/>
        </w:rPr>
        <w:t>(АИС «</w:t>
      </w:r>
      <w:r w:rsidR="00D6272F" w:rsidRPr="002A588A">
        <w:rPr>
          <w:rFonts w:ascii="Times New Roman" w:hAnsi="Times New Roman" w:cs="Times New Roman"/>
          <w:caps w:val="0"/>
        </w:rPr>
        <w:t>Субсидии</w:t>
      </w:r>
      <w:r w:rsidRPr="002A588A">
        <w:rPr>
          <w:rFonts w:ascii="Times New Roman" w:hAnsi="Times New Roman" w:cs="Times New Roman"/>
        </w:rPr>
        <w:t xml:space="preserve"> АПК»)</w:t>
      </w:r>
    </w:p>
    <w:p w14:paraId="28159AAA" w14:textId="77777777" w:rsidR="006E3489" w:rsidRPr="002A588A" w:rsidRDefault="006E3489" w:rsidP="006E3489">
      <w:pPr>
        <w:keepNext/>
        <w:keepLines/>
        <w:spacing w:line="360" w:lineRule="auto"/>
        <w:jc w:val="center"/>
        <w:rPr>
          <w:b/>
          <w:caps/>
        </w:rPr>
      </w:pPr>
    </w:p>
    <w:p w14:paraId="0724EA96" w14:textId="60ADC357" w:rsidR="00AC1849" w:rsidRDefault="002E3C2C" w:rsidP="006E3489">
      <w:pPr>
        <w:keepNext/>
        <w:keepLines/>
        <w:spacing w:after="240" w:line="360" w:lineRule="auto"/>
        <w:jc w:val="center"/>
        <w:rPr>
          <w:b/>
          <w:caps/>
          <w:sz w:val="32"/>
        </w:rPr>
      </w:pPr>
      <w:r w:rsidRPr="002A588A">
        <w:rPr>
          <w:b/>
          <w:caps/>
          <w:sz w:val="32"/>
        </w:rPr>
        <w:t>Руководство пользователя</w:t>
      </w:r>
    </w:p>
    <w:p w14:paraId="052BC9BC" w14:textId="2A31DA06" w:rsidR="00027F6A" w:rsidRDefault="00027F6A" w:rsidP="006E3489">
      <w:pPr>
        <w:keepNext/>
        <w:keepLines/>
        <w:spacing w:after="240" w:line="360" w:lineRule="auto"/>
        <w:jc w:val="center"/>
        <w:rPr>
          <w:b/>
          <w:caps/>
          <w:sz w:val="32"/>
        </w:rPr>
      </w:pPr>
      <w:r>
        <w:rPr>
          <w:b/>
        </w:rPr>
        <w:t>подсистемы «Электронная похозяйственная книга</w:t>
      </w:r>
      <w:r w:rsidR="00DB5A74">
        <w:rPr>
          <w:b/>
        </w:rPr>
        <w:t>»</w:t>
      </w:r>
      <w:r>
        <w:rPr>
          <w:b/>
        </w:rPr>
        <w:t xml:space="preserve"> (ЭПК)</w:t>
      </w:r>
    </w:p>
    <w:p w14:paraId="3AF4DEF5" w14:textId="057FED32" w:rsidR="00D6272F" w:rsidRDefault="00994761" w:rsidP="00D6272F">
      <w:pPr>
        <w:jc w:val="center"/>
        <w:rPr>
          <w:b/>
        </w:rPr>
      </w:pPr>
      <w:r>
        <w:rPr>
          <w:b/>
          <w:bCs/>
        </w:rPr>
        <w:t>37178425</w:t>
      </w:r>
      <w:r w:rsidR="00D6272F" w:rsidRPr="002A588A">
        <w:rPr>
          <w:b/>
        </w:rPr>
        <w:t>.АИС СУБСИДИИ АПК.0</w:t>
      </w:r>
      <w:r w:rsidR="00F90924">
        <w:rPr>
          <w:b/>
        </w:rPr>
        <w:t>11</w:t>
      </w:r>
      <w:r w:rsidR="00D6272F" w:rsidRPr="002A588A">
        <w:rPr>
          <w:b/>
        </w:rPr>
        <w:t>.И3</w:t>
      </w:r>
    </w:p>
    <w:p w14:paraId="5F1A2E26" w14:textId="77777777" w:rsidR="006E3489" w:rsidRPr="002A588A" w:rsidRDefault="006E3489" w:rsidP="006E3489">
      <w:pPr>
        <w:keepNext/>
        <w:keepLines/>
        <w:spacing w:line="360" w:lineRule="auto"/>
        <w:jc w:val="center"/>
        <w:rPr>
          <w:b/>
        </w:rPr>
      </w:pPr>
    </w:p>
    <w:p w14:paraId="0A695D25" w14:textId="77777777" w:rsidR="001701BA" w:rsidRPr="002A588A" w:rsidRDefault="001701BA" w:rsidP="006E3489">
      <w:pPr>
        <w:keepNext/>
        <w:keepLines/>
        <w:spacing w:line="360" w:lineRule="auto"/>
        <w:jc w:val="center"/>
        <w:rPr>
          <w:b/>
        </w:rPr>
      </w:pPr>
    </w:p>
    <w:p w14:paraId="07271928" w14:textId="281E471A" w:rsidR="00D6272F" w:rsidRPr="002A588A" w:rsidRDefault="00E56DC5" w:rsidP="00D6272F">
      <w:pPr>
        <w:jc w:val="center"/>
      </w:pPr>
      <w:r>
        <w:t>к</w:t>
      </w:r>
      <w:r w:rsidR="00D6272F" w:rsidRPr="002A588A">
        <w:t xml:space="preserve"> Государственному контракту № 2</w:t>
      </w:r>
      <w:r w:rsidR="00F90924">
        <w:t>69</w:t>
      </w:r>
      <w:r w:rsidR="00D6272F" w:rsidRPr="002A588A">
        <w:t>/5-ГК от 1</w:t>
      </w:r>
      <w:r w:rsidR="00F90924">
        <w:t>3</w:t>
      </w:r>
      <w:r w:rsidR="00D6272F" w:rsidRPr="002A588A">
        <w:t>.</w:t>
      </w:r>
      <w:r w:rsidR="00F90924">
        <w:t>09</w:t>
      </w:r>
      <w:r w:rsidR="00D6272F" w:rsidRPr="002A588A">
        <w:t>.20</w:t>
      </w:r>
      <w:r w:rsidR="00FE5EAB">
        <w:t>2</w:t>
      </w:r>
      <w:r w:rsidR="00F90924">
        <w:t>2</w:t>
      </w:r>
    </w:p>
    <w:p w14:paraId="56EA663D" w14:textId="77777777" w:rsidR="001701BA" w:rsidRPr="002A588A" w:rsidRDefault="001701BA" w:rsidP="00BF6732">
      <w:pPr>
        <w:keepNext/>
        <w:keepLines/>
        <w:spacing w:line="360" w:lineRule="auto"/>
        <w:rPr>
          <w:b/>
        </w:rPr>
      </w:pPr>
    </w:p>
    <w:p w14:paraId="796109D3" w14:textId="4B8A9C1B" w:rsidR="001701BA" w:rsidRDefault="001327C3" w:rsidP="006E3489">
      <w:pPr>
        <w:keepNext/>
        <w:keepLines/>
        <w:spacing w:line="360" w:lineRule="auto"/>
        <w:jc w:val="center"/>
        <w:rPr>
          <w:b/>
        </w:rPr>
      </w:pPr>
      <w:r>
        <w:rPr>
          <w:b/>
        </w:rPr>
        <w:t>Том 1</w:t>
      </w:r>
    </w:p>
    <w:p w14:paraId="1AC2E86E" w14:textId="2F9C2213" w:rsidR="006E3489" w:rsidRPr="002A588A" w:rsidRDefault="00E56DC5" w:rsidP="006E3489">
      <w:pPr>
        <w:keepNext/>
        <w:keepLines/>
        <w:spacing w:line="360" w:lineRule="auto"/>
        <w:jc w:val="center"/>
        <w:rPr>
          <w:b/>
        </w:rPr>
      </w:pPr>
      <w:r>
        <w:rPr>
          <w:b/>
        </w:rPr>
        <w:t>н</w:t>
      </w:r>
      <w:r w:rsidR="006E3489" w:rsidRPr="008E2612">
        <w:rPr>
          <w:b/>
        </w:rPr>
        <w:t xml:space="preserve">а </w:t>
      </w:r>
      <w:r w:rsidR="006E3489" w:rsidRPr="008E2612">
        <w:rPr>
          <w:b/>
        </w:rPr>
        <w:fldChar w:fldCharType="begin"/>
      </w:r>
      <w:r w:rsidR="006E3489" w:rsidRPr="008E2612">
        <w:rPr>
          <w:b/>
        </w:rPr>
        <w:instrText xml:space="preserve"> NUMPAGES   \* MERGEFORMAT </w:instrText>
      </w:r>
      <w:r w:rsidR="006E3489" w:rsidRPr="008E2612">
        <w:rPr>
          <w:b/>
        </w:rPr>
        <w:fldChar w:fldCharType="separate"/>
      </w:r>
      <w:r w:rsidR="003A7B96">
        <w:rPr>
          <w:b/>
          <w:noProof/>
        </w:rPr>
        <w:t>97</w:t>
      </w:r>
      <w:r w:rsidR="006E3489" w:rsidRPr="008E2612">
        <w:rPr>
          <w:b/>
        </w:rPr>
        <w:fldChar w:fldCharType="end"/>
      </w:r>
      <w:r w:rsidR="006E3489" w:rsidRPr="008E2612">
        <w:rPr>
          <w:b/>
        </w:rPr>
        <w:t xml:space="preserve"> листах</w:t>
      </w:r>
    </w:p>
    <w:p w14:paraId="425B7257" w14:textId="77777777" w:rsidR="006E3489" w:rsidRPr="002A588A" w:rsidRDefault="006E3489" w:rsidP="006E3489">
      <w:pPr>
        <w:keepNext/>
        <w:keepLines/>
        <w:spacing w:line="360" w:lineRule="auto"/>
        <w:jc w:val="center"/>
        <w:rPr>
          <w:b/>
        </w:rPr>
      </w:pPr>
    </w:p>
    <w:p w14:paraId="4A7C5B1C" w14:textId="1FC0195D" w:rsidR="00D44E4A" w:rsidRDefault="00D44E4A" w:rsidP="006E3489">
      <w:pPr>
        <w:keepNext/>
        <w:keepLines/>
        <w:spacing w:line="360" w:lineRule="auto"/>
        <w:jc w:val="center"/>
        <w:rPr>
          <w:b/>
        </w:rPr>
      </w:pPr>
    </w:p>
    <w:p w14:paraId="28F23633" w14:textId="6F160F07" w:rsidR="00D44E4A" w:rsidRDefault="00D44E4A" w:rsidP="006E3489">
      <w:pPr>
        <w:keepNext/>
        <w:keepLines/>
        <w:spacing w:line="360" w:lineRule="auto"/>
        <w:jc w:val="center"/>
        <w:rPr>
          <w:b/>
        </w:rPr>
      </w:pPr>
    </w:p>
    <w:p w14:paraId="462F7558" w14:textId="2B4A4BDB" w:rsidR="00D44E4A" w:rsidRDefault="00D44E4A" w:rsidP="006E3489">
      <w:pPr>
        <w:keepNext/>
        <w:keepLines/>
        <w:spacing w:line="360" w:lineRule="auto"/>
        <w:jc w:val="center"/>
        <w:rPr>
          <w:b/>
        </w:rPr>
      </w:pPr>
    </w:p>
    <w:p w14:paraId="5C4CCB01" w14:textId="77777777" w:rsidR="00F10DE1" w:rsidRPr="002A588A" w:rsidRDefault="00F10DE1" w:rsidP="006E3489">
      <w:pPr>
        <w:keepNext/>
        <w:keepLines/>
        <w:spacing w:line="360" w:lineRule="auto"/>
        <w:jc w:val="center"/>
        <w:rPr>
          <w:b/>
        </w:rPr>
      </w:pPr>
    </w:p>
    <w:p w14:paraId="6850C2FF" w14:textId="77777777" w:rsidR="006E3489" w:rsidRPr="002A588A" w:rsidRDefault="006E3489" w:rsidP="006E3489">
      <w:pPr>
        <w:keepNext/>
        <w:keepLines/>
        <w:spacing w:line="360" w:lineRule="auto"/>
        <w:jc w:val="center"/>
        <w:rPr>
          <w:b/>
        </w:rPr>
      </w:pPr>
    </w:p>
    <w:p w14:paraId="7D55AC0A" w14:textId="466D240D" w:rsidR="006E3489" w:rsidRPr="002A588A" w:rsidRDefault="006E3489" w:rsidP="006E3489">
      <w:pPr>
        <w:keepNext/>
        <w:keepLines/>
        <w:spacing w:line="360" w:lineRule="auto"/>
        <w:jc w:val="center"/>
        <w:rPr>
          <w:b/>
        </w:rPr>
      </w:pPr>
      <w:r w:rsidRPr="002A588A">
        <w:rPr>
          <w:b/>
        </w:rPr>
        <w:fldChar w:fldCharType="begin"/>
      </w:r>
      <w:r w:rsidRPr="002A588A">
        <w:rPr>
          <w:b/>
        </w:rPr>
        <w:instrText xml:space="preserve"> DOCPROPERTY  Город  \* MERGEFORMAT </w:instrText>
      </w:r>
      <w:r w:rsidRPr="002A588A">
        <w:rPr>
          <w:b/>
        </w:rPr>
        <w:fldChar w:fldCharType="separate"/>
      </w:r>
      <w:r w:rsidR="003A7B96">
        <w:rPr>
          <w:b/>
        </w:rPr>
        <w:t>Москва</w:t>
      </w:r>
      <w:r w:rsidRPr="002A588A">
        <w:rPr>
          <w:b/>
        </w:rPr>
        <w:fldChar w:fldCharType="end"/>
      </w:r>
    </w:p>
    <w:p w14:paraId="5AB6020E" w14:textId="434F60A5" w:rsidR="006E3489" w:rsidRPr="002A588A" w:rsidRDefault="006E3489" w:rsidP="006E3489">
      <w:pPr>
        <w:keepNext/>
        <w:keepLines/>
        <w:spacing w:line="360" w:lineRule="auto"/>
        <w:jc w:val="center"/>
        <w:rPr>
          <w:b/>
        </w:rPr>
      </w:pPr>
      <w:r w:rsidRPr="002A588A">
        <w:rPr>
          <w:b/>
        </w:rPr>
        <w:t>20</w:t>
      </w:r>
      <w:r w:rsidR="00FE5EAB">
        <w:rPr>
          <w:b/>
        </w:rPr>
        <w:t>2</w:t>
      </w:r>
      <w:r w:rsidR="00F90924">
        <w:rPr>
          <w:b/>
        </w:rPr>
        <w:t>2</w:t>
      </w:r>
    </w:p>
    <w:p w14:paraId="1379A7D5" w14:textId="77777777" w:rsidR="000B4CE0" w:rsidRPr="002A588A" w:rsidRDefault="000B4CE0">
      <w:pPr>
        <w:jc w:val="center"/>
        <w:sectPr w:rsidR="000B4CE0" w:rsidRPr="002A588A">
          <w:headerReference w:type="default" r:id="rId9"/>
          <w:footerReference w:type="first" r:id="rId10"/>
          <w:footnotePr>
            <w:numRestart w:val="eachSect"/>
          </w:footnotePr>
          <w:type w:val="continuous"/>
          <w:pgSz w:w="11906" w:h="16838" w:code="9"/>
          <w:pgMar w:top="709" w:right="709" w:bottom="1559" w:left="1531" w:header="0" w:footer="567" w:gutter="0"/>
          <w:cols w:space="708"/>
          <w:docGrid w:linePitch="360"/>
        </w:sectPr>
      </w:pPr>
    </w:p>
    <w:p w14:paraId="3D285A90" w14:textId="77777777" w:rsidR="000B4CE0" w:rsidRPr="002A588A" w:rsidRDefault="00881EA3" w:rsidP="00A44625">
      <w:pPr>
        <w:pStyle w:val="1"/>
        <w:numPr>
          <w:ilvl w:val="0"/>
          <w:numId w:val="0"/>
        </w:numPr>
        <w:jc w:val="center"/>
      </w:pPr>
      <w:bookmarkStart w:id="1" w:name="_Toc27236182"/>
      <w:bookmarkStart w:id="2" w:name="_Toc130821090"/>
      <w:r w:rsidRPr="002A588A">
        <w:lastRenderedPageBreak/>
        <w:t>СОДЕРЖАНИЕ</w:t>
      </w:r>
      <w:bookmarkEnd w:id="1"/>
      <w:bookmarkEnd w:id="2"/>
    </w:p>
    <w:p w14:paraId="634707CF" w14:textId="406A1DF5" w:rsidR="003A7B96" w:rsidRDefault="00175887">
      <w:pPr>
        <w:pStyle w:val="14"/>
        <w:tabs>
          <w:tab w:val="right" w:leader="dot" w:pos="9656"/>
        </w:tabs>
        <w:rPr>
          <w:rFonts w:asciiTheme="minorHAnsi" w:eastAsiaTheme="minorEastAsia" w:hAnsiTheme="minorHAnsi" w:cstheme="minorBidi"/>
          <w:b w:val="0"/>
          <w:caps w:val="0"/>
          <w:noProof/>
          <w:sz w:val="22"/>
          <w:szCs w:val="22"/>
        </w:rPr>
      </w:pPr>
      <w:r>
        <w:rPr>
          <w:lang w:val="en-US"/>
        </w:rPr>
        <w:fldChar w:fldCharType="begin"/>
      </w:r>
      <w:r>
        <w:rPr>
          <w:lang w:val="en-US"/>
        </w:rPr>
        <w:instrText xml:space="preserve"> TOC \o "1-2" \h \z \u </w:instrText>
      </w:r>
      <w:r>
        <w:rPr>
          <w:lang w:val="en-US"/>
        </w:rPr>
        <w:fldChar w:fldCharType="separate"/>
      </w:r>
      <w:hyperlink w:anchor="_Toc130821090" w:history="1">
        <w:r w:rsidR="003A7B96" w:rsidRPr="00B4267D">
          <w:rPr>
            <w:rStyle w:val="afd"/>
            <w:noProof/>
          </w:rPr>
          <w:t>СОДЕРЖАНИЕ</w:t>
        </w:r>
        <w:r w:rsidR="003A7B96">
          <w:rPr>
            <w:noProof/>
            <w:webHidden/>
          </w:rPr>
          <w:tab/>
        </w:r>
        <w:r w:rsidR="003A7B96">
          <w:rPr>
            <w:noProof/>
            <w:webHidden/>
          </w:rPr>
          <w:fldChar w:fldCharType="begin"/>
        </w:r>
        <w:r w:rsidR="003A7B96">
          <w:rPr>
            <w:noProof/>
            <w:webHidden/>
          </w:rPr>
          <w:instrText xml:space="preserve"> PAGEREF _Toc130821090 \h </w:instrText>
        </w:r>
        <w:r w:rsidR="003A7B96">
          <w:rPr>
            <w:noProof/>
            <w:webHidden/>
          </w:rPr>
        </w:r>
        <w:r w:rsidR="003A7B96">
          <w:rPr>
            <w:noProof/>
            <w:webHidden/>
          </w:rPr>
          <w:fldChar w:fldCharType="separate"/>
        </w:r>
        <w:r w:rsidR="003A7B96">
          <w:rPr>
            <w:noProof/>
            <w:webHidden/>
          </w:rPr>
          <w:t>2</w:t>
        </w:r>
        <w:r w:rsidR="003A7B96">
          <w:rPr>
            <w:noProof/>
            <w:webHidden/>
          </w:rPr>
          <w:fldChar w:fldCharType="end"/>
        </w:r>
      </w:hyperlink>
    </w:p>
    <w:p w14:paraId="370371D5" w14:textId="02B3B256" w:rsidR="003A7B96" w:rsidRDefault="00B407B9">
      <w:pPr>
        <w:pStyle w:val="14"/>
        <w:tabs>
          <w:tab w:val="right" w:leader="dot" w:pos="9656"/>
        </w:tabs>
        <w:rPr>
          <w:rFonts w:asciiTheme="minorHAnsi" w:eastAsiaTheme="minorEastAsia" w:hAnsiTheme="minorHAnsi" w:cstheme="minorBidi"/>
          <w:b w:val="0"/>
          <w:caps w:val="0"/>
          <w:noProof/>
          <w:sz w:val="22"/>
          <w:szCs w:val="22"/>
        </w:rPr>
      </w:pPr>
      <w:hyperlink w:anchor="_Toc130821091" w:history="1">
        <w:r w:rsidR="003A7B96" w:rsidRPr="00B4267D">
          <w:rPr>
            <w:rStyle w:val="afd"/>
            <w:noProof/>
          </w:rPr>
          <w:t>1</w:t>
        </w:r>
        <w:r w:rsidR="003A7B96">
          <w:rPr>
            <w:rFonts w:asciiTheme="minorHAnsi" w:eastAsiaTheme="minorEastAsia" w:hAnsiTheme="minorHAnsi" w:cstheme="minorBidi"/>
            <w:b w:val="0"/>
            <w:caps w:val="0"/>
            <w:noProof/>
            <w:sz w:val="22"/>
            <w:szCs w:val="22"/>
          </w:rPr>
          <w:tab/>
        </w:r>
        <w:r w:rsidR="003A7B96" w:rsidRPr="00B4267D">
          <w:rPr>
            <w:rStyle w:val="afd"/>
            <w:noProof/>
          </w:rPr>
          <w:t>Введение</w:t>
        </w:r>
        <w:r w:rsidR="003A7B96">
          <w:rPr>
            <w:noProof/>
            <w:webHidden/>
          </w:rPr>
          <w:tab/>
        </w:r>
        <w:r w:rsidR="003A7B96">
          <w:rPr>
            <w:noProof/>
            <w:webHidden/>
          </w:rPr>
          <w:fldChar w:fldCharType="begin"/>
        </w:r>
        <w:r w:rsidR="003A7B96">
          <w:rPr>
            <w:noProof/>
            <w:webHidden/>
          </w:rPr>
          <w:instrText xml:space="preserve"> PAGEREF _Toc130821091 \h </w:instrText>
        </w:r>
        <w:r w:rsidR="003A7B96">
          <w:rPr>
            <w:noProof/>
            <w:webHidden/>
          </w:rPr>
        </w:r>
        <w:r w:rsidR="003A7B96">
          <w:rPr>
            <w:noProof/>
            <w:webHidden/>
          </w:rPr>
          <w:fldChar w:fldCharType="separate"/>
        </w:r>
        <w:r w:rsidR="003A7B96">
          <w:rPr>
            <w:noProof/>
            <w:webHidden/>
          </w:rPr>
          <w:t>4</w:t>
        </w:r>
        <w:r w:rsidR="003A7B96">
          <w:rPr>
            <w:noProof/>
            <w:webHidden/>
          </w:rPr>
          <w:fldChar w:fldCharType="end"/>
        </w:r>
      </w:hyperlink>
    </w:p>
    <w:p w14:paraId="1A32C5DB" w14:textId="4C42559A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092" w:history="1">
        <w:r w:rsidR="003A7B96" w:rsidRPr="00B4267D">
          <w:rPr>
            <w:rStyle w:val="afd"/>
          </w:rPr>
          <w:t>1.1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Область применения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_Toc130821092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4</w:t>
        </w:r>
        <w:r w:rsidR="003A7B96">
          <w:rPr>
            <w:webHidden/>
          </w:rPr>
          <w:fldChar w:fldCharType="end"/>
        </w:r>
      </w:hyperlink>
    </w:p>
    <w:p w14:paraId="28DD355B" w14:textId="6D928A23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093" w:history="1">
        <w:r w:rsidR="003A7B96" w:rsidRPr="00B4267D">
          <w:rPr>
            <w:rStyle w:val="afd"/>
          </w:rPr>
          <w:t>1.2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Краткое описание возможностей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_Toc130821093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4</w:t>
        </w:r>
        <w:r w:rsidR="003A7B96">
          <w:rPr>
            <w:webHidden/>
          </w:rPr>
          <w:fldChar w:fldCharType="end"/>
        </w:r>
      </w:hyperlink>
    </w:p>
    <w:p w14:paraId="4954B2E2" w14:textId="4D10DD82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094" w:history="1">
        <w:r w:rsidR="003A7B96" w:rsidRPr="00B4267D">
          <w:rPr>
            <w:rStyle w:val="afd"/>
            <w:lang w:eastAsia="ar-SA"/>
          </w:rPr>
          <w:t>1.3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  <w:lang w:eastAsia="ar-SA"/>
          </w:rPr>
          <w:t>Состав функций, комплексов задач, реализуемых подсистемой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_Toc130821094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4</w:t>
        </w:r>
        <w:r w:rsidR="003A7B96">
          <w:rPr>
            <w:webHidden/>
          </w:rPr>
          <w:fldChar w:fldCharType="end"/>
        </w:r>
      </w:hyperlink>
    </w:p>
    <w:p w14:paraId="515F653D" w14:textId="53739DE3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095" w:history="1">
        <w:r w:rsidR="003A7B96" w:rsidRPr="00B4267D">
          <w:rPr>
            <w:rStyle w:val="afd"/>
          </w:rPr>
          <w:t>1.4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Уровень подготовки пользователя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_Toc130821095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5</w:t>
        </w:r>
        <w:r w:rsidR="003A7B96">
          <w:rPr>
            <w:webHidden/>
          </w:rPr>
          <w:fldChar w:fldCharType="end"/>
        </w:r>
      </w:hyperlink>
    </w:p>
    <w:p w14:paraId="53BBA688" w14:textId="1A641D5B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096" w:history="1">
        <w:r w:rsidR="003A7B96" w:rsidRPr="00B4267D">
          <w:rPr>
            <w:rStyle w:val="afd"/>
          </w:rPr>
          <w:t>1.5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Перечень эксплуатационной документации, с которыми необходимо ознакомиться пользователю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_Toc130821096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5</w:t>
        </w:r>
        <w:r w:rsidR="003A7B96">
          <w:rPr>
            <w:webHidden/>
          </w:rPr>
          <w:fldChar w:fldCharType="end"/>
        </w:r>
      </w:hyperlink>
    </w:p>
    <w:p w14:paraId="60F09349" w14:textId="153BEE93" w:rsidR="003A7B96" w:rsidRDefault="00B407B9">
      <w:pPr>
        <w:pStyle w:val="14"/>
        <w:tabs>
          <w:tab w:val="right" w:leader="dot" w:pos="9656"/>
        </w:tabs>
        <w:rPr>
          <w:rFonts w:asciiTheme="minorHAnsi" w:eastAsiaTheme="minorEastAsia" w:hAnsiTheme="minorHAnsi" w:cstheme="minorBidi"/>
          <w:b w:val="0"/>
          <w:caps w:val="0"/>
          <w:noProof/>
          <w:sz w:val="22"/>
          <w:szCs w:val="22"/>
        </w:rPr>
      </w:pPr>
      <w:hyperlink w:anchor="_Toc130821097" w:history="1">
        <w:r w:rsidR="003A7B96" w:rsidRPr="00B4267D">
          <w:rPr>
            <w:rStyle w:val="afd"/>
            <w:noProof/>
          </w:rPr>
          <w:t>2</w:t>
        </w:r>
        <w:r w:rsidR="003A7B96">
          <w:rPr>
            <w:rFonts w:asciiTheme="minorHAnsi" w:eastAsiaTheme="minorEastAsia" w:hAnsiTheme="minorHAnsi" w:cstheme="minorBidi"/>
            <w:b w:val="0"/>
            <w:caps w:val="0"/>
            <w:noProof/>
            <w:sz w:val="22"/>
            <w:szCs w:val="22"/>
          </w:rPr>
          <w:tab/>
        </w:r>
        <w:r w:rsidR="003A7B96" w:rsidRPr="00B4267D">
          <w:rPr>
            <w:rStyle w:val="afd"/>
            <w:noProof/>
          </w:rPr>
          <w:t>Описание операций</w:t>
        </w:r>
        <w:r w:rsidR="003A7B96">
          <w:rPr>
            <w:noProof/>
            <w:webHidden/>
          </w:rPr>
          <w:tab/>
        </w:r>
        <w:r w:rsidR="003A7B96">
          <w:rPr>
            <w:noProof/>
            <w:webHidden/>
          </w:rPr>
          <w:fldChar w:fldCharType="begin"/>
        </w:r>
        <w:r w:rsidR="003A7B96">
          <w:rPr>
            <w:noProof/>
            <w:webHidden/>
          </w:rPr>
          <w:instrText xml:space="preserve"> PAGEREF _Toc130821097 \h </w:instrText>
        </w:r>
        <w:r w:rsidR="003A7B96">
          <w:rPr>
            <w:noProof/>
            <w:webHidden/>
          </w:rPr>
        </w:r>
        <w:r w:rsidR="003A7B96">
          <w:rPr>
            <w:noProof/>
            <w:webHidden/>
          </w:rPr>
          <w:fldChar w:fldCharType="separate"/>
        </w:r>
        <w:r w:rsidR="003A7B96">
          <w:rPr>
            <w:noProof/>
            <w:webHidden/>
          </w:rPr>
          <w:t>6</w:t>
        </w:r>
        <w:r w:rsidR="003A7B96">
          <w:rPr>
            <w:noProof/>
            <w:webHidden/>
          </w:rPr>
          <w:fldChar w:fldCharType="end"/>
        </w:r>
      </w:hyperlink>
    </w:p>
    <w:p w14:paraId="084F363C" w14:textId="72A3C81F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098" w:history="1">
        <w:r w:rsidR="003A7B96" w:rsidRPr="00B4267D">
          <w:rPr>
            <w:rStyle w:val="afd"/>
          </w:rPr>
          <w:t>2.1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- Авторизация в системе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_Toc130821098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6</w:t>
        </w:r>
        <w:r w:rsidR="003A7B96">
          <w:rPr>
            <w:webHidden/>
          </w:rPr>
          <w:fldChar w:fldCharType="end"/>
        </w:r>
      </w:hyperlink>
    </w:p>
    <w:p w14:paraId="61E03FB0" w14:textId="3AF05906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099" w:history="1">
        <w:r w:rsidR="003A7B96" w:rsidRPr="00B4267D">
          <w:rPr>
            <w:rStyle w:val="afd"/>
          </w:rPr>
          <w:t>2.2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Закладка похозяйственной книги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_Toc130821099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7</w:t>
        </w:r>
        <w:r w:rsidR="003A7B96">
          <w:rPr>
            <w:webHidden/>
          </w:rPr>
          <w:fldChar w:fldCharType="end"/>
        </w:r>
      </w:hyperlink>
    </w:p>
    <w:p w14:paraId="72F81D00" w14:textId="68D41BF9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0" w:history="1">
        <w:r w:rsidR="003A7B96" w:rsidRPr="00B4267D">
          <w:rPr>
            <w:rStyle w:val="afd"/>
          </w:rPr>
          <w:t>2.3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Загрузка исторических данных похозяйственных книг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_Toc130821100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12</w:t>
        </w:r>
        <w:r w:rsidR="003A7B96">
          <w:rPr>
            <w:webHidden/>
          </w:rPr>
          <w:fldChar w:fldCharType="end"/>
        </w:r>
      </w:hyperlink>
    </w:p>
    <w:p w14:paraId="337D6F94" w14:textId="69783A71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1" w:history="1">
        <w:r w:rsidR="003A7B96" w:rsidRPr="00B4267D">
          <w:rPr>
            <w:rStyle w:val="afd"/>
          </w:rPr>
          <w:t>2.4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Открытие нового лицевого счета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_Toc130821101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14</w:t>
        </w:r>
        <w:r w:rsidR="003A7B96">
          <w:rPr>
            <w:webHidden/>
          </w:rPr>
          <w:fldChar w:fldCharType="end"/>
        </w:r>
      </w:hyperlink>
    </w:p>
    <w:p w14:paraId="6E2E4DDD" w14:textId="78D0D516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2" w:history="1">
        <w:r w:rsidR="003A7B96" w:rsidRPr="00B4267D">
          <w:rPr>
            <w:rStyle w:val="afd"/>
          </w:rPr>
          <w:t>2.5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Закрытие действующего лицевого счета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_Toc130821102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17</w:t>
        </w:r>
        <w:r w:rsidR="003A7B96">
          <w:rPr>
            <w:webHidden/>
          </w:rPr>
          <w:fldChar w:fldCharType="end"/>
        </w:r>
      </w:hyperlink>
    </w:p>
    <w:p w14:paraId="016E13F8" w14:textId="3C227217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3" w:history="1">
        <w:r w:rsidR="003A7B96" w:rsidRPr="00B4267D">
          <w:rPr>
            <w:rStyle w:val="afd"/>
          </w:rPr>
          <w:t>2.6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Создание новой карточки главы ЛПХ и внесение в нее сведений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_Toc130821103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19</w:t>
        </w:r>
        <w:r w:rsidR="003A7B96">
          <w:rPr>
            <w:webHidden/>
          </w:rPr>
          <w:fldChar w:fldCharType="end"/>
        </w:r>
      </w:hyperlink>
    </w:p>
    <w:p w14:paraId="7700CE28" w14:textId="00D8695F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4" w:history="1">
        <w:r w:rsidR="003A7B96" w:rsidRPr="00B4267D">
          <w:rPr>
            <w:rStyle w:val="afd"/>
          </w:rPr>
          <w:t>2.7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Передача полномочий главы ЛПХ в действующей карточке лавы ЛПХ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_Toc130821104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23</w:t>
        </w:r>
        <w:r w:rsidR="003A7B96">
          <w:rPr>
            <w:webHidden/>
          </w:rPr>
          <w:fldChar w:fldCharType="end"/>
        </w:r>
      </w:hyperlink>
    </w:p>
    <w:p w14:paraId="74F1D628" w14:textId="702C3923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5" w:history="1">
        <w:r w:rsidR="003A7B96" w:rsidRPr="00B4267D">
          <w:rPr>
            <w:rStyle w:val="afd"/>
          </w:rPr>
          <w:t>2.8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Создание новой карточки ЛПХ и внесение в нее сведений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_Toc130821105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26</w:t>
        </w:r>
        <w:r w:rsidR="003A7B96">
          <w:rPr>
            <w:webHidden/>
          </w:rPr>
          <w:fldChar w:fldCharType="end"/>
        </w:r>
      </w:hyperlink>
    </w:p>
    <w:p w14:paraId="7CB1AB0C" w14:textId="11681E9A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6" w:history="1">
        <w:r w:rsidR="003A7B96" w:rsidRPr="00B4267D">
          <w:rPr>
            <w:rStyle w:val="afd"/>
          </w:rPr>
          <w:t>2.9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Формирование сводной похозяйственной книги за 1 год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_Toc130821106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49</w:t>
        </w:r>
        <w:r w:rsidR="003A7B96">
          <w:rPr>
            <w:webHidden/>
          </w:rPr>
          <w:fldChar w:fldCharType="end"/>
        </w:r>
      </w:hyperlink>
    </w:p>
    <w:p w14:paraId="46FBE891" w14:textId="7A566129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7" w:history="1">
        <w:r w:rsidR="003A7B96" w:rsidRPr="00B4267D">
          <w:rPr>
            <w:rStyle w:val="afd"/>
          </w:rPr>
          <w:t>2.10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Формирование агрегированных данных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_Toc130821107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54</w:t>
        </w:r>
        <w:r w:rsidR="003A7B96">
          <w:rPr>
            <w:webHidden/>
          </w:rPr>
          <w:fldChar w:fldCharType="end"/>
        </w:r>
      </w:hyperlink>
    </w:p>
    <w:p w14:paraId="4915CA3B" w14:textId="6AC6E2BE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8" w:history="1">
        <w:r w:rsidR="003A7B96" w:rsidRPr="00B4267D">
          <w:rPr>
            <w:rStyle w:val="afd"/>
          </w:rPr>
          <w:t>2.11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Формирование выписки о наличии у гражданина права на земельный участок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_Toc130821108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58</w:t>
        </w:r>
        <w:r w:rsidR="003A7B96">
          <w:rPr>
            <w:webHidden/>
          </w:rPr>
          <w:fldChar w:fldCharType="end"/>
        </w:r>
      </w:hyperlink>
    </w:p>
    <w:p w14:paraId="63FC252E" w14:textId="0D367EFB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09" w:history="1">
        <w:r w:rsidR="003A7B96" w:rsidRPr="00B4267D">
          <w:rPr>
            <w:rStyle w:val="afd"/>
          </w:rPr>
          <w:t>2.12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Формирование выписки по форме похозяйственной книги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_Toc130821109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63</w:t>
        </w:r>
        <w:r w:rsidR="003A7B96">
          <w:rPr>
            <w:webHidden/>
          </w:rPr>
          <w:fldChar w:fldCharType="end"/>
        </w:r>
      </w:hyperlink>
    </w:p>
    <w:p w14:paraId="5B2B3731" w14:textId="79E48D8D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10" w:history="1">
        <w:r w:rsidR="003A7B96" w:rsidRPr="00B4267D">
          <w:rPr>
            <w:rStyle w:val="afd"/>
          </w:rPr>
          <w:t>2.13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Формирование выписки в произвольной форме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_Toc130821110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68</w:t>
        </w:r>
        <w:r w:rsidR="003A7B96">
          <w:rPr>
            <w:webHidden/>
          </w:rPr>
          <w:fldChar w:fldCharType="end"/>
        </w:r>
      </w:hyperlink>
    </w:p>
    <w:p w14:paraId="23F138B5" w14:textId="56EE24D9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11" w:history="1">
        <w:r w:rsidR="003A7B96" w:rsidRPr="00B4267D">
          <w:rPr>
            <w:rStyle w:val="afd"/>
          </w:rPr>
          <w:t>2.14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Обработка запроса с ЕПГУ «Уточнение сведений»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_Toc130821111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74</w:t>
        </w:r>
        <w:r w:rsidR="003A7B96">
          <w:rPr>
            <w:webHidden/>
          </w:rPr>
          <w:fldChar w:fldCharType="end"/>
        </w:r>
      </w:hyperlink>
    </w:p>
    <w:p w14:paraId="78192C6D" w14:textId="3B3811D7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12" w:history="1">
        <w:r w:rsidR="003A7B96" w:rsidRPr="00B4267D">
          <w:rPr>
            <w:rStyle w:val="afd"/>
          </w:rPr>
          <w:t>2.15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Обработка запроса с ЕПГУ «Выписка в произвольной форме»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_Toc130821112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78</w:t>
        </w:r>
        <w:r w:rsidR="003A7B96">
          <w:rPr>
            <w:webHidden/>
          </w:rPr>
          <w:fldChar w:fldCharType="end"/>
        </w:r>
      </w:hyperlink>
    </w:p>
    <w:p w14:paraId="78CA4608" w14:textId="5F1EAD70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13" w:history="1">
        <w:r w:rsidR="003A7B96" w:rsidRPr="00B4267D">
          <w:rPr>
            <w:rStyle w:val="afd"/>
          </w:rPr>
          <w:t>2.16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Обработка запроса с ЕПГУ «Выписка по форме книги»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_Toc130821113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82</w:t>
        </w:r>
        <w:r w:rsidR="003A7B96">
          <w:rPr>
            <w:webHidden/>
          </w:rPr>
          <w:fldChar w:fldCharType="end"/>
        </w:r>
      </w:hyperlink>
    </w:p>
    <w:p w14:paraId="02EDAB9A" w14:textId="59F48C15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14" w:history="1">
        <w:r w:rsidR="003A7B96" w:rsidRPr="00B4267D">
          <w:rPr>
            <w:rStyle w:val="afd"/>
          </w:rPr>
          <w:t>2.17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Обработка запроса с ЕПГУ «Выписка НПЗУ»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_Toc130821114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86</w:t>
        </w:r>
        <w:r w:rsidR="003A7B96">
          <w:rPr>
            <w:webHidden/>
          </w:rPr>
          <w:fldChar w:fldCharType="end"/>
        </w:r>
      </w:hyperlink>
    </w:p>
    <w:p w14:paraId="72DCEECF" w14:textId="5B557D10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15" w:history="1">
        <w:r w:rsidR="003A7B96" w:rsidRPr="00B4267D">
          <w:rPr>
            <w:rStyle w:val="afd"/>
          </w:rPr>
          <w:t>2.18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Навигация по спискам кнопка «Показать» (на примере списка «Запросы с ЕПГУ»)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_Toc130821115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90</w:t>
        </w:r>
        <w:r w:rsidR="003A7B96">
          <w:rPr>
            <w:webHidden/>
          </w:rPr>
          <w:fldChar w:fldCharType="end"/>
        </w:r>
      </w:hyperlink>
    </w:p>
    <w:p w14:paraId="20C2806D" w14:textId="6D9FB2D5" w:rsidR="003A7B96" w:rsidRDefault="00B407B9">
      <w:pPr>
        <w:pStyle w:val="24"/>
        <w:rPr>
          <w:rFonts w:asciiTheme="minorHAnsi" w:eastAsiaTheme="minorEastAsia" w:hAnsiTheme="minorHAnsi" w:cstheme="minorBidi"/>
          <w:sz w:val="22"/>
          <w:szCs w:val="22"/>
        </w:rPr>
      </w:pPr>
      <w:hyperlink w:anchor="_Toc130821116" w:history="1">
        <w:r w:rsidR="003A7B96" w:rsidRPr="00B4267D">
          <w:rPr>
            <w:rStyle w:val="afd"/>
          </w:rPr>
          <w:t>2.19</w:t>
        </w:r>
        <w:r w:rsidR="003A7B96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3A7B96" w:rsidRPr="00B4267D">
          <w:rPr>
            <w:rStyle w:val="afd"/>
          </w:rPr>
          <w:t>Работа пользователя – Навигация по спискам кнопка «Фильтры» (на примере списка «Запросы с ЕПГУ»)</w:t>
        </w:r>
        <w:r w:rsidR="003A7B96">
          <w:rPr>
            <w:webHidden/>
          </w:rPr>
          <w:tab/>
        </w:r>
        <w:r w:rsidR="003A7B96">
          <w:rPr>
            <w:webHidden/>
          </w:rPr>
          <w:fldChar w:fldCharType="begin"/>
        </w:r>
        <w:r w:rsidR="003A7B96">
          <w:rPr>
            <w:webHidden/>
          </w:rPr>
          <w:instrText xml:space="preserve"> PAGEREF _Toc130821116 \h </w:instrText>
        </w:r>
        <w:r w:rsidR="003A7B96">
          <w:rPr>
            <w:webHidden/>
          </w:rPr>
        </w:r>
        <w:r w:rsidR="003A7B96">
          <w:rPr>
            <w:webHidden/>
          </w:rPr>
          <w:fldChar w:fldCharType="separate"/>
        </w:r>
        <w:r w:rsidR="003A7B96">
          <w:rPr>
            <w:webHidden/>
          </w:rPr>
          <w:t>95</w:t>
        </w:r>
        <w:r w:rsidR="003A7B96">
          <w:rPr>
            <w:webHidden/>
          </w:rPr>
          <w:fldChar w:fldCharType="end"/>
        </w:r>
      </w:hyperlink>
    </w:p>
    <w:p w14:paraId="54C2C5F6" w14:textId="60C59E80" w:rsidR="000B4CE0" w:rsidRPr="002A588A" w:rsidRDefault="00175887">
      <w:pPr>
        <w:rPr>
          <w:lang w:val="en-US"/>
        </w:rPr>
      </w:pPr>
      <w:r>
        <w:rPr>
          <w:lang w:val="en-US"/>
        </w:rPr>
        <w:fldChar w:fldCharType="end"/>
      </w:r>
    </w:p>
    <w:p w14:paraId="4F3153F8" w14:textId="77777777" w:rsidR="000B4CE0" w:rsidRPr="002A588A" w:rsidRDefault="000B4CE0">
      <w:pPr>
        <w:rPr>
          <w:lang w:val="en-US"/>
        </w:rPr>
        <w:sectPr w:rsidR="000B4CE0" w:rsidRPr="002A588A">
          <w:headerReference w:type="default" r:id="rId11"/>
          <w:footerReference w:type="default" r:id="rId12"/>
          <w:headerReference w:type="first" r:id="rId13"/>
          <w:footerReference w:type="first" r:id="rId14"/>
          <w:footnotePr>
            <w:numRestart w:val="eachSect"/>
          </w:footnotePr>
          <w:pgSz w:w="11906" w:h="16838" w:code="9"/>
          <w:pgMar w:top="709" w:right="709" w:bottom="1559" w:left="1531" w:header="0" w:footer="3686" w:gutter="0"/>
          <w:cols w:space="708"/>
          <w:docGrid w:linePitch="360"/>
        </w:sectPr>
      </w:pPr>
    </w:p>
    <w:p w14:paraId="326F369F" w14:textId="77777777" w:rsidR="00CD78B9" w:rsidRPr="002A588A" w:rsidRDefault="00693803" w:rsidP="00693803">
      <w:pPr>
        <w:pStyle w:val="1"/>
      </w:pPr>
      <w:bookmarkStart w:id="3" w:name="_Toc469000578"/>
      <w:bookmarkStart w:id="4" w:name="_Toc526432424"/>
      <w:bookmarkStart w:id="5" w:name="_Toc27236183"/>
      <w:bookmarkStart w:id="6" w:name="_Toc130821091"/>
      <w:r w:rsidRPr="002A588A">
        <w:lastRenderedPageBreak/>
        <w:t>В</w:t>
      </w:r>
      <w:r w:rsidR="00CD78B9" w:rsidRPr="002A588A">
        <w:t>ведение</w:t>
      </w:r>
      <w:bookmarkEnd w:id="3"/>
      <w:bookmarkEnd w:id="4"/>
      <w:bookmarkEnd w:id="5"/>
      <w:bookmarkEnd w:id="6"/>
    </w:p>
    <w:p w14:paraId="6F8F5052" w14:textId="77777777" w:rsidR="00CD78B9" w:rsidRPr="00AC1849" w:rsidRDefault="00CD78B9" w:rsidP="00AC1849">
      <w:pPr>
        <w:pStyle w:val="21"/>
      </w:pPr>
      <w:bookmarkStart w:id="7" w:name="_Toc465630933"/>
      <w:bookmarkStart w:id="8" w:name="_Toc469000579"/>
      <w:bookmarkStart w:id="9" w:name="_Toc526432425"/>
      <w:bookmarkStart w:id="10" w:name="_Toc27236184"/>
      <w:bookmarkStart w:id="11" w:name="_Toc130821092"/>
      <w:r w:rsidRPr="00AC1849">
        <w:t>Область применения</w:t>
      </w:r>
      <w:bookmarkEnd w:id="7"/>
      <w:bookmarkEnd w:id="8"/>
      <w:bookmarkEnd w:id="9"/>
      <w:bookmarkEnd w:id="10"/>
      <w:bookmarkEnd w:id="11"/>
    </w:p>
    <w:p w14:paraId="68093C78" w14:textId="2A914404" w:rsidR="00CD78B9" w:rsidRPr="002A588A" w:rsidRDefault="00CD78B9" w:rsidP="00D6272F">
      <w:pPr>
        <w:pStyle w:val="af0"/>
      </w:pPr>
      <w:r w:rsidRPr="002A588A">
        <w:t xml:space="preserve">Документ «Руководство пользователя» предназначен для внутреннего пользования сотрудниками Министерства сельского хозяйства </w:t>
      </w:r>
      <w:r w:rsidRPr="00D25E8D">
        <w:t>Российской Федерации. Руководство пользователей содержит инструкцию по работе с</w:t>
      </w:r>
      <w:r w:rsidR="00D6272F" w:rsidRPr="00D25E8D">
        <w:t xml:space="preserve"> </w:t>
      </w:r>
      <w:r w:rsidR="00D25E8D">
        <w:t>п</w:t>
      </w:r>
      <w:r w:rsidR="00D6272F" w:rsidRPr="00D25E8D">
        <w:t>одсистемой</w:t>
      </w:r>
      <w:r w:rsidR="001A05E1" w:rsidRPr="00D25E8D">
        <w:t xml:space="preserve"> «</w:t>
      </w:r>
      <w:r w:rsidR="00F90924" w:rsidRPr="00D25E8D">
        <w:t>ЭПК</w:t>
      </w:r>
      <w:r w:rsidR="001A05E1" w:rsidRPr="00D25E8D">
        <w:t>»</w:t>
      </w:r>
      <w:r w:rsidR="00D6272F" w:rsidRPr="00D25E8D">
        <w:t>, входящей</w:t>
      </w:r>
      <w:r w:rsidR="00D6272F" w:rsidRPr="002A588A">
        <w:t xml:space="preserve"> в состав АИС «Субсидии АПК»</w:t>
      </w:r>
      <w:r w:rsidRPr="002A588A">
        <w:t>.</w:t>
      </w:r>
    </w:p>
    <w:p w14:paraId="4561A9F9" w14:textId="77777777" w:rsidR="00CD78B9" w:rsidRPr="002A588A" w:rsidRDefault="00CD78B9" w:rsidP="00AC1849">
      <w:pPr>
        <w:pStyle w:val="21"/>
      </w:pPr>
      <w:bookmarkStart w:id="12" w:name="_Toc469000580"/>
      <w:bookmarkStart w:id="13" w:name="_Toc526432426"/>
      <w:bookmarkStart w:id="14" w:name="_Toc27236185"/>
      <w:bookmarkStart w:id="15" w:name="_Ref117866081"/>
      <w:bookmarkStart w:id="16" w:name="_Toc130821093"/>
      <w:r w:rsidRPr="002A588A">
        <w:t>Краткое описание возможностей</w:t>
      </w:r>
      <w:bookmarkEnd w:id="12"/>
      <w:bookmarkEnd w:id="13"/>
      <w:bookmarkEnd w:id="14"/>
      <w:bookmarkEnd w:id="15"/>
      <w:bookmarkEnd w:id="16"/>
    </w:p>
    <w:p w14:paraId="510EB4E3" w14:textId="4F110E83" w:rsidR="00EA016A" w:rsidRPr="00EA016A" w:rsidRDefault="005F5F72" w:rsidP="005F5F72">
      <w:pPr>
        <w:pStyle w:val="af0"/>
      </w:pPr>
      <w:r w:rsidRPr="005F5F72">
        <w:t>Подсистема обеспечивает цифровизацию процессов ведения похозяйственных книг в том числе а</w:t>
      </w:r>
      <w:r w:rsidRPr="00EA016A">
        <w:t>втоматизация сбора и обработки данных похозяйственного учета</w:t>
      </w:r>
      <w:r w:rsidRPr="005F5F72">
        <w:t>,</w:t>
      </w:r>
      <w:r w:rsidRPr="00EA016A">
        <w:t xml:space="preserve"> одновременн</w:t>
      </w:r>
      <w:r w:rsidRPr="005F5F72">
        <w:t>ый</w:t>
      </w:r>
      <w:r w:rsidRPr="00EA016A">
        <w:t xml:space="preserve"> сбор данных похозяйственного учета по нескольким лицевым счетам, принадлежащим одному хозяйству</w:t>
      </w:r>
      <w:r w:rsidRPr="005F5F72">
        <w:t xml:space="preserve">, </w:t>
      </w:r>
      <w:r w:rsidRPr="00EA016A">
        <w:t>оперативн</w:t>
      </w:r>
      <w:r w:rsidRPr="005F5F72">
        <w:t>ое</w:t>
      </w:r>
      <w:r w:rsidRPr="00EA016A">
        <w:t xml:space="preserve"> формирования сводных и агрегированных данных</w:t>
      </w:r>
      <w:r w:rsidRPr="005F5F72">
        <w:t>.</w:t>
      </w:r>
    </w:p>
    <w:p w14:paraId="4EC2A241" w14:textId="2F4038E3" w:rsidR="00693803" w:rsidRPr="00B83B22" w:rsidRDefault="00693803" w:rsidP="00693803">
      <w:pPr>
        <w:pStyle w:val="af0"/>
        <w:rPr>
          <w:highlight w:val="yellow"/>
        </w:rPr>
      </w:pPr>
    </w:p>
    <w:p w14:paraId="3D693C4C" w14:textId="0C995B63" w:rsidR="00CD78B9" w:rsidRPr="002A588A" w:rsidRDefault="00CD78B9" w:rsidP="00AC1849">
      <w:pPr>
        <w:pStyle w:val="21"/>
        <w:rPr>
          <w:lang w:eastAsia="ar-SA"/>
        </w:rPr>
      </w:pPr>
      <w:bookmarkStart w:id="17" w:name="_Toc27236186"/>
      <w:bookmarkStart w:id="18" w:name="_Toc130821094"/>
      <w:bookmarkStart w:id="19" w:name="_Toc469000581"/>
      <w:r w:rsidRPr="002A588A">
        <w:rPr>
          <w:lang w:eastAsia="ar-SA"/>
        </w:rPr>
        <w:t xml:space="preserve">Состав функций, комплексов задач, реализуемых </w:t>
      </w:r>
      <w:r w:rsidR="00B34DF7" w:rsidRPr="002A588A">
        <w:rPr>
          <w:lang w:eastAsia="ar-SA"/>
        </w:rPr>
        <w:t>под</w:t>
      </w:r>
      <w:r w:rsidRPr="002A588A">
        <w:rPr>
          <w:lang w:eastAsia="ar-SA"/>
        </w:rPr>
        <w:t>системой</w:t>
      </w:r>
      <w:bookmarkEnd w:id="17"/>
      <w:bookmarkEnd w:id="18"/>
    </w:p>
    <w:p w14:paraId="78E6B375" w14:textId="632A459C" w:rsidR="00B83B22" w:rsidRDefault="00693803" w:rsidP="006A3406">
      <w:pPr>
        <w:pStyle w:val="af0"/>
      </w:pPr>
      <w:r w:rsidRPr="002A588A">
        <w:t xml:space="preserve">Подсистема </w:t>
      </w:r>
      <w:r w:rsidR="001A05E1" w:rsidRPr="002A588A">
        <w:t>«</w:t>
      </w:r>
      <w:r w:rsidR="00B83B22">
        <w:t>ЭПК</w:t>
      </w:r>
      <w:r w:rsidRPr="002A588A">
        <w:t xml:space="preserve">» </w:t>
      </w:r>
      <w:r w:rsidR="006A3406" w:rsidRPr="002A588A">
        <w:t xml:space="preserve">автоматизирует </w:t>
      </w:r>
      <w:r w:rsidR="00B83B22">
        <w:t>процессы создания похозяйственных книг, ведения лицевых счетов личных подсобных хозяйств, сбор и внесение первичных данных похозяйственного учета, формирование сводных похозяйственных книг, агрегацию данных по выбранным административно-территориальным единицам для сотрудников органов местного самоуправления и Минсельхоза России.</w:t>
      </w:r>
    </w:p>
    <w:p w14:paraId="39732C1D" w14:textId="77777777" w:rsidR="001A05E1" w:rsidRPr="002A588A" w:rsidRDefault="001A05E1" w:rsidP="001A05E1">
      <w:pPr>
        <w:pStyle w:val="af0"/>
      </w:pPr>
      <w:r w:rsidRPr="002A588A">
        <w:t>Подсистема включает в себя следующие функциональные блоки:</w:t>
      </w:r>
    </w:p>
    <w:p w14:paraId="127023D0" w14:textId="7E87D942" w:rsidR="006A3406" w:rsidRPr="002A588A" w:rsidRDefault="006A3406" w:rsidP="006A3406">
      <w:pPr>
        <w:pStyle w:val="-0"/>
      </w:pPr>
      <w:r w:rsidRPr="002A588A">
        <w:t>функциональный блок «</w:t>
      </w:r>
      <w:r w:rsidR="00B83B22">
        <w:t>Закладка похозяйственной книги</w:t>
      </w:r>
      <w:r w:rsidRPr="002A588A">
        <w:t>»;</w:t>
      </w:r>
    </w:p>
    <w:p w14:paraId="731A9CC7" w14:textId="6AD27B83" w:rsidR="006A3406" w:rsidRDefault="006A3406" w:rsidP="006A3406">
      <w:pPr>
        <w:pStyle w:val="-0"/>
      </w:pPr>
      <w:r w:rsidRPr="002A588A">
        <w:t>функциональный блок «</w:t>
      </w:r>
      <w:r w:rsidR="00B83B22">
        <w:t>Реестр лицевых счетов</w:t>
      </w:r>
      <w:r w:rsidRPr="002A588A">
        <w:t>»;</w:t>
      </w:r>
    </w:p>
    <w:p w14:paraId="27D94029" w14:textId="7159BCBB" w:rsidR="009E1F3F" w:rsidRPr="002A588A" w:rsidRDefault="009E1F3F" w:rsidP="006A3406">
      <w:pPr>
        <w:pStyle w:val="-0"/>
      </w:pPr>
      <w:r>
        <w:t>функциональный блок «Реестр глав ЛПХ»</w:t>
      </w:r>
    </w:p>
    <w:p w14:paraId="5EFD83AA" w14:textId="7692FA5C" w:rsidR="006A3406" w:rsidRPr="002A588A" w:rsidRDefault="006A3406" w:rsidP="006A3406">
      <w:pPr>
        <w:pStyle w:val="-0"/>
      </w:pPr>
      <w:r w:rsidRPr="002A588A">
        <w:t>функциональный блок «</w:t>
      </w:r>
      <w:r w:rsidR="00B83B22">
        <w:t>Карточка ЛПХ</w:t>
      </w:r>
      <w:r w:rsidRPr="002A588A">
        <w:t>»;</w:t>
      </w:r>
    </w:p>
    <w:p w14:paraId="01EE5D62" w14:textId="4D18D56D" w:rsidR="001A05E1" w:rsidRPr="002A588A" w:rsidRDefault="006A3406" w:rsidP="00B83B22">
      <w:pPr>
        <w:pStyle w:val="-0"/>
      </w:pPr>
      <w:r w:rsidRPr="002A588A">
        <w:t>функциональный блок «</w:t>
      </w:r>
      <w:r w:rsidR="00B83B22">
        <w:t>Сводные книги</w:t>
      </w:r>
      <w:r w:rsidR="001A05E1" w:rsidRPr="002A588A">
        <w:t>.</w:t>
      </w:r>
    </w:p>
    <w:p w14:paraId="30813A64" w14:textId="77777777" w:rsidR="00CD78B9" w:rsidRPr="002A588A" w:rsidRDefault="00CD78B9" w:rsidP="00AC1849">
      <w:pPr>
        <w:pStyle w:val="21"/>
      </w:pPr>
      <w:bookmarkStart w:id="20" w:name="_Toc526432427"/>
      <w:bookmarkStart w:id="21" w:name="_Toc27236187"/>
      <w:bookmarkStart w:id="22" w:name="_Toc130821095"/>
      <w:r w:rsidRPr="002A588A">
        <w:lastRenderedPageBreak/>
        <w:t>Уровень подготовки пользователя</w:t>
      </w:r>
      <w:bookmarkEnd w:id="19"/>
      <w:bookmarkEnd w:id="20"/>
      <w:bookmarkEnd w:id="21"/>
      <w:bookmarkEnd w:id="22"/>
    </w:p>
    <w:p w14:paraId="68A9D43D" w14:textId="77777777" w:rsidR="00CD78B9" w:rsidRPr="002A588A" w:rsidRDefault="00CD78B9" w:rsidP="00CD78B9">
      <w:pPr>
        <w:pStyle w:val="af1"/>
        <w:keepNext/>
        <w:keepLines/>
      </w:pPr>
      <w:r w:rsidRPr="002A588A">
        <w:t xml:space="preserve">Пользователь, допущенный к работе с АИС «Субсидии АПК», должен пройти инструктаж по работе с системой, в рамках которого пользователь детально знакомится с самой системой и принципами организации работы с ней. Пользователь должен обладать навыками и знаниями работы в ОС </w:t>
      </w:r>
      <w:r w:rsidRPr="002A588A">
        <w:rPr>
          <w:lang w:val="en-US"/>
        </w:rPr>
        <w:t>Windows</w:t>
      </w:r>
      <w:r w:rsidRPr="002A588A">
        <w:t xml:space="preserve">, а также с пакетом </w:t>
      </w:r>
      <w:r w:rsidRPr="002A588A">
        <w:rPr>
          <w:lang w:val="en-US"/>
        </w:rPr>
        <w:t>Microsoft</w:t>
      </w:r>
      <w:r w:rsidRPr="002A588A">
        <w:t xml:space="preserve"> </w:t>
      </w:r>
      <w:r w:rsidRPr="002A588A">
        <w:rPr>
          <w:lang w:val="en-US"/>
        </w:rPr>
        <w:t>Office</w:t>
      </w:r>
      <w:r w:rsidRPr="002A588A">
        <w:t xml:space="preserve"> 2003 и выше, знать протокол ODBC.</w:t>
      </w:r>
    </w:p>
    <w:p w14:paraId="564004B2" w14:textId="77777777" w:rsidR="00CD78B9" w:rsidRPr="002A588A" w:rsidRDefault="00CD78B9" w:rsidP="00AC1849">
      <w:pPr>
        <w:pStyle w:val="21"/>
      </w:pPr>
      <w:bookmarkStart w:id="23" w:name="_Toc469000582"/>
      <w:bookmarkStart w:id="24" w:name="_Toc526432428"/>
      <w:bookmarkStart w:id="25" w:name="_Toc27236188"/>
      <w:bookmarkStart w:id="26" w:name="_Toc130821096"/>
      <w:r w:rsidRPr="002A588A">
        <w:t>Перечень эксплуатационной документации, с которыми необходимо ознакомиться пользователю</w:t>
      </w:r>
      <w:bookmarkEnd w:id="23"/>
      <w:bookmarkEnd w:id="24"/>
      <w:bookmarkEnd w:id="25"/>
      <w:bookmarkEnd w:id="26"/>
    </w:p>
    <w:p w14:paraId="4F7702F0" w14:textId="0F02201B" w:rsidR="000F1803" w:rsidRPr="002A588A" w:rsidRDefault="00CD78B9" w:rsidP="00AC1849">
      <w:pPr>
        <w:pStyle w:val="af1"/>
        <w:keepNext/>
        <w:keepLines/>
      </w:pPr>
      <w:r w:rsidRPr="002A588A">
        <w:t xml:space="preserve">Для работы с </w:t>
      </w:r>
      <w:r w:rsidR="00D25E8D" w:rsidRPr="00D25E8D">
        <w:t>п</w:t>
      </w:r>
      <w:r w:rsidR="00693803" w:rsidRPr="00D25E8D">
        <w:t>одсистемой «</w:t>
      </w:r>
      <w:r w:rsidR="00B83B22" w:rsidRPr="00D25E8D">
        <w:t>ЭПК</w:t>
      </w:r>
      <w:r w:rsidR="00693803" w:rsidRPr="00D25E8D">
        <w:t>»</w:t>
      </w:r>
      <w:r w:rsidRPr="00D25E8D">
        <w:t xml:space="preserve"> пользователю</w:t>
      </w:r>
      <w:r w:rsidRPr="002A588A">
        <w:t xml:space="preserve"> не нужно изучать дополнительную эксплуатационную документацию. Ознакомления с настоящим Руководством пользователя достаточно для работы в </w:t>
      </w:r>
      <w:r w:rsidR="00D25E8D">
        <w:t>п</w:t>
      </w:r>
      <w:r w:rsidR="00693803" w:rsidRPr="002A588A">
        <w:t>одс</w:t>
      </w:r>
      <w:r w:rsidRPr="002A588A">
        <w:t>истеме.</w:t>
      </w:r>
    </w:p>
    <w:p w14:paraId="23B88CFA" w14:textId="77777777" w:rsidR="000F1803" w:rsidRPr="002A588A" w:rsidRDefault="00693803" w:rsidP="00693803">
      <w:pPr>
        <w:pStyle w:val="1"/>
      </w:pPr>
      <w:bookmarkStart w:id="27" w:name="_Toc486963590"/>
      <w:bookmarkStart w:id="28" w:name="_Toc526432450"/>
      <w:bookmarkStart w:id="29" w:name="_Toc20234894"/>
      <w:bookmarkStart w:id="30" w:name="_Toc27236189"/>
      <w:bookmarkStart w:id="31" w:name="_Toc130821097"/>
      <w:r w:rsidRPr="002A588A">
        <w:lastRenderedPageBreak/>
        <w:t>О</w:t>
      </w:r>
      <w:r w:rsidR="000F1803" w:rsidRPr="002A588A">
        <w:t>писание операций</w:t>
      </w:r>
      <w:bookmarkEnd w:id="27"/>
      <w:bookmarkEnd w:id="28"/>
      <w:bookmarkEnd w:id="29"/>
      <w:bookmarkEnd w:id="30"/>
      <w:bookmarkEnd w:id="31"/>
    </w:p>
    <w:p w14:paraId="7A0519D9" w14:textId="5E79D05E" w:rsidR="001A05E1" w:rsidRPr="005C3686" w:rsidRDefault="001A05E1" w:rsidP="005C3686">
      <w:pPr>
        <w:pStyle w:val="21"/>
      </w:pPr>
      <w:bookmarkStart w:id="32" w:name="_Toc27236190"/>
      <w:bookmarkStart w:id="33" w:name="_Toc130821098"/>
      <w:r w:rsidRPr="005C3686">
        <w:t xml:space="preserve">Работа </w:t>
      </w:r>
      <w:r w:rsidR="009E6C91" w:rsidRPr="005C3686">
        <w:t>пользователя</w:t>
      </w:r>
      <w:r w:rsidRPr="005C3686">
        <w:t xml:space="preserve"> - Авторизация в системе</w:t>
      </w:r>
      <w:bookmarkEnd w:id="32"/>
      <w:bookmarkEnd w:id="33"/>
    </w:p>
    <w:p w14:paraId="30BDA187" w14:textId="77777777" w:rsidR="001A05E1" w:rsidRPr="002A588A" w:rsidRDefault="001A05E1" w:rsidP="00D46551">
      <w:pPr>
        <w:pStyle w:val="3"/>
      </w:pPr>
      <w:bookmarkStart w:id="34" w:name="_Toc531186894"/>
      <w:bookmarkStart w:id="35" w:name="_Toc27236191"/>
      <w:r w:rsidRPr="002A588A">
        <w:t>Наименование операции: Авторизация в системе</w:t>
      </w:r>
      <w:bookmarkEnd w:id="34"/>
      <w:r w:rsidRPr="002A588A">
        <w:t>.</w:t>
      </w:r>
      <w:bookmarkEnd w:id="35"/>
    </w:p>
    <w:p w14:paraId="75EA9015" w14:textId="77777777" w:rsidR="001A05E1" w:rsidRPr="002A588A" w:rsidRDefault="001A05E1" w:rsidP="00D46551">
      <w:pPr>
        <w:pStyle w:val="3"/>
      </w:pPr>
      <w:bookmarkStart w:id="36" w:name="_Toc468373262"/>
      <w:bookmarkStart w:id="37" w:name="_Toc474188495"/>
      <w:bookmarkStart w:id="38" w:name="_Toc531186895"/>
      <w:bookmarkStart w:id="39" w:name="_Toc27236192"/>
      <w:r w:rsidRPr="002A588A">
        <w:t>Условия, при соблюдении которых возможно выполнение операции:</w:t>
      </w:r>
      <w:bookmarkEnd w:id="36"/>
      <w:bookmarkEnd w:id="37"/>
      <w:bookmarkEnd w:id="38"/>
      <w:bookmarkEnd w:id="39"/>
    </w:p>
    <w:p w14:paraId="42A65FE1" w14:textId="77777777" w:rsidR="001A05E1" w:rsidRPr="001F623A" w:rsidRDefault="001A05E1" w:rsidP="001A05E1">
      <w:pPr>
        <w:pStyle w:val="af0"/>
      </w:pPr>
      <w:r w:rsidRPr="001F623A">
        <w:t>Пользователю необходимо иметь персональные логин и пароль для доступа в систему.</w:t>
      </w:r>
    </w:p>
    <w:p w14:paraId="03B90419" w14:textId="77777777" w:rsidR="001A05E1" w:rsidRPr="001F623A" w:rsidRDefault="001A05E1" w:rsidP="00D46551">
      <w:pPr>
        <w:pStyle w:val="3"/>
      </w:pPr>
      <w:bookmarkStart w:id="40" w:name="_Toc468373263"/>
      <w:bookmarkStart w:id="41" w:name="_Toc474188496"/>
      <w:bookmarkStart w:id="42" w:name="_Toc531186896"/>
      <w:bookmarkStart w:id="43" w:name="_Toc27236193"/>
      <w:r w:rsidRPr="001F623A">
        <w:t>Подготовительные действия</w:t>
      </w:r>
      <w:bookmarkEnd w:id="40"/>
      <w:bookmarkEnd w:id="41"/>
      <w:bookmarkEnd w:id="42"/>
      <w:bookmarkEnd w:id="43"/>
    </w:p>
    <w:p w14:paraId="6BDEDFE3" w14:textId="77777777" w:rsidR="001A05E1" w:rsidRPr="001F623A" w:rsidRDefault="001A05E1" w:rsidP="001A05E1">
      <w:pPr>
        <w:pStyle w:val="af0"/>
      </w:pPr>
      <w:r w:rsidRPr="001F623A">
        <w:t>Не требуются.</w:t>
      </w:r>
    </w:p>
    <w:p w14:paraId="603FF921" w14:textId="77777777" w:rsidR="001A05E1" w:rsidRPr="001F623A" w:rsidRDefault="001A05E1" w:rsidP="00D46551">
      <w:pPr>
        <w:pStyle w:val="3"/>
      </w:pPr>
      <w:bookmarkStart w:id="44" w:name="_Toc468373264"/>
      <w:bookmarkStart w:id="45" w:name="_Toc474188497"/>
      <w:bookmarkStart w:id="46" w:name="_Toc531186897"/>
      <w:bookmarkStart w:id="47" w:name="_Toc27236194"/>
      <w:r w:rsidRPr="001F623A">
        <w:t>Основные действия в требуемой последовательности</w:t>
      </w:r>
      <w:bookmarkEnd w:id="44"/>
      <w:bookmarkEnd w:id="45"/>
      <w:bookmarkEnd w:id="46"/>
      <w:bookmarkEnd w:id="47"/>
    </w:p>
    <w:p w14:paraId="114555F6" w14:textId="2675DB18" w:rsidR="001A05E1" w:rsidRPr="001F623A" w:rsidRDefault="001A05E1" w:rsidP="001A05E1">
      <w:pPr>
        <w:pStyle w:val="af0"/>
      </w:pPr>
      <w:r w:rsidRPr="001F623A">
        <w:t xml:space="preserve">Необходимо запустить </w:t>
      </w:r>
      <w:r w:rsidR="001F623A" w:rsidRPr="001F623A">
        <w:t>Подсистему перейдя по соответс</w:t>
      </w:r>
      <w:r w:rsidR="00E45080">
        <w:t>т</w:t>
      </w:r>
      <w:r w:rsidR="001F623A" w:rsidRPr="001F623A">
        <w:t>вующей ссылке в браузере, после чего ввести логин и пароль и нажать кнопку «Вход»</w:t>
      </w:r>
      <w:r w:rsidRPr="001F623A">
        <w:t xml:space="preserve"> (</w:t>
      </w:r>
      <w:r w:rsidRPr="001F623A">
        <w:fldChar w:fldCharType="begin"/>
      </w:r>
      <w:r w:rsidRPr="001F623A">
        <w:instrText xml:space="preserve"> REF _Ref486963778 \h  \* MERGEFORMAT </w:instrText>
      </w:r>
      <w:r w:rsidRPr="001F623A">
        <w:fldChar w:fldCharType="separate"/>
      </w:r>
      <w:r w:rsidR="003A7B96" w:rsidRPr="001F623A">
        <w:t xml:space="preserve">Рисунок </w:t>
      </w:r>
      <w:r w:rsidR="003A7B96">
        <w:rPr>
          <w:noProof/>
        </w:rPr>
        <w:t>1</w:t>
      </w:r>
      <w:r w:rsidRPr="001F623A">
        <w:fldChar w:fldCharType="end"/>
      </w:r>
      <w:r w:rsidRPr="001F623A">
        <w:t xml:space="preserve">, </w:t>
      </w:r>
      <w:r w:rsidRPr="001F623A">
        <w:fldChar w:fldCharType="begin"/>
      </w:r>
      <w:r w:rsidRPr="001F623A">
        <w:instrText xml:space="preserve"> REF _Ref486963782 \h  \* MERGEFORMAT </w:instrText>
      </w:r>
      <w:r w:rsidRPr="001F623A">
        <w:fldChar w:fldCharType="separate"/>
      </w:r>
      <w:r w:rsidR="003A7B96" w:rsidRPr="001F623A">
        <w:t xml:space="preserve">Рисунок </w:t>
      </w:r>
      <w:r w:rsidR="003A7B96">
        <w:rPr>
          <w:noProof/>
        </w:rPr>
        <w:t>2</w:t>
      </w:r>
      <w:r w:rsidRPr="001F623A">
        <w:fldChar w:fldCharType="end"/>
      </w:r>
      <w:r w:rsidRPr="001F623A">
        <w:t>).</w:t>
      </w:r>
    </w:p>
    <w:p w14:paraId="2BFF7238" w14:textId="42D3E825" w:rsidR="001A05E1" w:rsidRPr="001F623A" w:rsidRDefault="001F623A" w:rsidP="00BC02F0">
      <w:pPr>
        <w:pStyle w:val="af9"/>
      </w:pPr>
      <w:r w:rsidRPr="001F623A">
        <w:drawing>
          <wp:inline distT="0" distB="0" distL="0" distR="0" wp14:anchorId="6853F70C" wp14:editId="783968D7">
            <wp:extent cx="6137910" cy="289306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623A">
        <w:t xml:space="preserve"> </w:t>
      </w:r>
    </w:p>
    <w:p w14:paraId="01CD9C80" w14:textId="2D58BEF7" w:rsidR="001A05E1" w:rsidRPr="001F623A" w:rsidRDefault="001A05E1" w:rsidP="00BC02F0">
      <w:pPr>
        <w:pStyle w:val="affffff9"/>
      </w:pPr>
      <w:bookmarkStart w:id="48" w:name="_Ref486963778"/>
      <w:r w:rsidRPr="001F623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</w:t>
      </w:r>
      <w:r w:rsidR="00B407B9">
        <w:rPr>
          <w:noProof/>
        </w:rPr>
        <w:fldChar w:fldCharType="end"/>
      </w:r>
      <w:bookmarkEnd w:id="48"/>
    </w:p>
    <w:p w14:paraId="48A0C5D6" w14:textId="647DD778" w:rsidR="001A05E1" w:rsidRPr="001F623A" w:rsidRDefault="00D25E8D" w:rsidP="00BC02F0">
      <w:pPr>
        <w:pStyle w:val="af9"/>
      </w:pPr>
      <w:r>
        <w:drawing>
          <wp:inline distT="0" distB="0" distL="0" distR="0" wp14:anchorId="7EF7EA9A" wp14:editId="61E5DFE6">
            <wp:extent cx="2686050" cy="1448942"/>
            <wp:effectExtent l="0" t="0" r="0" b="0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9266" cy="146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623A" w:rsidRPr="001F623A">
        <w:t xml:space="preserve">  </w:t>
      </w:r>
    </w:p>
    <w:p w14:paraId="5AD273E3" w14:textId="13CD6F1D" w:rsidR="001A05E1" w:rsidRPr="001F623A" w:rsidRDefault="001A05E1" w:rsidP="00BC02F0">
      <w:pPr>
        <w:pStyle w:val="affffff9"/>
      </w:pPr>
      <w:bookmarkStart w:id="49" w:name="_Ref486963782"/>
      <w:r w:rsidRPr="001F623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</w:t>
      </w:r>
      <w:r w:rsidR="00B407B9">
        <w:rPr>
          <w:noProof/>
        </w:rPr>
        <w:fldChar w:fldCharType="end"/>
      </w:r>
      <w:bookmarkEnd w:id="49"/>
    </w:p>
    <w:p w14:paraId="56B4C0CD" w14:textId="77777777" w:rsidR="001A05E1" w:rsidRPr="001F623A" w:rsidRDefault="001A05E1" w:rsidP="00D46551">
      <w:pPr>
        <w:pStyle w:val="3"/>
      </w:pPr>
      <w:bookmarkStart w:id="50" w:name="_Toc531186898"/>
      <w:bookmarkStart w:id="51" w:name="_Toc27236195"/>
      <w:r w:rsidRPr="001F623A">
        <w:lastRenderedPageBreak/>
        <w:t>Заключительные действия</w:t>
      </w:r>
      <w:bookmarkEnd w:id="50"/>
      <w:bookmarkEnd w:id="51"/>
    </w:p>
    <w:p w14:paraId="6F55638B" w14:textId="77777777" w:rsidR="001A05E1" w:rsidRPr="002A588A" w:rsidRDefault="001A05E1" w:rsidP="001A05E1">
      <w:pPr>
        <w:pStyle w:val="af0"/>
      </w:pPr>
      <w:r w:rsidRPr="001F623A">
        <w:t>Не требуются.</w:t>
      </w:r>
    </w:p>
    <w:p w14:paraId="17CE7787" w14:textId="1BAB885E" w:rsidR="00EE1224" w:rsidRPr="002A588A" w:rsidRDefault="00EE1224" w:rsidP="00AC1849">
      <w:pPr>
        <w:pStyle w:val="21"/>
      </w:pPr>
      <w:bookmarkStart w:id="52" w:name="_Toc27236208"/>
      <w:bookmarkStart w:id="53" w:name="_Toc130821099"/>
      <w:r w:rsidRPr="002A588A">
        <w:t>Работа пользователя</w:t>
      </w:r>
      <w:r w:rsidR="001956D6">
        <w:t xml:space="preserve"> </w:t>
      </w:r>
      <w:r w:rsidR="004A370D">
        <w:t>– Закладка похозяйственной книги</w:t>
      </w:r>
      <w:bookmarkEnd w:id="52"/>
      <w:bookmarkEnd w:id="53"/>
    </w:p>
    <w:p w14:paraId="66CC2176" w14:textId="50886585" w:rsidR="00EE1224" w:rsidRPr="002A588A" w:rsidRDefault="00EE1224" w:rsidP="00D46551">
      <w:pPr>
        <w:pStyle w:val="3"/>
      </w:pPr>
      <w:bookmarkStart w:id="54" w:name="_Toc27236209"/>
      <w:r w:rsidRPr="002A588A">
        <w:t xml:space="preserve">Наименование операции: Создание новых </w:t>
      </w:r>
      <w:r w:rsidR="004A370D">
        <w:t>похозяйственных книг</w:t>
      </w:r>
      <w:r w:rsidRPr="002A588A">
        <w:t>.</w:t>
      </w:r>
      <w:bookmarkEnd w:id="54"/>
    </w:p>
    <w:p w14:paraId="402CA2E4" w14:textId="77777777" w:rsidR="00EE1224" w:rsidRPr="002A588A" w:rsidRDefault="00EE1224" w:rsidP="00D46551">
      <w:pPr>
        <w:pStyle w:val="3"/>
      </w:pPr>
      <w:bookmarkStart w:id="55" w:name="_Toc27236210"/>
      <w:r w:rsidRPr="002A588A">
        <w:t>Условия, при соблюдении которых возможно выполнение операции:</w:t>
      </w:r>
      <w:bookmarkEnd w:id="55"/>
    </w:p>
    <w:p w14:paraId="0B71E018" w14:textId="77777777" w:rsidR="00EE1224" w:rsidRPr="002A588A" w:rsidRDefault="00EE1224" w:rsidP="00EE1224">
      <w:pPr>
        <w:pStyle w:val="af0"/>
      </w:pPr>
      <w:r w:rsidRPr="002A588A">
        <w:t>Выполнена успешная авторизация в подсистеме.</w:t>
      </w:r>
    </w:p>
    <w:p w14:paraId="2AAEB556" w14:textId="77777777" w:rsidR="00EE1224" w:rsidRPr="002A588A" w:rsidRDefault="00EE1224" w:rsidP="00D46551">
      <w:pPr>
        <w:pStyle w:val="3"/>
      </w:pPr>
      <w:bookmarkStart w:id="56" w:name="_Toc27236211"/>
      <w:r w:rsidRPr="002A588A">
        <w:t>Подготовительные действия</w:t>
      </w:r>
      <w:bookmarkEnd w:id="56"/>
    </w:p>
    <w:p w14:paraId="0B6F7C10" w14:textId="77777777" w:rsidR="00EE1224" w:rsidRPr="002A588A" w:rsidRDefault="00EE1224" w:rsidP="00EE1224">
      <w:pPr>
        <w:pStyle w:val="af0"/>
      </w:pPr>
      <w:r w:rsidRPr="002A588A">
        <w:t>Не требуются.</w:t>
      </w:r>
    </w:p>
    <w:p w14:paraId="4EF720CB" w14:textId="77777777" w:rsidR="00EE1224" w:rsidRPr="002A588A" w:rsidRDefault="00EE1224" w:rsidP="00D46551">
      <w:pPr>
        <w:pStyle w:val="3"/>
      </w:pPr>
      <w:bookmarkStart w:id="57" w:name="_Toc27236212"/>
      <w:r w:rsidRPr="002A588A">
        <w:t>Основные действия в требуемой последовательности</w:t>
      </w:r>
      <w:bookmarkEnd w:id="57"/>
    </w:p>
    <w:p w14:paraId="79B1E150" w14:textId="23205505" w:rsidR="00EE1224" w:rsidRPr="002A588A" w:rsidRDefault="00EE1224" w:rsidP="00EE1224">
      <w:pPr>
        <w:pStyle w:val="af0"/>
      </w:pPr>
      <w:r w:rsidRPr="002A588A">
        <w:t>В меню слева выбрать раздел «</w:t>
      </w:r>
      <w:r w:rsidR="004A370D">
        <w:t>Закладка похозяйственной книги</w:t>
      </w:r>
      <w:r w:rsidRPr="002A588A">
        <w:t>» (</w:t>
      </w:r>
      <w:r w:rsidRPr="002A588A">
        <w:fldChar w:fldCharType="begin"/>
      </w:r>
      <w:r w:rsidRPr="002A588A">
        <w:instrText xml:space="preserve"> REF _Ref27230864 \h </w:instrText>
      </w:r>
      <w:r w:rsidR="002A588A" w:rsidRPr="002A588A">
        <w:instrText xml:space="preserve"> \* MERGEFORMAT </w:instrText>
      </w:r>
      <w:r w:rsidRPr="002A588A">
        <w:fldChar w:fldCharType="separate"/>
      </w:r>
      <w:r w:rsidR="003A7B96" w:rsidRPr="00BC02F0">
        <w:t>Рисунок</w:t>
      </w:r>
      <w:r w:rsidR="003A7B96" w:rsidRPr="002A588A">
        <w:t xml:space="preserve"> </w:t>
      </w:r>
      <w:r w:rsidR="003A7B96">
        <w:rPr>
          <w:noProof/>
        </w:rPr>
        <w:t>3</w:t>
      </w:r>
      <w:r w:rsidRPr="002A588A">
        <w:fldChar w:fldCharType="end"/>
      </w:r>
      <w:r w:rsidRPr="002A588A">
        <w:t>).</w:t>
      </w:r>
    </w:p>
    <w:p w14:paraId="381DA489" w14:textId="05D6D6B5" w:rsidR="00EE1224" w:rsidRPr="002A588A" w:rsidRDefault="005E6028" w:rsidP="00BC02F0">
      <w:pPr>
        <w:pStyle w:val="af9"/>
      </w:pPr>
      <w:r>
        <w:drawing>
          <wp:inline distT="0" distB="0" distL="0" distR="0" wp14:anchorId="4F041D02" wp14:editId="303F4214">
            <wp:extent cx="6137910" cy="3234690"/>
            <wp:effectExtent l="0" t="0" r="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70D" w:rsidRPr="004A370D">
        <w:t xml:space="preserve">  </w:t>
      </w:r>
    </w:p>
    <w:p w14:paraId="643DF9F4" w14:textId="75328ABF" w:rsidR="00EE1224" w:rsidRPr="002A588A" w:rsidRDefault="00EE1224" w:rsidP="00BC02F0">
      <w:pPr>
        <w:pStyle w:val="affffff9"/>
      </w:pPr>
      <w:bookmarkStart w:id="58" w:name="_Ref27230864"/>
      <w:r w:rsidRPr="00BC02F0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</w:t>
      </w:r>
      <w:r w:rsidR="00B407B9">
        <w:rPr>
          <w:noProof/>
        </w:rPr>
        <w:fldChar w:fldCharType="end"/>
      </w:r>
      <w:bookmarkEnd w:id="58"/>
    </w:p>
    <w:p w14:paraId="38AAEBD8" w14:textId="569585DA" w:rsidR="00EE1224" w:rsidRPr="002A588A" w:rsidRDefault="00EE1224" w:rsidP="00EE1224">
      <w:pPr>
        <w:pStyle w:val="af0"/>
      </w:pPr>
      <w:r w:rsidRPr="002A588A">
        <w:t xml:space="preserve">Далее пользователю необходимо нажать </w:t>
      </w:r>
      <w:r w:rsidR="004A370D">
        <w:t xml:space="preserve">кнопку </w:t>
      </w:r>
      <w:r w:rsidRPr="002A588A">
        <w:t>«</w:t>
      </w:r>
      <w:r w:rsidR="004A370D">
        <w:t>Создать книгу</w:t>
      </w:r>
      <w:r w:rsidRPr="002A588A">
        <w:t>» (</w:t>
      </w:r>
      <w:r w:rsidRPr="002A588A">
        <w:fldChar w:fldCharType="begin"/>
      </w:r>
      <w:r w:rsidRPr="002A588A">
        <w:instrText xml:space="preserve"> REF _Ref27230996 \h </w:instrText>
      </w:r>
      <w:r w:rsidR="002A588A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</w:t>
      </w:r>
      <w:r w:rsidRPr="002A588A">
        <w:fldChar w:fldCharType="end"/>
      </w:r>
      <w:r w:rsidRPr="002A588A">
        <w:t>).</w:t>
      </w:r>
    </w:p>
    <w:p w14:paraId="10268E05" w14:textId="3BB517F5" w:rsidR="00EE1224" w:rsidRPr="002A588A" w:rsidRDefault="004A370D" w:rsidP="00BC02F0">
      <w:pPr>
        <w:pStyle w:val="af9"/>
      </w:pPr>
      <w:r w:rsidRPr="004A370D">
        <w:lastRenderedPageBreak/>
        <w:t xml:space="preserve"> </w:t>
      </w:r>
      <w:r w:rsidRPr="004A370D">
        <w:drawing>
          <wp:inline distT="0" distB="0" distL="0" distR="0" wp14:anchorId="4904F9B4" wp14:editId="5EEC5A36">
            <wp:extent cx="6137910" cy="2100580"/>
            <wp:effectExtent l="0" t="0" r="0" b="0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370D">
        <w:t xml:space="preserve"> </w:t>
      </w:r>
    </w:p>
    <w:p w14:paraId="32231369" w14:textId="579B4AE4" w:rsidR="00EE1224" w:rsidRPr="002A588A" w:rsidRDefault="00EE1224" w:rsidP="00EE1224">
      <w:pPr>
        <w:pStyle w:val="affffff9"/>
      </w:pPr>
      <w:bookmarkStart w:id="59" w:name="_Ref2723099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</w:t>
      </w:r>
      <w:r w:rsidR="00B407B9">
        <w:rPr>
          <w:noProof/>
        </w:rPr>
        <w:fldChar w:fldCharType="end"/>
      </w:r>
      <w:bookmarkEnd w:id="59"/>
    </w:p>
    <w:p w14:paraId="06AC6276" w14:textId="0A1B7242" w:rsidR="00EE1224" w:rsidRPr="002A588A" w:rsidRDefault="00EE1224" w:rsidP="00EE1224">
      <w:pPr>
        <w:pStyle w:val="af0"/>
      </w:pPr>
      <w:r w:rsidRPr="002A588A">
        <w:t xml:space="preserve">Далее откроется новое окно, в котором пользователю необходимо </w:t>
      </w:r>
      <w:r w:rsidR="004A370D">
        <w:t>выбрать из выпадающего списка «</w:t>
      </w:r>
      <w:r w:rsidR="001128F3">
        <w:t>Н</w:t>
      </w:r>
      <w:r w:rsidR="004A370D">
        <w:t xml:space="preserve">ачало действия» требуемый период </w:t>
      </w:r>
      <w:r w:rsidRPr="002A588A">
        <w:t>(</w:t>
      </w:r>
      <w:r w:rsidRPr="002A588A">
        <w:fldChar w:fldCharType="begin"/>
      </w:r>
      <w:r w:rsidRPr="002A588A">
        <w:instrText xml:space="preserve"> REF _Ref27231201 \h </w:instrText>
      </w:r>
      <w:r w:rsidR="002A588A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</w:t>
      </w:r>
      <w:r w:rsidRPr="002A588A">
        <w:fldChar w:fldCharType="end"/>
      </w:r>
      <w:r w:rsidRPr="002A588A">
        <w:t>).</w:t>
      </w:r>
    </w:p>
    <w:p w14:paraId="1E4A0F01" w14:textId="232141C3" w:rsidR="00EE1224" w:rsidRPr="002A588A" w:rsidRDefault="005E6028" w:rsidP="00BC02F0">
      <w:pPr>
        <w:pStyle w:val="af9"/>
      </w:pPr>
      <w:r>
        <w:drawing>
          <wp:inline distT="0" distB="0" distL="0" distR="0" wp14:anchorId="3255D04D" wp14:editId="55BF3356">
            <wp:extent cx="6137910" cy="2683510"/>
            <wp:effectExtent l="0" t="0" r="0" b="254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8F3" w:rsidRPr="001128F3">
        <w:t xml:space="preserve"> </w:t>
      </w:r>
    </w:p>
    <w:p w14:paraId="1A2E4D71" w14:textId="625E3F99" w:rsidR="00EE1224" w:rsidRPr="00BC02F0" w:rsidRDefault="00EE1224" w:rsidP="00BC02F0">
      <w:pPr>
        <w:pStyle w:val="affffff9"/>
      </w:pPr>
      <w:bookmarkStart w:id="60" w:name="_Ref27231201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</w:t>
      </w:r>
      <w:r w:rsidR="00B407B9">
        <w:rPr>
          <w:noProof/>
        </w:rPr>
        <w:fldChar w:fldCharType="end"/>
      </w:r>
      <w:bookmarkEnd w:id="60"/>
    </w:p>
    <w:p w14:paraId="7D5DA4BD" w14:textId="6FA0D398" w:rsidR="00EE1224" w:rsidRPr="002A588A" w:rsidRDefault="00EE1224" w:rsidP="00D35CAF">
      <w:pPr>
        <w:pStyle w:val="af0"/>
      </w:pPr>
      <w:r w:rsidRPr="002A588A">
        <w:t xml:space="preserve">После выбора </w:t>
      </w:r>
      <w:r w:rsidR="001128F3">
        <w:t>«Начала действия»</w:t>
      </w:r>
      <w:r w:rsidRPr="002A588A">
        <w:t xml:space="preserve"> необходимо </w:t>
      </w:r>
      <w:r w:rsidR="001128F3">
        <w:t xml:space="preserve">добавить ОКТМО и населенный ункт для этого необходимо </w:t>
      </w:r>
      <w:r w:rsidRPr="002A588A">
        <w:t xml:space="preserve">нажать </w:t>
      </w:r>
      <w:r w:rsidR="001128F3">
        <w:t>текст-</w:t>
      </w:r>
      <w:r w:rsidRPr="002A588A">
        <w:t>кнопку «</w:t>
      </w:r>
      <w:r w:rsidR="001128F3">
        <w:t>Добавить</w:t>
      </w:r>
      <w:r w:rsidRPr="002A588A">
        <w:t>»</w:t>
      </w:r>
      <w:r w:rsidR="00D35CAF" w:rsidRPr="002A588A">
        <w:t xml:space="preserve"> (</w:t>
      </w:r>
      <w:r w:rsidR="00D35CAF" w:rsidRPr="002A588A">
        <w:fldChar w:fldCharType="begin"/>
      </w:r>
      <w:r w:rsidR="00D35CAF" w:rsidRPr="002A588A">
        <w:instrText xml:space="preserve"> REF _Ref27231282 \h </w:instrText>
      </w:r>
      <w:r w:rsidR="002A588A" w:rsidRPr="002A588A">
        <w:instrText xml:space="preserve"> \* MERGEFORMAT </w:instrText>
      </w:r>
      <w:r w:rsidR="00D35CAF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</w:t>
      </w:r>
      <w:r w:rsidR="00D35CAF" w:rsidRPr="002A588A">
        <w:fldChar w:fldCharType="end"/>
      </w:r>
      <w:r w:rsidR="00D35CAF" w:rsidRPr="002A588A">
        <w:t>).</w:t>
      </w:r>
    </w:p>
    <w:p w14:paraId="0C85EBD0" w14:textId="66DB4484" w:rsidR="00D35CAF" w:rsidRPr="002A588A" w:rsidRDefault="005E6028" w:rsidP="00BC02F0">
      <w:pPr>
        <w:pStyle w:val="af9"/>
      </w:pPr>
      <w:r>
        <w:lastRenderedPageBreak/>
        <w:drawing>
          <wp:inline distT="0" distB="0" distL="0" distR="0" wp14:anchorId="3C6ACC44" wp14:editId="61A08A01">
            <wp:extent cx="6137910" cy="23431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8F3" w:rsidRPr="001128F3">
        <w:t xml:space="preserve"> </w:t>
      </w:r>
    </w:p>
    <w:p w14:paraId="08B43580" w14:textId="3AB0D10F" w:rsidR="00D35CAF" w:rsidRPr="00BC02F0" w:rsidRDefault="00D35CAF" w:rsidP="00BC02F0">
      <w:pPr>
        <w:pStyle w:val="affffff9"/>
      </w:pPr>
      <w:bookmarkStart w:id="61" w:name="_Ref27231282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</w:t>
      </w:r>
      <w:r w:rsidR="00B407B9">
        <w:rPr>
          <w:noProof/>
        </w:rPr>
        <w:fldChar w:fldCharType="end"/>
      </w:r>
      <w:bookmarkEnd w:id="61"/>
    </w:p>
    <w:p w14:paraId="0475260D" w14:textId="3BA42925" w:rsidR="00D35CAF" w:rsidRPr="002A588A" w:rsidRDefault="00D35CAF" w:rsidP="00EE1224">
      <w:pPr>
        <w:pStyle w:val="af0"/>
        <w:ind w:firstLine="0"/>
      </w:pPr>
      <w:r w:rsidRPr="002A588A">
        <w:t xml:space="preserve">После нажатия </w:t>
      </w:r>
      <w:r w:rsidR="001128F3">
        <w:t>текст-</w:t>
      </w:r>
      <w:r w:rsidRPr="002A588A">
        <w:t>кнопк</w:t>
      </w:r>
      <w:r w:rsidR="001128F3">
        <w:t>и</w:t>
      </w:r>
      <w:r w:rsidRPr="002A588A">
        <w:t xml:space="preserve"> «</w:t>
      </w:r>
      <w:r w:rsidR="001128F3">
        <w:t>Добавить</w:t>
      </w:r>
      <w:r w:rsidRPr="002A588A">
        <w:t>»,</w:t>
      </w:r>
      <w:r w:rsidR="001128F3">
        <w:t xml:space="preserve"> выбрать из открывшегося модального окна требуемый ОКТМО и населенный пункт и нажать кнопку «Выбрать» </w:t>
      </w:r>
      <w:r w:rsidRPr="002A588A">
        <w:t>(</w:t>
      </w:r>
      <w:r w:rsidRPr="002A588A">
        <w:fldChar w:fldCharType="begin"/>
      </w:r>
      <w:r w:rsidRPr="002A588A">
        <w:instrText xml:space="preserve"> REF _Ref27231458 \h </w:instrText>
      </w:r>
      <w:r w:rsidR="002A588A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</w:t>
      </w:r>
      <w:r w:rsidRPr="002A588A">
        <w:fldChar w:fldCharType="end"/>
      </w:r>
      <w:r w:rsidRPr="002A588A">
        <w:t>).</w:t>
      </w:r>
    </w:p>
    <w:p w14:paraId="1D417D31" w14:textId="5FA2653B" w:rsidR="00D35CAF" w:rsidRPr="002A588A" w:rsidRDefault="001128F3" w:rsidP="00BC02F0">
      <w:pPr>
        <w:pStyle w:val="af9"/>
      </w:pPr>
      <w:r w:rsidRPr="001128F3">
        <w:drawing>
          <wp:inline distT="0" distB="0" distL="0" distR="0" wp14:anchorId="6668E4B7" wp14:editId="711F7A44">
            <wp:extent cx="2766496" cy="4010660"/>
            <wp:effectExtent l="0" t="0" r="0" b="8890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81919" cy="403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28F3">
        <w:t xml:space="preserve"> </w:t>
      </w:r>
    </w:p>
    <w:p w14:paraId="746C8AAD" w14:textId="2B616B18" w:rsidR="00D35CAF" w:rsidRPr="002A588A" w:rsidRDefault="00D35CAF" w:rsidP="00BC02F0">
      <w:pPr>
        <w:pStyle w:val="affffff9"/>
      </w:pPr>
      <w:bookmarkStart w:id="62" w:name="_Ref27231458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7</w:t>
      </w:r>
      <w:r w:rsidR="00B407B9">
        <w:rPr>
          <w:noProof/>
        </w:rPr>
        <w:fldChar w:fldCharType="end"/>
      </w:r>
      <w:bookmarkEnd w:id="62"/>
    </w:p>
    <w:p w14:paraId="031112CD" w14:textId="42E7A54C" w:rsidR="00D35CAF" w:rsidRPr="002A588A" w:rsidRDefault="00D35CAF" w:rsidP="00D35CAF">
      <w:pPr>
        <w:pStyle w:val="af0"/>
      </w:pPr>
      <w:r w:rsidRPr="002A588A">
        <w:t xml:space="preserve">Далее, для создания </w:t>
      </w:r>
      <w:r w:rsidR="006F43FC">
        <w:t xml:space="preserve">новой похозяйственной книги </w:t>
      </w:r>
      <w:r w:rsidRPr="002A588A">
        <w:t>пользователю необходимо нажать кнопку «Создать к</w:t>
      </w:r>
      <w:r w:rsidR="006F43FC">
        <w:t xml:space="preserve">нигу» </w:t>
      </w:r>
      <w:r w:rsidRPr="002A588A">
        <w:t>(</w:t>
      </w:r>
      <w:r w:rsidRPr="002A588A">
        <w:fldChar w:fldCharType="begin"/>
      </w:r>
      <w:r w:rsidRPr="002A588A">
        <w:instrText xml:space="preserve"> REF _Ref27231680 \h </w:instrText>
      </w:r>
      <w:r w:rsidR="002A588A" w:rsidRPr="002A588A">
        <w:instrText xml:space="preserve"> \* MERGEFORMAT </w:instrText>
      </w:r>
      <w:r w:rsidRPr="002A588A">
        <w:fldChar w:fldCharType="separate"/>
      </w:r>
      <w:r w:rsidR="003A7B96" w:rsidRPr="00BC02F0">
        <w:t>Рисунок</w:t>
      </w:r>
      <w:r w:rsidR="003A7B96" w:rsidRPr="002A588A">
        <w:t xml:space="preserve"> </w:t>
      </w:r>
      <w:r w:rsidR="003A7B96">
        <w:rPr>
          <w:noProof/>
        </w:rPr>
        <w:t>8</w:t>
      </w:r>
      <w:r w:rsidRPr="002A588A">
        <w:fldChar w:fldCharType="end"/>
      </w:r>
      <w:r w:rsidRPr="002A588A">
        <w:t>).</w:t>
      </w:r>
    </w:p>
    <w:p w14:paraId="410AF101" w14:textId="67185C17" w:rsidR="00D35CAF" w:rsidRPr="002A588A" w:rsidRDefault="005E6028" w:rsidP="00BC02F0">
      <w:pPr>
        <w:pStyle w:val="af9"/>
      </w:pPr>
      <w:r>
        <w:lastRenderedPageBreak/>
        <w:drawing>
          <wp:inline distT="0" distB="0" distL="0" distR="0" wp14:anchorId="301E35D4" wp14:editId="5B08D7AD">
            <wp:extent cx="6137910" cy="2239010"/>
            <wp:effectExtent l="0" t="0" r="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3FC" w:rsidRPr="006F43FC">
        <w:t xml:space="preserve"> </w:t>
      </w:r>
    </w:p>
    <w:p w14:paraId="5BCC857C" w14:textId="2171E208" w:rsidR="00D35CAF" w:rsidRPr="002A588A" w:rsidRDefault="00D35CAF" w:rsidP="00BC02F0">
      <w:pPr>
        <w:pStyle w:val="affffff9"/>
      </w:pPr>
      <w:bookmarkStart w:id="63" w:name="_Ref27231680"/>
      <w:r w:rsidRPr="00BC02F0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</w:t>
      </w:r>
      <w:r w:rsidR="00B407B9">
        <w:rPr>
          <w:noProof/>
        </w:rPr>
        <w:fldChar w:fldCharType="end"/>
      </w:r>
      <w:bookmarkEnd w:id="63"/>
    </w:p>
    <w:p w14:paraId="5029D9E3" w14:textId="1BC7309D" w:rsidR="00D35CAF" w:rsidRPr="002A588A" w:rsidRDefault="00D35CAF" w:rsidP="00D35CAF">
      <w:pPr>
        <w:pStyle w:val="af0"/>
      </w:pPr>
      <w:r w:rsidRPr="002A588A">
        <w:t xml:space="preserve">После создания </w:t>
      </w:r>
      <w:r w:rsidR="006F43FC">
        <w:t>новой похозяйственной книги пользователю необходим</w:t>
      </w:r>
      <w:r w:rsidR="00187EAA">
        <w:t>о</w:t>
      </w:r>
      <w:r w:rsidR="006F43FC">
        <w:t xml:space="preserve"> оформить нормативно-правовой акт о закладке новой похозяйственной книги используя реквизит «Заложенная похозяйственная книга №»</w:t>
      </w:r>
      <w:r w:rsidRPr="002A588A">
        <w:t xml:space="preserve"> (</w:t>
      </w:r>
      <w:r w:rsidRPr="002A588A">
        <w:fldChar w:fldCharType="begin"/>
      </w:r>
      <w:r w:rsidRPr="002A588A">
        <w:instrText xml:space="preserve"> REF _Ref27231820 \h </w:instrText>
      </w:r>
      <w:r w:rsidR="002A588A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9</w:t>
      </w:r>
      <w:r w:rsidRPr="002A588A">
        <w:fldChar w:fldCharType="end"/>
      </w:r>
      <w:r w:rsidRPr="002A588A">
        <w:t>).</w:t>
      </w:r>
    </w:p>
    <w:p w14:paraId="7098AC42" w14:textId="011DFD45" w:rsidR="00D35CAF" w:rsidRPr="002A588A" w:rsidRDefault="005E6028" w:rsidP="00BC02F0">
      <w:pPr>
        <w:pStyle w:val="af9"/>
      </w:pPr>
      <w:r>
        <w:drawing>
          <wp:inline distT="0" distB="0" distL="0" distR="0" wp14:anchorId="701762A0" wp14:editId="3B8F3CD8">
            <wp:extent cx="6137910" cy="2162810"/>
            <wp:effectExtent l="0" t="0" r="0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3FC" w:rsidRPr="006F43FC">
        <w:t xml:space="preserve">  </w:t>
      </w:r>
    </w:p>
    <w:p w14:paraId="2C15552A" w14:textId="1140707F" w:rsidR="00D35CAF" w:rsidRPr="00BC02F0" w:rsidRDefault="00D35CAF" w:rsidP="00BC02F0">
      <w:pPr>
        <w:pStyle w:val="affffff9"/>
      </w:pPr>
      <w:bookmarkStart w:id="64" w:name="_Ref27231820"/>
      <w:r w:rsidRPr="002A588A">
        <w:t xml:space="preserve">Рисунок </w:t>
      </w:r>
      <w:r w:rsidR="00B407B9">
        <w:fldChar w:fldCharType="begin"/>
      </w:r>
      <w:r w:rsidR="00B407B9">
        <w:instrText xml:space="preserve"> SEQ Рис</w:instrText>
      </w:r>
      <w:r w:rsidR="00B407B9">
        <w:instrText xml:space="preserve">унок \* ARABIC </w:instrText>
      </w:r>
      <w:r w:rsidR="00B407B9">
        <w:fldChar w:fldCharType="separate"/>
      </w:r>
      <w:r w:rsidR="003A7B96">
        <w:rPr>
          <w:noProof/>
        </w:rPr>
        <w:t>9</w:t>
      </w:r>
      <w:r w:rsidR="00B407B9">
        <w:rPr>
          <w:noProof/>
        </w:rPr>
        <w:fldChar w:fldCharType="end"/>
      </w:r>
      <w:bookmarkEnd w:id="64"/>
    </w:p>
    <w:p w14:paraId="49710965" w14:textId="115DC06A" w:rsidR="00D35CAF" w:rsidRPr="002A588A" w:rsidRDefault="00D35CAF" w:rsidP="00AF5A54">
      <w:pPr>
        <w:pStyle w:val="af0"/>
      </w:pPr>
      <w:r w:rsidRPr="002A588A">
        <w:t xml:space="preserve">После </w:t>
      </w:r>
      <w:r w:rsidR="006F43FC">
        <w:t>оф</w:t>
      </w:r>
      <w:r w:rsidR="00187EAA">
        <w:t>о</w:t>
      </w:r>
      <w:r w:rsidR="006F43FC">
        <w:t>рмления нор</w:t>
      </w:r>
      <w:r w:rsidR="00187EAA">
        <w:t>м</w:t>
      </w:r>
      <w:r w:rsidR="006F43FC">
        <w:t>ативно-правового акта о закладке книги</w:t>
      </w:r>
      <w:r w:rsidR="00187EAA">
        <w:t xml:space="preserve"> его следует отсканировать, затем</w:t>
      </w:r>
      <w:r w:rsidR="006F43FC">
        <w:t xml:space="preserve"> пользователю необходимо заполнить поля с реквизитами нормативно правового акта</w:t>
      </w:r>
      <w:r w:rsidR="00AF5A54" w:rsidRPr="002A588A">
        <w:t xml:space="preserve"> (</w:t>
      </w:r>
      <w:r w:rsidR="00AF5A54" w:rsidRPr="002A588A">
        <w:fldChar w:fldCharType="begin"/>
      </w:r>
      <w:r w:rsidR="00AF5A54" w:rsidRPr="002A588A">
        <w:instrText xml:space="preserve"> REF _Ref27232569 \h </w:instrText>
      </w:r>
      <w:r w:rsidR="002A588A" w:rsidRPr="002A588A">
        <w:instrText xml:space="preserve"> \* MERGEFORMAT </w:instrText>
      </w:r>
      <w:r w:rsidR="00AF5A54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10</w:t>
      </w:r>
      <w:r w:rsidR="00AF5A54" w:rsidRPr="002A588A">
        <w:fldChar w:fldCharType="end"/>
      </w:r>
      <w:r w:rsidR="00AF5A54" w:rsidRPr="002A588A">
        <w:t>).</w:t>
      </w:r>
    </w:p>
    <w:p w14:paraId="10823911" w14:textId="546787DD" w:rsidR="00AF5A54" w:rsidRPr="002A588A" w:rsidRDefault="005E6028" w:rsidP="00BC02F0">
      <w:pPr>
        <w:pStyle w:val="af9"/>
      </w:pPr>
      <w:r>
        <w:lastRenderedPageBreak/>
        <w:drawing>
          <wp:inline distT="0" distB="0" distL="0" distR="0" wp14:anchorId="3AF64294" wp14:editId="1103A898">
            <wp:extent cx="6137910" cy="263588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3FEB0" w14:textId="12C5CB0A" w:rsidR="00AF5A54" w:rsidRPr="00BC02F0" w:rsidRDefault="00AF5A54" w:rsidP="00BC02F0">
      <w:pPr>
        <w:pStyle w:val="affffff9"/>
      </w:pPr>
      <w:bookmarkStart w:id="65" w:name="_Ref27232569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</w:t>
      </w:r>
      <w:r w:rsidR="00B407B9">
        <w:rPr>
          <w:noProof/>
        </w:rPr>
        <w:fldChar w:fldCharType="end"/>
      </w:r>
      <w:bookmarkEnd w:id="65"/>
    </w:p>
    <w:p w14:paraId="55DEAB02" w14:textId="6F945C3A" w:rsidR="00AF5A54" w:rsidRPr="002A588A" w:rsidRDefault="00187EAA" w:rsidP="00AF5A54">
      <w:pPr>
        <w:pStyle w:val="af0"/>
      </w:pPr>
      <w:r>
        <w:t>Затем пользователю следует прикрепит</w:t>
      </w:r>
      <w:r w:rsidR="00CC239A">
        <w:t>ь</w:t>
      </w:r>
      <w:r>
        <w:t xml:space="preserve"> скан-образ нормативно-правового акта о закладке книги </w:t>
      </w:r>
      <w:r w:rsidR="00CC239A">
        <w:t xml:space="preserve">для этого потребуется нажать текст кнопку «Добавить» </w:t>
      </w:r>
      <w:r w:rsidR="00AF5A54" w:rsidRPr="002A588A">
        <w:t>(</w:t>
      </w:r>
      <w:r w:rsidR="009749F0" w:rsidRPr="002A588A">
        <w:fldChar w:fldCharType="begin"/>
      </w:r>
      <w:r w:rsidR="009749F0" w:rsidRPr="002A588A">
        <w:instrText xml:space="preserve"> REF _Ref27232716 \h </w:instrText>
      </w:r>
      <w:r w:rsidR="002A588A" w:rsidRPr="002A588A">
        <w:instrText xml:space="preserve"> \* MERGEFORMAT </w:instrText>
      </w:r>
      <w:r w:rsidR="009749F0" w:rsidRPr="002A588A">
        <w:fldChar w:fldCharType="separate"/>
      </w:r>
      <w:r w:rsidR="003A7B96" w:rsidRPr="002A588A">
        <w:t xml:space="preserve">Рисунок </w:t>
      </w:r>
      <w:r w:rsidR="003A7B96">
        <w:t>11</w:t>
      </w:r>
      <w:r w:rsidR="009749F0" w:rsidRPr="002A588A">
        <w:fldChar w:fldCharType="end"/>
      </w:r>
      <w:r w:rsidR="00AF5A54" w:rsidRPr="002A588A">
        <w:t>).</w:t>
      </w:r>
    </w:p>
    <w:p w14:paraId="5A535C58" w14:textId="6BC6185A" w:rsidR="00AF5A54" w:rsidRPr="002A588A" w:rsidRDefault="00F9128C" w:rsidP="00BC02F0">
      <w:pPr>
        <w:pStyle w:val="af9"/>
      </w:pPr>
      <w:r>
        <w:drawing>
          <wp:inline distT="0" distB="0" distL="0" distR="0" wp14:anchorId="3834CCD4" wp14:editId="2F264F89">
            <wp:extent cx="6137910" cy="2490470"/>
            <wp:effectExtent l="0" t="0" r="0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239A" w:rsidRPr="00CC239A">
        <w:t xml:space="preserve"> </w:t>
      </w:r>
    </w:p>
    <w:p w14:paraId="4B0A7608" w14:textId="5BBB4650" w:rsidR="009749F0" w:rsidRDefault="009749F0" w:rsidP="00BC02F0">
      <w:pPr>
        <w:pStyle w:val="affffff9"/>
        <w:rPr>
          <w:noProof/>
        </w:rPr>
      </w:pPr>
      <w:bookmarkStart w:id="66" w:name="_Ref2723271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</w:t>
      </w:r>
      <w:r w:rsidR="00B407B9">
        <w:rPr>
          <w:noProof/>
        </w:rPr>
        <w:fldChar w:fldCharType="end"/>
      </w:r>
      <w:bookmarkEnd w:id="66"/>
    </w:p>
    <w:p w14:paraId="3629A0ED" w14:textId="2E20B464" w:rsidR="00942637" w:rsidRPr="002A588A" w:rsidRDefault="00942637" w:rsidP="00942637">
      <w:pPr>
        <w:pStyle w:val="af0"/>
      </w:pPr>
      <w:r>
        <w:t xml:space="preserve">Затем пользователю следует выбрать скан-образ нормативно правового акта и нажать кнопку «Открыть»» </w:t>
      </w:r>
      <w:r w:rsidRPr="002A588A">
        <w:t>(</w:t>
      </w:r>
      <w:r w:rsidR="00D25E8D">
        <w:fldChar w:fldCharType="begin"/>
      </w:r>
      <w:r w:rsidR="00D25E8D">
        <w:instrText xml:space="preserve"> REF _Ref120537254 \h </w:instrText>
      </w:r>
      <w:r w:rsidR="00D25E8D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12</w:t>
      </w:r>
      <w:r w:rsidR="00D25E8D">
        <w:fldChar w:fldCharType="end"/>
      </w:r>
      <w:r w:rsidRPr="002A588A">
        <w:t>).</w:t>
      </w:r>
    </w:p>
    <w:p w14:paraId="760F67D4" w14:textId="71987696" w:rsidR="00942637" w:rsidRPr="002A588A" w:rsidRDefault="00942637" w:rsidP="00942637">
      <w:pPr>
        <w:pStyle w:val="af9"/>
      </w:pPr>
      <w:r w:rsidRPr="00942637">
        <w:lastRenderedPageBreak/>
        <w:drawing>
          <wp:inline distT="0" distB="0" distL="0" distR="0" wp14:anchorId="75D1DAAC" wp14:editId="798800ED">
            <wp:extent cx="6137910" cy="3096895"/>
            <wp:effectExtent l="0" t="0" r="0" b="8255"/>
            <wp:docPr id="621" name="Рисунок 62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Рисунок 62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239A">
        <w:t xml:space="preserve"> </w:t>
      </w:r>
    </w:p>
    <w:p w14:paraId="480F3803" w14:textId="3F47F4FC" w:rsidR="00942637" w:rsidRPr="00BC02F0" w:rsidRDefault="00942637" w:rsidP="00942637">
      <w:pPr>
        <w:pStyle w:val="affffff9"/>
      </w:pPr>
      <w:bookmarkStart w:id="67" w:name="_Ref120537254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</w:t>
      </w:r>
      <w:r w:rsidR="00B407B9">
        <w:rPr>
          <w:noProof/>
        </w:rPr>
        <w:fldChar w:fldCharType="end"/>
      </w:r>
      <w:bookmarkEnd w:id="67"/>
    </w:p>
    <w:p w14:paraId="27EA0FC1" w14:textId="6318ADF0" w:rsidR="00E64EB6" w:rsidRPr="002A588A" w:rsidRDefault="00E64EB6" w:rsidP="00E64EB6">
      <w:pPr>
        <w:pStyle w:val="af0"/>
      </w:pPr>
      <w:r>
        <w:t xml:space="preserve">Затем пользователю следует нажать кнопку «Сохранить» </w:t>
      </w:r>
      <w:r w:rsidRPr="002A588A">
        <w:t>(</w:t>
      </w:r>
      <w:r w:rsidR="00D25E8D">
        <w:fldChar w:fldCharType="begin"/>
      </w:r>
      <w:r w:rsidR="00D25E8D">
        <w:instrText xml:space="preserve"> REF _Ref120537267 \h </w:instrText>
      </w:r>
      <w:r w:rsidR="00D25E8D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13</w:t>
      </w:r>
      <w:r w:rsidR="00D25E8D">
        <w:fldChar w:fldCharType="end"/>
      </w:r>
      <w:r w:rsidRPr="002A588A">
        <w:t>).</w:t>
      </w:r>
    </w:p>
    <w:p w14:paraId="596B3056" w14:textId="134C42E5" w:rsidR="00E64EB6" w:rsidRPr="002A588A" w:rsidRDefault="00F9128C" w:rsidP="00E64EB6">
      <w:pPr>
        <w:pStyle w:val="af9"/>
      </w:pPr>
      <w:r>
        <w:drawing>
          <wp:inline distT="0" distB="0" distL="0" distR="0" wp14:anchorId="7EB4F49D" wp14:editId="3605B061">
            <wp:extent cx="6137910" cy="169926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EB6" w:rsidRPr="00CC239A">
        <w:t xml:space="preserve"> </w:t>
      </w:r>
    </w:p>
    <w:p w14:paraId="002A2930" w14:textId="5F6E8DDE" w:rsidR="00E64EB6" w:rsidRPr="00BC02F0" w:rsidRDefault="00E64EB6" w:rsidP="00E64EB6">
      <w:pPr>
        <w:pStyle w:val="affffff9"/>
      </w:pPr>
      <w:bookmarkStart w:id="68" w:name="_Ref12053726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</w:t>
      </w:r>
      <w:r w:rsidR="00B407B9">
        <w:rPr>
          <w:noProof/>
        </w:rPr>
        <w:fldChar w:fldCharType="end"/>
      </w:r>
      <w:bookmarkEnd w:id="68"/>
    </w:p>
    <w:p w14:paraId="063BF0D7" w14:textId="77777777" w:rsidR="00942637" w:rsidRPr="00BC02F0" w:rsidRDefault="00942637" w:rsidP="00BC02F0">
      <w:pPr>
        <w:pStyle w:val="affffff9"/>
      </w:pPr>
    </w:p>
    <w:p w14:paraId="6B5EF77B" w14:textId="77777777" w:rsidR="00EE1224" w:rsidRPr="002A588A" w:rsidRDefault="00EE1224" w:rsidP="00D46551">
      <w:pPr>
        <w:pStyle w:val="3"/>
      </w:pPr>
      <w:bookmarkStart w:id="69" w:name="_Toc27236213"/>
      <w:r w:rsidRPr="002A588A">
        <w:t>Заключительные действия</w:t>
      </w:r>
      <w:bookmarkEnd w:id="69"/>
    </w:p>
    <w:p w14:paraId="35491D13" w14:textId="2CB2CF66" w:rsidR="00EE1224" w:rsidRDefault="00EE1224" w:rsidP="00EE1224">
      <w:pPr>
        <w:pStyle w:val="af0"/>
      </w:pPr>
      <w:r w:rsidRPr="002A588A">
        <w:t>Не требуются.</w:t>
      </w:r>
    </w:p>
    <w:p w14:paraId="54B70095" w14:textId="77777777" w:rsidR="00005E6D" w:rsidRPr="002A588A" w:rsidRDefault="00005E6D" w:rsidP="00005E6D">
      <w:pPr>
        <w:pStyle w:val="af0"/>
      </w:pPr>
    </w:p>
    <w:p w14:paraId="0B9E44F9" w14:textId="23DA0FCC" w:rsidR="00005E6D" w:rsidRPr="002A588A" w:rsidRDefault="00005E6D" w:rsidP="00005E6D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70" w:name="_Toc130821100"/>
      <w:r w:rsidRPr="002A588A">
        <w:t>Работа пользователя</w:t>
      </w:r>
      <w:r>
        <w:t xml:space="preserve"> – Загрузка исторических данных похозяйственных книг</w:t>
      </w:r>
      <w:bookmarkEnd w:id="70"/>
    </w:p>
    <w:p w14:paraId="51C8CD10" w14:textId="416B39F8" w:rsidR="00005E6D" w:rsidRPr="002A588A" w:rsidRDefault="00005E6D" w:rsidP="00005E6D">
      <w:pPr>
        <w:pStyle w:val="3"/>
      </w:pPr>
      <w:r w:rsidRPr="002A588A">
        <w:t xml:space="preserve">Наименование операции: </w:t>
      </w:r>
      <w:r>
        <w:t>Загрузка исторических данных похозяйственных книг</w:t>
      </w:r>
      <w:r w:rsidRPr="002A588A">
        <w:t xml:space="preserve">Создание новых </w:t>
      </w:r>
      <w:r>
        <w:t>похозяйственных книг</w:t>
      </w:r>
      <w:r w:rsidRPr="002A588A">
        <w:t>.</w:t>
      </w:r>
    </w:p>
    <w:p w14:paraId="1F6FB907" w14:textId="77777777" w:rsidR="00005E6D" w:rsidRPr="002A588A" w:rsidRDefault="00005E6D" w:rsidP="00005E6D">
      <w:pPr>
        <w:pStyle w:val="3"/>
      </w:pPr>
      <w:r w:rsidRPr="002A588A">
        <w:t>Условия, при соблюдении которых возможно выполнение операции:</w:t>
      </w:r>
    </w:p>
    <w:p w14:paraId="1C1A0FB2" w14:textId="77777777" w:rsidR="00005E6D" w:rsidRPr="002A588A" w:rsidRDefault="00005E6D" w:rsidP="00005E6D">
      <w:pPr>
        <w:pStyle w:val="af0"/>
      </w:pPr>
      <w:r w:rsidRPr="002A588A">
        <w:t>Выполнена успешная авторизация в подсистеме.</w:t>
      </w:r>
    </w:p>
    <w:p w14:paraId="2ED8E473" w14:textId="77777777" w:rsidR="00005E6D" w:rsidRPr="002A588A" w:rsidRDefault="00005E6D" w:rsidP="00005E6D">
      <w:pPr>
        <w:pStyle w:val="3"/>
      </w:pPr>
      <w:r w:rsidRPr="002A588A">
        <w:lastRenderedPageBreak/>
        <w:t>Подготовительные действия</w:t>
      </w:r>
    </w:p>
    <w:p w14:paraId="51C0DFE0" w14:textId="77777777" w:rsidR="00005E6D" w:rsidRPr="002A588A" w:rsidRDefault="00005E6D" w:rsidP="00005E6D">
      <w:pPr>
        <w:pStyle w:val="af0"/>
      </w:pPr>
      <w:r w:rsidRPr="002A588A">
        <w:t>Не требуются.</w:t>
      </w:r>
    </w:p>
    <w:p w14:paraId="6F5974E1" w14:textId="77777777" w:rsidR="00005E6D" w:rsidRPr="002A588A" w:rsidRDefault="00005E6D" w:rsidP="00005E6D">
      <w:pPr>
        <w:pStyle w:val="3"/>
      </w:pPr>
      <w:r w:rsidRPr="002A588A">
        <w:t>Основные действия в требуемой последовательности</w:t>
      </w:r>
    </w:p>
    <w:p w14:paraId="55E5DA24" w14:textId="0FE74DC2" w:rsidR="00005E6D" w:rsidRPr="002A588A" w:rsidRDefault="00005E6D" w:rsidP="00005E6D">
      <w:pPr>
        <w:pStyle w:val="af0"/>
      </w:pPr>
      <w:r w:rsidRPr="002A588A">
        <w:t>В меню слева выбрать раздел «</w:t>
      </w:r>
      <w:r>
        <w:t>Закладка похозяйственной книги</w:t>
      </w:r>
      <w:r w:rsidRPr="002A588A">
        <w:t>» (</w:t>
      </w:r>
      <w:r>
        <w:fldChar w:fldCharType="begin"/>
      </w:r>
      <w:r>
        <w:instrText xml:space="preserve"> REF _Ref129099553 \h </w:instrText>
      </w:r>
      <w:r>
        <w:fldChar w:fldCharType="separate"/>
      </w:r>
      <w:r w:rsidR="003A7B96" w:rsidRPr="00BC02F0">
        <w:t>Рисунок</w:t>
      </w:r>
      <w:r w:rsidR="003A7B96" w:rsidRPr="002A588A">
        <w:t xml:space="preserve"> </w:t>
      </w:r>
      <w:r w:rsidR="003A7B96">
        <w:rPr>
          <w:noProof/>
        </w:rPr>
        <w:t>14</w:t>
      </w:r>
      <w:r>
        <w:fldChar w:fldCharType="end"/>
      </w:r>
      <w:r w:rsidRPr="002A588A">
        <w:t>).</w:t>
      </w:r>
    </w:p>
    <w:p w14:paraId="6DEE8166" w14:textId="77777777" w:rsidR="00005E6D" w:rsidRPr="002A588A" w:rsidRDefault="00005E6D" w:rsidP="00005E6D">
      <w:pPr>
        <w:pStyle w:val="af9"/>
      </w:pPr>
      <w:r>
        <w:drawing>
          <wp:inline distT="0" distB="0" distL="0" distR="0" wp14:anchorId="79FFEC87" wp14:editId="6A21FEA9">
            <wp:extent cx="6137910" cy="3234690"/>
            <wp:effectExtent l="0" t="0" r="0" b="381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370D">
        <w:t xml:space="preserve">  </w:t>
      </w:r>
    </w:p>
    <w:p w14:paraId="71E71C97" w14:textId="4A39E89D" w:rsidR="00005E6D" w:rsidRPr="002A588A" w:rsidRDefault="00005E6D" w:rsidP="00005E6D">
      <w:pPr>
        <w:pStyle w:val="affffff9"/>
      </w:pPr>
      <w:bookmarkStart w:id="71" w:name="_Ref129099553"/>
      <w:r w:rsidRPr="00BC02F0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14</w:t>
      </w:r>
      <w:r w:rsidR="00B407B9">
        <w:rPr>
          <w:noProof/>
        </w:rPr>
        <w:fldChar w:fldCharType="end"/>
      </w:r>
      <w:bookmarkEnd w:id="71"/>
    </w:p>
    <w:p w14:paraId="4A40B47B" w14:textId="72012BE7" w:rsidR="00005E6D" w:rsidRPr="002A588A" w:rsidRDefault="00005E6D" w:rsidP="00005E6D">
      <w:pPr>
        <w:pStyle w:val="af0"/>
      </w:pPr>
      <w:r w:rsidRPr="002A588A">
        <w:t xml:space="preserve">Далее пользователю необходимо нажать </w:t>
      </w:r>
      <w:r>
        <w:t xml:space="preserve">кнопку </w:t>
      </w:r>
      <w:r w:rsidRPr="002A588A">
        <w:t>«</w:t>
      </w:r>
      <w:r>
        <w:t>Загрузить исторические данные</w:t>
      </w:r>
      <w:r w:rsidRPr="002A588A">
        <w:t>» (</w:t>
      </w:r>
      <w:r>
        <w:fldChar w:fldCharType="begin"/>
      </w:r>
      <w:r>
        <w:instrText xml:space="preserve"> REF _Ref129099656 \h </w:instrText>
      </w:r>
      <w:r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15</w:t>
      </w:r>
      <w:r>
        <w:fldChar w:fldCharType="end"/>
      </w:r>
      <w:r w:rsidRPr="002A588A">
        <w:t>).</w:t>
      </w:r>
    </w:p>
    <w:p w14:paraId="2F58B49E" w14:textId="0B791B6E" w:rsidR="00005E6D" w:rsidRPr="002A588A" w:rsidRDefault="00005E6D" w:rsidP="00005E6D">
      <w:pPr>
        <w:pStyle w:val="af9"/>
      </w:pPr>
      <w:r w:rsidRPr="004A370D">
        <w:t xml:space="preserve"> </w:t>
      </w:r>
      <w:r>
        <w:drawing>
          <wp:inline distT="0" distB="0" distL="0" distR="0" wp14:anchorId="0144085F" wp14:editId="71B36D68">
            <wp:extent cx="6137910" cy="2048510"/>
            <wp:effectExtent l="0" t="0" r="0" b="889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370D">
        <w:t xml:space="preserve"> </w:t>
      </w:r>
    </w:p>
    <w:p w14:paraId="7915D462" w14:textId="2963A42D" w:rsidR="00005E6D" w:rsidRPr="002A588A" w:rsidRDefault="00005E6D" w:rsidP="00005E6D">
      <w:pPr>
        <w:pStyle w:val="affffff9"/>
      </w:pPr>
      <w:bookmarkStart w:id="72" w:name="_Ref12909965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</w:t>
      </w:r>
      <w:r w:rsidR="00B407B9">
        <w:rPr>
          <w:noProof/>
        </w:rPr>
        <w:fldChar w:fldCharType="end"/>
      </w:r>
      <w:bookmarkEnd w:id="72"/>
    </w:p>
    <w:p w14:paraId="55819C47" w14:textId="0F43622E" w:rsidR="00005E6D" w:rsidRPr="002A588A" w:rsidRDefault="00005E6D" w:rsidP="00005E6D">
      <w:pPr>
        <w:pStyle w:val="af0"/>
      </w:pPr>
      <w:r w:rsidRPr="002A588A">
        <w:t xml:space="preserve">Далее </w:t>
      </w:r>
      <w:r w:rsidR="008B5AC5">
        <w:t xml:space="preserve">пользователю необходимо выбрать загружаемый файл, содержащий сведения о заложенных похозяйственных книгах в формате </w:t>
      </w:r>
      <w:r w:rsidR="008B5AC5" w:rsidRPr="00033113">
        <w:t xml:space="preserve">.json/.csv/.xlsx </w:t>
      </w:r>
      <w:r w:rsidR="008B5AC5">
        <w:t xml:space="preserve">и нажать кнопку «Открыть» </w:t>
      </w:r>
      <w:r w:rsidRPr="002A588A">
        <w:t>(</w:t>
      </w:r>
      <w:r w:rsidR="008B5AC5">
        <w:fldChar w:fldCharType="begin"/>
      </w:r>
      <w:r w:rsidR="008B5AC5">
        <w:instrText xml:space="preserve"> REF _Ref129106079 \h </w:instrText>
      </w:r>
      <w:r w:rsidR="008B5AC5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16</w:t>
      </w:r>
      <w:r w:rsidR="008B5AC5">
        <w:fldChar w:fldCharType="end"/>
      </w:r>
      <w:r w:rsidRPr="002A588A">
        <w:t>).</w:t>
      </w:r>
    </w:p>
    <w:p w14:paraId="68552030" w14:textId="23651A4E" w:rsidR="00005E6D" w:rsidRPr="002A588A" w:rsidRDefault="008B5AC5" w:rsidP="00005E6D">
      <w:pPr>
        <w:pStyle w:val="af9"/>
      </w:pPr>
      <w:r>
        <w:lastRenderedPageBreak/>
        <w:drawing>
          <wp:inline distT="0" distB="0" distL="0" distR="0" wp14:anchorId="454919F1" wp14:editId="3A8B4140">
            <wp:extent cx="6137910" cy="3837940"/>
            <wp:effectExtent l="0" t="0" r="0" b="0"/>
            <wp:docPr id="126" name="Рисунок 1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Рисунок 1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5E6D" w:rsidRPr="001128F3">
        <w:t xml:space="preserve"> </w:t>
      </w:r>
    </w:p>
    <w:p w14:paraId="24C0CDD2" w14:textId="49594145" w:rsidR="00005E6D" w:rsidRPr="00BC02F0" w:rsidRDefault="00005E6D" w:rsidP="00005E6D">
      <w:pPr>
        <w:pStyle w:val="affffff9"/>
      </w:pPr>
      <w:bookmarkStart w:id="73" w:name="_Ref129106079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</w:t>
      </w:r>
      <w:r w:rsidR="00B407B9">
        <w:rPr>
          <w:noProof/>
        </w:rPr>
        <w:fldChar w:fldCharType="end"/>
      </w:r>
      <w:bookmarkEnd w:id="73"/>
    </w:p>
    <w:p w14:paraId="2192C467" w14:textId="77777777" w:rsidR="00005E6D" w:rsidRPr="00BC02F0" w:rsidRDefault="00005E6D" w:rsidP="00005E6D">
      <w:pPr>
        <w:pStyle w:val="affffff9"/>
      </w:pPr>
    </w:p>
    <w:p w14:paraId="168571B9" w14:textId="77777777" w:rsidR="00005E6D" w:rsidRPr="002A588A" w:rsidRDefault="00005E6D" w:rsidP="00005E6D">
      <w:pPr>
        <w:pStyle w:val="3"/>
      </w:pPr>
      <w:r w:rsidRPr="002A588A">
        <w:t>Заключительные действия</w:t>
      </w:r>
    </w:p>
    <w:p w14:paraId="18687291" w14:textId="77777777" w:rsidR="00005E6D" w:rsidRPr="002A588A" w:rsidRDefault="00005E6D" w:rsidP="00005E6D">
      <w:pPr>
        <w:pStyle w:val="af0"/>
      </w:pPr>
      <w:r w:rsidRPr="002A588A">
        <w:t>Не требуются.</w:t>
      </w:r>
    </w:p>
    <w:p w14:paraId="62CB5405" w14:textId="77777777" w:rsidR="00005E6D" w:rsidRPr="002A588A" w:rsidRDefault="00005E6D" w:rsidP="00EE1224">
      <w:pPr>
        <w:pStyle w:val="af0"/>
      </w:pPr>
    </w:p>
    <w:p w14:paraId="50ED3140" w14:textId="6F2E683D" w:rsidR="00A17C8B" w:rsidRPr="002A588A" w:rsidRDefault="00A17C8B" w:rsidP="00AC1849">
      <w:pPr>
        <w:pStyle w:val="21"/>
      </w:pPr>
      <w:bookmarkStart w:id="74" w:name="_Toc27236214"/>
      <w:bookmarkStart w:id="75" w:name="_Toc130821101"/>
      <w:r w:rsidRPr="002A588A">
        <w:t>Работа пользователя</w:t>
      </w:r>
      <w:r w:rsidR="001956D6">
        <w:t xml:space="preserve"> </w:t>
      </w:r>
      <w:r w:rsidR="00E64EB6">
        <w:t xml:space="preserve">– Открытие </w:t>
      </w:r>
      <w:r w:rsidR="00747568">
        <w:t xml:space="preserve">нового </w:t>
      </w:r>
      <w:r w:rsidR="00E64EB6">
        <w:t>лицевого счета</w:t>
      </w:r>
      <w:bookmarkEnd w:id="74"/>
      <w:bookmarkEnd w:id="75"/>
    </w:p>
    <w:p w14:paraId="36874BCD" w14:textId="5E132283" w:rsidR="00A17C8B" w:rsidRPr="002A588A" w:rsidRDefault="00A17C8B" w:rsidP="00D46551">
      <w:pPr>
        <w:pStyle w:val="3"/>
      </w:pPr>
      <w:bookmarkStart w:id="76" w:name="_Toc27236215"/>
      <w:r w:rsidRPr="002A588A">
        <w:t xml:space="preserve">Наименование операции: </w:t>
      </w:r>
      <w:r w:rsidR="00E64EB6">
        <w:t>Открытие нового лицевого счета</w:t>
      </w:r>
      <w:r w:rsidRPr="002A588A">
        <w:t>».</w:t>
      </w:r>
      <w:bookmarkEnd w:id="76"/>
    </w:p>
    <w:p w14:paraId="7F73D25B" w14:textId="77777777" w:rsidR="00A17C8B" w:rsidRPr="002A588A" w:rsidRDefault="00A17C8B" w:rsidP="00D46551">
      <w:pPr>
        <w:pStyle w:val="3"/>
      </w:pPr>
      <w:bookmarkStart w:id="77" w:name="_Toc27236216"/>
      <w:r w:rsidRPr="002A588A">
        <w:t>Условия, при соблюдении которых возможно выполнение операции:</w:t>
      </w:r>
      <w:bookmarkEnd w:id="77"/>
    </w:p>
    <w:p w14:paraId="1959F9ED" w14:textId="77777777" w:rsidR="00A17C8B" w:rsidRPr="002A588A" w:rsidRDefault="00A17C8B" w:rsidP="00A17C8B">
      <w:pPr>
        <w:pStyle w:val="af0"/>
      </w:pPr>
      <w:r w:rsidRPr="002A588A">
        <w:t>Выполнена успешная авторизация в подсистеме.</w:t>
      </w:r>
    </w:p>
    <w:p w14:paraId="2BD5BF28" w14:textId="77777777" w:rsidR="00A17C8B" w:rsidRPr="002A588A" w:rsidRDefault="00A17C8B" w:rsidP="00D46551">
      <w:pPr>
        <w:pStyle w:val="3"/>
      </w:pPr>
      <w:bookmarkStart w:id="78" w:name="_Toc27236217"/>
      <w:r w:rsidRPr="002A588A">
        <w:t>Подготовительные действия</w:t>
      </w:r>
      <w:bookmarkEnd w:id="78"/>
    </w:p>
    <w:p w14:paraId="42133500" w14:textId="77777777" w:rsidR="00A17C8B" w:rsidRPr="002A588A" w:rsidRDefault="00A17C8B" w:rsidP="00A17C8B">
      <w:pPr>
        <w:pStyle w:val="af0"/>
      </w:pPr>
      <w:r w:rsidRPr="002A588A">
        <w:t>Не требуются.</w:t>
      </w:r>
    </w:p>
    <w:p w14:paraId="75E5282C" w14:textId="77777777" w:rsidR="00A17C8B" w:rsidRPr="002A588A" w:rsidRDefault="00A17C8B" w:rsidP="00D46551">
      <w:pPr>
        <w:pStyle w:val="3"/>
      </w:pPr>
      <w:bookmarkStart w:id="79" w:name="_Toc27236218"/>
      <w:r w:rsidRPr="002A588A">
        <w:t>Основные действия в требуемой последовательности</w:t>
      </w:r>
      <w:bookmarkEnd w:id="79"/>
    </w:p>
    <w:p w14:paraId="734324C1" w14:textId="3754CBA5" w:rsidR="00A17C8B" w:rsidRPr="002A588A" w:rsidRDefault="00A17C8B" w:rsidP="00A17C8B">
      <w:pPr>
        <w:pStyle w:val="af0"/>
      </w:pPr>
      <w:r w:rsidRPr="002A588A">
        <w:t>В меню слева выбрать раздел «</w:t>
      </w:r>
      <w:r w:rsidR="00747568">
        <w:t>Реестр лицевых счетов</w:t>
      </w:r>
      <w:r w:rsidRPr="002A588A">
        <w:t>» (</w:t>
      </w:r>
      <w:r w:rsidRPr="002A588A">
        <w:fldChar w:fldCharType="begin"/>
      </w:r>
      <w:r w:rsidRPr="002A588A">
        <w:instrText xml:space="preserve"> REF _Ref27232914 \h 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17</w:t>
      </w:r>
      <w:r w:rsidRPr="002A588A">
        <w:fldChar w:fldCharType="end"/>
      </w:r>
      <w:r w:rsidRPr="002A588A">
        <w:t>).</w:t>
      </w:r>
    </w:p>
    <w:p w14:paraId="71E5FB38" w14:textId="6D463596" w:rsidR="00A17C8B" w:rsidRPr="002A588A" w:rsidRDefault="002B755E" w:rsidP="00BC02F0">
      <w:pPr>
        <w:pStyle w:val="af9"/>
      </w:pPr>
      <w:r>
        <w:lastRenderedPageBreak/>
        <w:drawing>
          <wp:inline distT="0" distB="0" distL="0" distR="0" wp14:anchorId="5AE096D4" wp14:editId="11FB35A8">
            <wp:extent cx="6137910" cy="1846580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37DF8" w14:textId="332DAF38" w:rsidR="00A17C8B" w:rsidRPr="002A588A" w:rsidRDefault="00A17C8B" w:rsidP="00A17C8B">
      <w:pPr>
        <w:pStyle w:val="affffff9"/>
      </w:pPr>
      <w:bookmarkStart w:id="80" w:name="_Ref27232914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</w:t>
      </w:r>
      <w:r w:rsidR="00B407B9">
        <w:rPr>
          <w:noProof/>
        </w:rPr>
        <w:fldChar w:fldCharType="end"/>
      </w:r>
      <w:bookmarkEnd w:id="80"/>
    </w:p>
    <w:p w14:paraId="186458DB" w14:textId="60590DDD" w:rsidR="00A17C8B" w:rsidRPr="002A588A" w:rsidRDefault="00A17C8B" w:rsidP="00A17C8B">
      <w:pPr>
        <w:pStyle w:val="af0"/>
      </w:pPr>
      <w:r w:rsidRPr="002A588A">
        <w:t xml:space="preserve">Далее пользователю необходимо нажать </w:t>
      </w:r>
      <w:r w:rsidR="005550C9">
        <w:t xml:space="preserve">кнопку </w:t>
      </w:r>
      <w:r w:rsidRPr="002A588A">
        <w:t>«</w:t>
      </w:r>
      <w:r w:rsidR="005550C9">
        <w:t>Создать лицевой счет»</w:t>
      </w:r>
      <w:r w:rsidRPr="002A588A">
        <w:t xml:space="preserve"> (</w:t>
      </w:r>
      <w:r w:rsidRPr="002A588A">
        <w:fldChar w:fldCharType="begin"/>
      </w:r>
      <w:r w:rsidRPr="002A588A">
        <w:instrText xml:space="preserve"> REF _Ref27232969 \h </w:instrText>
      </w:r>
      <w:r w:rsidR="002A588A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18</w:t>
      </w:r>
      <w:r w:rsidRPr="002A588A">
        <w:fldChar w:fldCharType="end"/>
      </w:r>
      <w:r w:rsidRPr="002A588A">
        <w:t>).</w:t>
      </w:r>
    </w:p>
    <w:p w14:paraId="5CB18127" w14:textId="6DDF32EC" w:rsidR="00A17C8B" w:rsidRPr="002A588A" w:rsidRDefault="00CB66D8" w:rsidP="00A86E72">
      <w:pPr>
        <w:pStyle w:val="af9"/>
      </w:pPr>
      <w:r>
        <w:drawing>
          <wp:inline distT="0" distB="0" distL="0" distR="0" wp14:anchorId="76106099" wp14:editId="227E99CE">
            <wp:extent cx="6137910" cy="17024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70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4ACD5" w14:textId="6EE087A9" w:rsidR="00A17C8B" w:rsidRDefault="00A17C8B" w:rsidP="00A17C8B">
      <w:pPr>
        <w:pStyle w:val="affffff9"/>
        <w:rPr>
          <w:noProof/>
        </w:rPr>
      </w:pPr>
      <w:bookmarkStart w:id="81" w:name="_Ref27232969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</w:t>
      </w:r>
      <w:r w:rsidR="00B407B9">
        <w:rPr>
          <w:noProof/>
        </w:rPr>
        <w:fldChar w:fldCharType="end"/>
      </w:r>
      <w:bookmarkEnd w:id="81"/>
    </w:p>
    <w:p w14:paraId="4E571DED" w14:textId="01B98B85" w:rsidR="00A17C8B" w:rsidRPr="002A588A" w:rsidRDefault="00A17C8B" w:rsidP="00A17C8B">
      <w:pPr>
        <w:pStyle w:val="af0"/>
      </w:pPr>
      <w:r w:rsidRPr="002A588A">
        <w:t xml:space="preserve">Далее откроется новое окно, в котором пользователю необходимо </w:t>
      </w:r>
      <w:r w:rsidR="005550C9">
        <w:t xml:space="preserve">выбрать «Основной» (для земельного участка на котором расположено жилое помещение), либо «Дополнительный» (для участка на котором отсутствует жилое помещение), в поле «Причина открытия лицевого счета» указать причину </w:t>
      </w:r>
      <w:r w:rsidRPr="002A588A">
        <w:t>(</w:t>
      </w:r>
      <w:r w:rsidRPr="002A588A">
        <w:fldChar w:fldCharType="begin"/>
      </w:r>
      <w:r w:rsidRPr="002A588A">
        <w:instrText xml:space="preserve"> REF _Ref27233108 \h  \* MERGEFORMAT </w:instrText>
      </w:r>
      <w:r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19</w:t>
      </w:r>
      <w:r w:rsidRPr="002A588A">
        <w:fldChar w:fldCharType="end"/>
      </w:r>
      <w:r w:rsidRPr="002A588A">
        <w:t>).</w:t>
      </w:r>
    </w:p>
    <w:p w14:paraId="7F23EFED" w14:textId="1A5D0E9A" w:rsidR="00A17C8B" w:rsidRPr="002A588A" w:rsidRDefault="002B755E" w:rsidP="00A86E72">
      <w:pPr>
        <w:pStyle w:val="af9"/>
      </w:pPr>
      <w:r>
        <w:drawing>
          <wp:inline distT="0" distB="0" distL="0" distR="0" wp14:anchorId="7C5A2E00" wp14:editId="46B438C5">
            <wp:extent cx="6137910" cy="1149985"/>
            <wp:effectExtent l="0" t="0" r="0" b="0"/>
            <wp:docPr id="42" name="Рисунок 4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84758" w14:textId="2C520CD2" w:rsidR="00A17C8B" w:rsidRPr="002A588A" w:rsidRDefault="00A17C8B" w:rsidP="00A86E72">
      <w:pPr>
        <w:pStyle w:val="affffff9"/>
      </w:pPr>
      <w:bookmarkStart w:id="82" w:name="_Ref27233108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19</w:t>
      </w:r>
      <w:r w:rsidR="00B407B9">
        <w:rPr>
          <w:noProof/>
        </w:rPr>
        <w:fldChar w:fldCharType="end"/>
      </w:r>
      <w:bookmarkEnd w:id="82"/>
    </w:p>
    <w:p w14:paraId="5895B257" w14:textId="2375A2FC" w:rsidR="00A17C8B" w:rsidRPr="002A588A" w:rsidRDefault="00A17C8B" w:rsidP="00A17C8B">
      <w:pPr>
        <w:pStyle w:val="af0"/>
      </w:pPr>
      <w:r w:rsidRPr="002A588A">
        <w:t xml:space="preserve">После </w:t>
      </w:r>
      <w:r w:rsidR="005550C9">
        <w:t xml:space="preserve">этого </w:t>
      </w:r>
      <w:r w:rsidRPr="002A588A">
        <w:t xml:space="preserve">пользователю необходимо нажать </w:t>
      </w:r>
      <w:r w:rsidR="004B7AFB">
        <w:t>текст-</w:t>
      </w:r>
      <w:r w:rsidRPr="002A588A">
        <w:t>кнопку «</w:t>
      </w:r>
      <w:r w:rsidR="005550C9">
        <w:t>Выбрать населенный пункт, ОКТМО</w:t>
      </w:r>
      <w:r w:rsidRPr="002A588A">
        <w:t>» (</w:t>
      </w:r>
      <w:r w:rsidRPr="002A588A">
        <w:fldChar w:fldCharType="begin"/>
      </w:r>
      <w:r w:rsidRPr="002A588A">
        <w:instrText xml:space="preserve"> REF _Ref27233156 \h 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20</w:t>
      </w:r>
      <w:r w:rsidRPr="002A588A">
        <w:fldChar w:fldCharType="end"/>
      </w:r>
      <w:r w:rsidRPr="002A588A">
        <w:t>).</w:t>
      </w:r>
    </w:p>
    <w:p w14:paraId="01E7965D" w14:textId="48143466" w:rsidR="00A17C8B" w:rsidRPr="002A588A" w:rsidRDefault="002B755E" w:rsidP="00A86E72">
      <w:pPr>
        <w:pStyle w:val="af9"/>
      </w:pPr>
      <w:r>
        <w:lastRenderedPageBreak/>
        <w:drawing>
          <wp:inline distT="0" distB="0" distL="0" distR="0" wp14:anchorId="5866C770" wp14:editId="2DAC5A62">
            <wp:extent cx="6137910" cy="1379220"/>
            <wp:effectExtent l="0" t="0" r="0" b="0"/>
            <wp:docPr id="43" name="Рисунок 4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030B3" w14:textId="02AD15E5" w:rsidR="00A17C8B" w:rsidRPr="00A86E72" w:rsidRDefault="00A17C8B" w:rsidP="00A86E72">
      <w:pPr>
        <w:pStyle w:val="affffff9"/>
      </w:pPr>
      <w:bookmarkStart w:id="83" w:name="_Ref2723315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20</w:t>
      </w:r>
      <w:r w:rsidR="00B407B9">
        <w:rPr>
          <w:noProof/>
        </w:rPr>
        <w:fldChar w:fldCharType="end"/>
      </w:r>
      <w:bookmarkEnd w:id="83"/>
    </w:p>
    <w:p w14:paraId="3BA36DF6" w14:textId="65BD20CD" w:rsidR="00A17C8B" w:rsidRPr="002A588A" w:rsidRDefault="004B7AFB" w:rsidP="00A17C8B">
      <w:pPr>
        <w:pStyle w:val="af0"/>
      </w:pPr>
      <w:r w:rsidRPr="002A588A">
        <w:t xml:space="preserve">После </w:t>
      </w:r>
      <w:r>
        <w:t xml:space="preserve">этого выбрать из открывшегося модального окна требуемый ОКТМО и населенный пункт и нажать кнопку «Выбрать» </w:t>
      </w:r>
      <w:r w:rsidR="00A17C8B" w:rsidRPr="002A588A">
        <w:t>(</w:t>
      </w:r>
      <w:r w:rsidR="002355C3" w:rsidRPr="002A588A">
        <w:fldChar w:fldCharType="begin"/>
      </w:r>
      <w:r w:rsidR="002355C3" w:rsidRPr="002A588A">
        <w:instrText xml:space="preserve"> REF _Ref27233441 \h  \* MERGEFORMAT </w:instrText>
      </w:r>
      <w:r w:rsidR="002355C3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21</w:t>
      </w:r>
      <w:r w:rsidR="002355C3" w:rsidRPr="002A588A">
        <w:fldChar w:fldCharType="end"/>
      </w:r>
      <w:r w:rsidR="00A17C8B" w:rsidRPr="002A588A">
        <w:t>).</w:t>
      </w:r>
    </w:p>
    <w:p w14:paraId="07BE3BFB" w14:textId="0FF42F3C" w:rsidR="00A17C8B" w:rsidRPr="002A588A" w:rsidRDefault="004B7AFB" w:rsidP="00A86E72">
      <w:pPr>
        <w:pStyle w:val="af9"/>
      </w:pPr>
      <w:r w:rsidRPr="004B7AFB">
        <w:drawing>
          <wp:inline distT="0" distB="0" distL="0" distR="0" wp14:anchorId="4890732C" wp14:editId="3EA30B45">
            <wp:extent cx="2578833" cy="4147185"/>
            <wp:effectExtent l="0" t="0" r="0" b="5715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87077" cy="416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FB5D8" w14:textId="33FECF22" w:rsidR="00A17C8B" w:rsidRPr="002A588A" w:rsidRDefault="00A17C8B" w:rsidP="00A86E72">
      <w:pPr>
        <w:pStyle w:val="affffff9"/>
      </w:pPr>
      <w:bookmarkStart w:id="84" w:name="_Ref27233441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21</w:t>
      </w:r>
      <w:r w:rsidR="00B407B9">
        <w:rPr>
          <w:noProof/>
        </w:rPr>
        <w:fldChar w:fldCharType="end"/>
      </w:r>
      <w:bookmarkEnd w:id="84"/>
    </w:p>
    <w:p w14:paraId="7DBFF901" w14:textId="2E88C5C3" w:rsidR="00A17C8B" w:rsidRPr="002A588A" w:rsidRDefault="00A17C8B" w:rsidP="00A17C8B">
      <w:pPr>
        <w:pStyle w:val="af0"/>
      </w:pPr>
      <w:r w:rsidRPr="002A588A">
        <w:t xml:space="preserve">После выбора </w:t>
      </w:r>
      <w:r w:rsidR="004B7AFB">
        <w:t xml:space="preserve">населенного пункта и ОКТМО </w:t>
      </w:r>
      <w:r w:rsidRPr="002A588A">
        <w:t xml:space="preserve">пользователю необходимо </w:t>
      </w:r>
      <w:r w:rsidR="004B7AFB">
        <w:t>заполнить оставшиеся реквизиты</w:t>
      </w:r>
      <w:r w:rsidRPr="002A588A">
        <w:t xml:space="preserve"> (</w:t>
      </w:r>
      <w:r w:rsidR="002355C3" w:rsidRPr="002A588A">
        <w:fldChar w:fldCharType="begin"/>
      </w:r>
      <w:r w:rsidR="002355C3" w:rsidRPr="002A588A">
        <w:instrText xml:space="preserve"> REF _Ref27233528 \h  \* MERGEFORMAT </w:instrText>
      </w:r>
      <w:r w:rsidR="002355C3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22</w:t>
      </w:r>
      <w:r w:rsidR="002355C3" w:rsidRPr="002A588A">
        <w:fldChar w:fldCharType="end"/>
      </w:r>
      <w:r w:rsidRPr="002A588A">
        <w:t>).</w:t>
      </w:r>
    </w:p>
    <w:p w14:paraId="48C09DE3" w14:textId="0C7B35AC" w:rsidR="00A17C8B" w:rsidRPr="002A588A" w:rsidRDefault="00EC3458" w:rsidP="00A86E72">
      <w:pPr>
        <w:pStyle w:val="af9"/>
      </w:pPr>
      <w:r>
        <w:lastRenderedPageBreak/>
        <w:drawing>
          <wp:inline distT="0" distB="0" distL="0" distR="0" wp14:anchorId="4694B924" wp14:editId="27C0048C">
            <wp:extent cx="6137910" cy="2639695"/>
            <wp:effectExtent l="0" t="0" r="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63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5F77E" w14:textId="4F0ADD43" w:rsidR="00A17C8B" w:rsidRPr="002A588A" w:rsidRDefault="00A17C8B" w:rsidP="00A86E72">
      <w:pPr>
        <w:pStyle w:val="affffff9"/>
      </w:pPr>
      <w:bookmarkStart w:id="85" w:name="_Ref27233528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22</w:t>
      </w:r>
      <w:r w:rsidR="00B407B9">
        <w:rPr>
          <w:noProof/>
        </w:rPr>
        <w:fldChar w:fldCharType="end"/>
      </w:r>
      <w:bookmarkEnd w:id="85"/>
    </w:p>
    <w:p w14:paraId="68A45112" w14:textId="4323D4BF" w:rsidR="00A17C8B" w:rsidRPr="002A588A" w:rsidRDefault="004B7AFB" w:rsidP="00A17C8B">
      <w:pPr>
        <w:pStyle w:val="af0"/>
      </w:pPr>
      <w:r>
        <w:t>Затем пользователю необходимо нажать кнопку «</w:t>
      </w:r>
      <w:r w:rsidR="00D317D4">
        <w:t xml:space="preserve">Сохранить» </w:t>
      </w:r>
      <w:r w:rsidR="00A17C8B" w:rsidRPr="002A588A">
        <w:t>(</w:t>
      </w:r>
      <w:r w:rsidR="002355C3" w:rsidRPr="002A588A">
        <w:fldChar w:fldCharType="begin"/>
      </w:r>
      <w:r w:rsidR="002355C3" w:rsidRPr="002A588A">
        <w:instrText xml:space="preserve"> REF _Ref27233529 \h  \* MERGEFORMAT </w:instrText>
      </w:r>
      <w:r w:rsidR="002355C3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23</w:t>
      </w:r>
      <w:r w:rsidR="002355C3" w:rsidRPr="002A588A">
        <w:fldChar w:fldCharType="end"/>
      </w:r>
      <w:r w:rsidR="00A17C8B" w:rsidRPr="002A588A">
        <w:t>).</w:t>
      </w:r>
    </w:p>
    <w:p w14:paraId="02C71781" w14:textId="6B9DF99D" w:rsidR="00A17C8B" w:rsidRPr="002A588A" w:rsidRDefault="00EC3458" w:rsidP="00A86E72">
      <w:pPr>
        <w:pStyle w:val="af9"/>
      </w:pPr>
      <w:r>
        <w:drawing>
          <wp:inline distT="0" distB="0" distL="0" distR="0" wp14:anchorId="4A1665AE" wp14:editId="1036D25D">
            <wp:extent cx="6137910" cy="2663825"/>
            <wp:effectExtent l="0" t="0" r="0" b="3175"/>
            <wp:docPr id="45" name="Рисунок 45" descr="Изображение выглядит как текст, снимок экрана, внутренний, ноутбу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текст, снимок экрана, внутренний, ноутбук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D5BEC" w14:textId="6327C5AA" w:rsidR="00A17C8B" w:rsidRPr="002A588A" w:rsidRDefault="00A17C8B" w:rsidP="00A86E72">
      <w:pPr>
        <w:pStyle w:val="affffff9"/>
      </w:pPr>
      <w:bookmarkStart w:id="86" w:name="_Ref27233529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23</w:t>
      </w:r>
      <w:r w:rsidR="00B407B9">
        <w:rPr>
          <w:noProof/>
        </w:rPr>
        <w:fldChar w:fldCharType="end"/>
      </w:r>
      <w:bookmarkEnd w:id="86"/>
    </w:p>
    <w:p w14:paraId="091C3F16" w14:textId="77777777" w:rsidR="00A17C8B" w:rsidRPr="002A588A" w:rsidRDefault="00A17C8B" w:rsidP="00D46551">
      <w:pPr>
        <w:pStyle w:val="3"/>
      </w:pPr>
      <w:bookmarkStart w:id="87" w:name="_Toc27236219"/>
      <w:r w:rsidRPr="002A588A">
        <w:t>Заключительные действия</w:t>
      </w:r>
      <w:bookmarkEnd w:id="87"/>
    </w:p>
    <w:p w14:paraId="1BACEB03" w14:textId="77777777" w:rsidR="00A17C8B" w:rsidRPr="002A588A" w:rsidRDefault="00A17C8B" w:rsidP="00A17C8B">
      <w:pPr>
        <w:pStyle w:val="af0"/>
      </w:pPr>
      <w:r w:rsidRPr="002A588A">
        <w:t>Не требуются.</w:t>
      </w:r>
    </w:p>
    <w:p w14:paraId="53C09886" w14:textId="37CFB6B4" w:rsidR="006B1961" w:rsidRPr="002A588A" w:rsidRDefault="006B1961" w:rsidP="00AC1849">
      <w:pPr>
        <w:pStyle w:val="21"/>
      </w:pPr>
      <w:bookmarkStart w:id="88" w:name="_Toc27209473"/>
      <w:bookmarkStart w:id="89" w:name="_Toc27236220"/>
      <w:bookmarkStart w:id="90" w:name="_Toc130821102"/>
      <w:r w:rsidRPr="002A588A">
        <w:t>Работа пользователя</w:t>
      </w:r>
      <w:r w:rsidR="001956D6">
        <w:t xml:space="preserve"> </w:t>
      </w:r>
      <w:r w:rsidR="00DA3A85">
        <w:t>–</w:t>
      </w:r>
      <w:r w:rsidRPr="002A588A">
        <w:t xml:space="preserve"> </w:t>
      </w:r>
      <w:r w:rsidR="00DA3A85">
        <w:t>Закрытие действующего лицевого счета</w:t>
      </w:r>
      <w:bookmarkEnd w:id="88"/>
      <w:bookmarkEnd w:id="89"/>
      <w:bookmarkEnd w:id="90"/>
    </w:p>
    <w:p w14:paraId="1EA81CA1" w14:textId="51B504C4" w:rsidR="006B1961" w:rsidRPr="002A588A" w:rsidRDefault="006B1961" w:rsidP="00D46551">
      <w:pPr>
        <w:pStyle w:val="3"/>
        <w:rPr>
          <w:rStyle w:val="affff2"/>
        </w:rPr>
      </w:pPr>
      <w:bookmarkStart w:id="91" w:name="_Toc27209474"/>
      <w:bookmarkStart w:id="92" w:name="_Toc27236221"/>
      <w:r w:rsidRPr="002A588A">
        <w:t xml:space="preserve">Наименование операции: </w:t>
      </w:r>
      <w:r w:rsidR="00DA3A85">
        <w:t>Закрытие действующего лицевого счета</w:t>
      </w:r>
      <w:bookmarkEnd w:id="91"/>
      <w:r w:rsidRPr="002A588A">
        <w:t>.</w:t>
      </w:r>
      <w:bookmarkEnd w:id="92"/>
    </w:p>
    <w:p w14:paraId="325F1F0F" w14:textId="77777777" w:rsidR="006B1961" w:rsidRPr="002A588A" w:rsidRDefault="006B1961" w:rsidP="00D46551">
      <w:pPr>
        <w:pStyle w:val="3"/>
      </w:pPr>
      <w:bookmarkStart w:id="93" w:name="_Toc27209475"/>
      <w:bookmarkStart w:id="94" w:name="_Toc27236222"/>
      <w:r w:rsidRPr="002A588A">
        <w:t>Условия, при соблюдении которых возможно выполнение операции:</w:t>
      </w:r>
      <w:bookmarkEnd w:id="93"/>
      <w:bookmarkEnd w:id="94"/>
    </w:p>
    <w:p w14:paraId="063762BC" w14:textId="77777777" w:rsidR="006B1961" w:rsidRPr="002A588A" w:rsidRDefault="006B1961" w:rsidP="006B1961">
      <w:pPr>
        <w:pStyle w:val="af0"/>
      </w:pPr>
      <w:r w:rsidRPr="002A588A">
        <w:t>Выполнена успешная авторизация в подсистеме.</w:t>
      </w:r>
    </w:p>
    <w:p w14:paraId="15D3896F" w14:textId="77777777" w:rsidR="006B1961" w:rsidRPr="002A588A" w:rsidRDefault="006B1961" w:rsidP="00D46551">
      <w:pPr>
        <w:pStyle w:val="3"/>
      </w:pPr>
      <w:bookmarkStart w:id="95" w:name="_Toc27209476"/>
      <w:bookmarkStart w:id="96" w:name="_Toc27236223"/>
      <w:r w:rsidRPr="002A588A">
        <w:lastRenderedPageBreak/>
        <w:t>Подготовительные действия</w:t>
      </w:r>
      <w:bookmarkEnd w:id="95"/>
      <w:bookmarkEnd w:id="96"/>
    </w:p>
    <w:p w14:paraId="6F4C3792" w14:textId="77777777" w:rsidR="006B1961" w:rsidRPr="002A588A" w:rsidRDefault="006B1961" w:rsidP="006B1961">
      <w:pPr>
        <w:pStyle w:val="af0"/>
      </w:pPr>
      <w:r w:rsidRPr="002A588A">
        <w:t>Выполнена авторизация в системе.</w:t>
      </w:r>
    </w:p>
    <w:p w14:paraId="59FCCA7B" w14:textId="77777777" w:rsidR="006B1961" w:rsidRPr="002A588A" w:rsidRDefault="006B1961" w:rsidP="00D46551">
      <w:pPr>
        <w:pStyle w:val="3"/>
      </w:pPr>
      <w:bookmarkStart w:id="97" w:name="_Toc27209477"/>
      <w:bookmarkStart w:id="98" w:name="_Toc27236224"/>
      <w:r w:rsidRPr="002A588A">
        <w:t>Основные действия в требуемой последовательности</w:t>
      </w:r>
      <w:bookmarkEnd w:id="97"/>
      <w:bookmarkEnd w:id="98"/>
    </w:p>
    <w:p w14:paraId="51F0C6FF" w14:textId="40AB02E1" w:rsidR="006B1961" w:rsidRPr="002A588A" w:rsidRDefault="006B1961" w:rsidP="006B1961">
      <w:pPr>
        <w:pStyle w:val="af0"/>
      </w:pPr>
      <w:r w:rsidRPr="002A588A">
        <w:t>В меню слева выбрать раздел «</w:t>
      </w:r>
      <w:r w:rsidR="00DA3A85">
        <w:t>Реестр лицевых счетов</w:t>
      </w:r>
      <w:r w:rsidRPr="002A588A">
        <w:t>» (</w:t>
      </w:r>
      <w:r w:rsidRPr="002A588A">
        <w:fldChar w:fldCharType="begin"/>
      </w:r>
      <w:r w:rsidRPr="002A588A">
        <w:instrText xml:space="preserve"> REF _Ref27211120 \h </w:instrText>
      </w:r>
      <w:r w:rsidR="002D2205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24</w:t>
      </w:r>
      <w:r w:rsidRPr="002A588A">
        <w:fldChar w:fldCharType="end"/>
      </w:r>
      <w:r w:rsidRPr="002A588A">
        <w:t>).</w:t>
      </w:r>
    </w:p>
    <w:p w14:paraId="1D0EF736" w14:textId="0C0E3311" w:rsidR="006B1961" w:rsidRPr="002A588A" w:rsidRDefault="0013796F" w:rsidP="00A86E72">
      <w:pPr>
        <w:pStyle w:val="af9"/>
      </w:pPr>
      <w:r>
        <w:drawing>
          <wp:inline distT="0" distB="0" distL="0" distR="0" wp14:anchorId="5E5FE478" wp14:editId="770B6AD4">
            <wp:extent cx="6137910" cy="2053590"/>
            <wp:effectExtent l="0" t="0" r="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E8C89" w14:textId="43325880" w:rsidR="006B1961" w:rsidRPr="002A588A" w:rsidRDefault="006B1961" w:rsidP="00A86E72">
      <w:pPr>
        <w:pStyle w:val="affffff9"/>
      </w:pPr>
      <w:bookmarkStart w:id="99" w:name="_Ref27211120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24</w:t>
      </w:r>
      <w:r w:rsidR="00B407B9">
        <w:rPr>
          <w:noProof/>
        </w:rPr>
        <w:fldChar w:fldCharType="end"/>
      </w:r>
      <w:bookmarkEnd w:id="99"/>
    </w:p>
    <w:p w14:paraId="2ED24D45" w14:textId="722D7167" w:rsidR="006B1961" w:rsidRPr="002A588A" w:rsidRDefault="006B1961" w:rsidP="006B1961">
      <w:pPr>
        <w:pStyle w:val="af0"/>
      </w:pPr>
      <w:r w:rsidRPr="002A588A">
        <w:t xml:space="preserve">В открывшемся окне необходимо </w:t>
      </w:r>
      <w:r w:rsidR="00DA3A85">
        <w:t>выбрать интересующий лицевой счет и кликнуть по нему мышкой</w:t>
      </w:r>
      <w:r w:rsidRPr="002A588A">
        <w:t xml:space="preserve"> (</w:t>
      </w:r>
      <w:r w:rsidRPr="002A588A">
        <w:fldChar w:fldCharType="begin"/>
      </w:r>
      <w:r w:rsidRPr="002A588A">
        <w:instrText xml:space="preserve"> REF _Ref27211282 \h </w:instrText>
      </w:r>
      <w:r w:rsidR="002D2205" w:rsidRPr="002A588A">
        <w:instrText xml:space="preserve"> \* MERGEFORMAT </w:instrText>
      </w:r>
      <w:r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25</w:t>
      </w:r>
      <w:r w:rsidRPr="002A588A">
        <w:fldChar w:fldCharType="end"/>
      </w:r>
      <w:r w:rsidRPr="002A588A">
        <w:t>).</w:t>
      </w:r>
    </w:p>
    <w:p w14:paraId="54EB2050" w14:textId="2100A139" w:rsidR="006B1961" w:rsidRPr="002A588A" w:rsidRDefault="00CB66D8" w:rsidP="00A86E72">
      <w:pPr>
        <w:pStyle w:val="af9"/>
      </w:pPr>
      <w:r>
        <w:drawing>
          <wp:inline distT="0" distB="0" distL="0" distR="0" wp14:anchorId="1F19843B" wp14:editId="109AE2EF">
            <wp:extent cx="6137910" cy="2030095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38B81" w14:textId="2B50F809" w:rsidR="006B1961" w:rsidRPr="002A588A" w:rsidRDefault="006B1961" w:rsidP="00A86E72">
      <w:pPr>
        <w:pStyle w:val="affffff9"/>
      </w:pPr>
      <w:bookmarkStart w:id="100" w:name="_Ref27211282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25</w:t>
      </w:r>
      <w:r w:rsidR="00B407B9">
        <w:rPr>
          <w:noProof/>
        </w:rPr>
        <w:fldChar w:fldCharType="end"/>
      </w:r>
      <w:bookmarkEnd w:id="100"/>
    </w:p>
    <w:p w14:paraId="494BCA06" w14:textId="5E2873D6" w:rsidR="00A01D67" w:rsidRPr="002A588A" w:rsidRDefault="00DA3A85" w:rsidP="00A01D67">
      <w:pPr>
        <w:pStyle w:val="af0"/>
      </w:pPr>
      <w:r>
        <w:t xml:space="preserve">В открывшемся окне лицевого счета пользователю необходимо выбрать чекбокс «Счет закрыт» и указать причину закрытия лицевого счета </w:t>
      </w:r>
      <w:r w:rsidR="00A01D67" w:rsidRPr="002A588A">
        <w:t>(</w:t>
      </w:r>
      <w:r w:rsidR="00A01D67" w:rsidRPr="002A588A">
        <w:fldChar w:fldCharType="begin"/>
      </w:r>
      <w:r w:rsidR="00A01D67" w:rsidRPr="002A588A">
        <w:instrText xml:space="preserve"> REF _Ref27211905 \h </w:instrText>
      </w:r>
      <w:r w:rsidR="002D2205" w:rsidRPr="002A588A">
        <w:instrText xml:space="preserve"> \* MERGEFORMAT </w:instrText>
      </w:r>
      <w:r w:rsidR="00A01D67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26</w:t>
      </w:r>
      <w:r w:rsidR="00A01D67" w:rsidRPr="002A588A">
        <w:fldChar w:fldCharType="end"/>
      </w:r>
      <w:r w:rsidR="00A01D67" w:rsidRPr="002A588A">
        <w:t>).</w:t>
      </w:r>
    </w:p>
    <w:p w14:paraId="7B92332D" w14:textId="791C7638" w:rsidR="00A01D67" w:rsidRPr="002A588A" w:rsidRDefault="0013796F" w:rsidP="00A86E72">
      <w:pPr>
        <w:pStyle w:val="af9"/>
      </w:pPr>
      <w:r>
        <w:lastRenderedPageBreak/>
        <w:drawing>
          <wp:inline distT="0" distB="0" distL="0" distR="0" wp14:anchorId="7F8C4ABA" wp14:editId="5D394517">
            <wp:extent cx="6137910" cy="2194560"/>
            <wp:effectExtent l="0" t="0" r="0" b="0"/>
            <wp:docPr id="47" name="Рисунок 4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22DE0" w14:textId="6E25E84A" w:rsidR="00A01D67" w:rsidRPr="002A588A" w:rsidRDefault="00A01D67" w:rsidP="00A86E72">
      <w:pPr>
        <w:pStyle w:val="affffff9"/>
      </w:pPr>
      <w:bookmarkStart w:id="101" w:name="_Ref27211905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26</w:t>
      </w:r>
      <w:r w:rsidR="00B407B9">
        <w:rPr>
          <w:noProof/>
        </w:rPr>
        <w:fldChar w:fldCharType="end"/>
      </w:r>
      <w:bookmarkEnd w:id="101"/>
    </w:p>
    <w:p w14:paraId="5E66ACD6" w14:textId="454C0A61" w:rsidR="000740E7" w:rsidRPr="002A588A" w:rsidRDefault="00DA3A85" w:rsidP="000740E7">
      <w:pPr>
        <w:pStyle w:val="af0"/>
      </w:pPr>
      <w:r>
        <w:t>Затем пользователю необходимо нажать кнопку «Сохранить»</w:t>
      </w:r>
      <w:r w:rsidR="000740E7" w:rsidRPr="002A588A">
        <w:t xml:space="preserve"> (</w:t>
      </w:r>
      <w:r w:rsidR="000740E7" w:rsidRPr="002A588A">
        <w:fldChar w:fldCharType="begin"/>
      </w:r>
      <w:r w:rsidR="000740E7" w:rsidRPr="002A588A">
        <w:instrText xml:space="preserve"> REF _Ref27212101 \h </w:instrText>
      </w:r>
      <w:r w:rsidR="002D2205" w:rsidRPr="002A588A">
        <w:instrText xml:space="preserve"> \* MERGEFORMAT </w:instrText>
      </w:r>
      <w:r w:rsidR="000740E7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27</w:t>
      </w:r>
      <w:r w:rsidR="000740E7" w:rsidRPr="002A588A">
        <w:fldChar w:fldCharType="end"/>
      </w:r>
      <w:r w:rsidR="000740E7" w:rsidRPr="002A588A">
        <w:t>).</w:t>
      </w:r>
    </w:p>
    <w:p w14:paraId="24016C01" w14:textId="304EFDE3" w:rsidR="00A01D67" w:rsidRPr="002A588A" w:rsidRDefault="0013796F" w:rsidP="00A86E72">
      <w:pPr>
        <w:pStyle w:val="af9"/>
      </w:pPr>
      <w:r>
        <w:drawing>
          <wp:inline distT="0" distB="0" distL="0" distR="0" wp14:anchorId="2E6A1A66" wp14:editId="7B8ECCAD">
            <wp:extent cx="6137910" cy="2130425"/>
            <wp:effectExtent l="0" t="0" r="0" b="3175"/>
            <wp:docPr id="48" name="Рисунок 4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0E7" w:rsidRPr="002A588A">
        <w:t xml:space="preserve"> </w:t>
      </w:r>
    </w:p>
    <w:p w14:paraId="6599292B" w14:textId="3C2AF9A7" w:rsidR="000740E7" w:rsidRPr="002A588A" w:rsidRDefault="000740E7" w:rsidP="00A86E72">
      <w:pPr>
        <w:pStyle w:val="affffff9"/>
      </w:pPr>
      <w:bookmarkStart w:id="102" w:name="_Ref27212101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27</w:t>
      </w:r>
      <w:r w:rsidR="00B407B9">
        <w:rPr>
          <w:noProof/>
        </w:rPr>
        <w:fldChar w:fldCharType="end"/>
      </w:r>
      <w:bookmarkEnd w:id="102"/>
    </w:p>
    <w:p w14:paraId="48A93A78" w14:textId="77777777" w:rsidR="006B1961" w:rsidRPr="002A588A" w:rsidRDefault="006B1961" w:rsidP="00D46551">
      <w:pPr>
        <w:pStyle w:val="3"/>
      </w:pPr>
      <w:bookmarkStart w:id="103" w:name="_Toc27209478"/>
      <w:bookmarkStart w:id="104" w:name="_Toc27236225"/>
      <w:r w:rsidRPr="002A588A">
        <w:t>Заключительные действия</w:t>
      </w:r>
      <w:bookmarkEnd w:id="103"/>
      <w:bookmarkEnd w:id="104"/>
    </w:p>
    <w:p w14:paraId="1F34FAD7" w14:textId="5CA74D22" w:rsidR="006B1961" w:rsidRDefault="006B1961" w:rsidP="006B1961">
      <w:pPr>
        <w:pStyle w:val="af0"/>
      </w:pPr>
      <w:r w:rsidRPr="002A588A">
        <w:t>Не требуются.</w:t>
      </w:r>
    </w:p>
    <w:p w14:paraId="125E5E08" w14:textId="77777777" w:rsidR="00FB0D62" w:rsidRPr="002A588A" w:rsidRDefault="00FB0D62" w:rsidP="00FB0D62">
      <w:pPr>
        <w:pStyle w:val="21"/>
        <w:numPr>
          <w:ilvl w:val="1"/>
          <w:numId w:val="1"/>
        </w:numPr>
        <w:ind w:left="1701" w:hanging="850"/>
      </w:pPr>
      <w:bookmarkStart w:id="105" w:name="_Toc130821103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Создание новой карточки главы ЛПХ и внесение в нее сведений</w:t>
      </w:r>
      <w:bookmarkEnd w:id="105"/>
    </w:p>
    <w:p w14:paraId="494A0D6E" w14:textId="77777777" w:rsidR="00FB0D62" w:rsidRPr="002A588A" w:rsidRDefault="00FB0D62" w:rsidP="00FB0D62">
      <w:pPr>
        <w:pStyle w:val="3"/>
      </w:pPr>
      <w:r w:rsidRPr="002A588A">
        <w:t xml:space="preserve">Наименование операции: </w:t>
      </w:r>
      <w:r>
        <w:t>Создание новой карточки главы ЛПХ и внесение в нее сведений</w:t>
      </w:r>
      <w:r w:rsidRPr="002A588A">
        <w:t>.</w:t>
      </w:r>
    </w:p>
    <w:p w14:paraId="38F21B77" w14:textId="77777777" w:rsidR="00FB0D62" w:rsidRPr="002A588A" w:rsidRDefault="00FB0D62" w:rsidP="00FB0D62">
      <w:pPr>
        <w:pStyle w:val="3"/>
      </w:pPr>
      <w:r w:rsidRPr="002A588A">
        <w:t>Условия, при соблюдении которых возможно выполнение операции:</w:t>
      </w:r>
    </w:p>
    <w:p w14:paraId="3B146A4A" w14:textId="77777777" w:rsidR="00FB0D62" w:rsidRPr="002A588A" w:rsidRDefault="00FB0D62" w:rsidP="00FB0D62">
      <w:pPr>
        <w:pStyle w:val="af0"/>
      </w:pPr>
      <w:r w:rsidRPr="002A588A">
        <w:t>Выполнена успешная авторизация в подсистеме.</w:t>
      </w:r>
    </w:p>
    <w:p w14:paraId="193E6C5B" w14:textId="77777777" w:rsidR="00FB0D62" w:rsidRPr="002A588A" w:rsidRDefault="00FB0D62" w:rsidP="00FB0D62">
      <w:pPr>
        <w:pStyle w:val="3"/>
      </w:pPr>
      <w:r w:rsidRPr="002A588A">
        <w:t>Подготовительные действия</w:t>
      </w:r>
    </w:p>
    <w:p w14:paraId="5A350C6C" w14:textId="77777777" w:rsidR="00FB0D62" w:rsidRPr="002A588A" w:rsidRDefault="00FB0D62" w:rsidP="00FB0D62">
      <w:pPr>
        <w:pStyle w:val="af0"/>
      </w:pPr>
      <w:r>
        <w:t>Создан и действует лицевой счет</w:t>
      </w:r>
    </w:p>
    <w:p w14:paraId="402A5FFB" w14:textId="77777777" w:rsidR="00FB0D62" w:rsidRPr="002A588A" w:rsidRDefault="00FB0D62" w:rsidP="00FB0D62">
      <w:pPr>
        <w:pStyle w:val="3"/>
      </w:pPr>
      <w:r w:rsidRPr="002A588A">
        <w:t>Основные действия в требуемой последовательности</w:t>
      </w:r>
    </w:p>
    <w:p w14:paraId="34B0E45F" w14:textId="547700FB" w:rsidR="00FB0D62" w:rsidRPr="002A588A" w:rsidRDefault="00FB0D62" w:rsidP="00FB0D62">
      <w:pPr>
        <w:pStyle w:val="af0"/>
      </w:pPr>
      <w:r w:rsidRPr="002A588A">
        <w:t>В меню слева выбрать раздел «</w:t>
      </w:r>
      <w:r>
        <w:t xml:space="preserve">Реестр глав ЛПХ» </w:t>
      </w:r>
      <w:r w:rsidRPr="002A588A">
        <w:t>(</w:t>
      </w:r>
      <w:r w:rsidR="00B93869">
        <w:fldChar w:fldCharType="begin"/>
      </w:r>
      <w:r w:rsidR="00B93869">
        <w:instrText xml:space="preserve"> REF _Ref129092374 \h </w:instrText>
      </w:r>
      <w:r w:rsidR="00B93869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28</w:t>
      </w:r>
      <w:r w:rsidR="00B93869">
        <w:fldChar w:fldCharType="end"/>
      </w:r>
      <w:r w:rsidRPr="002A588A">
        <w:t>).</w:t>
      </w:r>
    </w:p>
    <w:p w14:paraId="0135CF3B" w14:textId="77777777" w:rsidR="00FB0D62" w:rsidRPr="002A588A" w:rsidRDefault="00FB0D62" w:rsidP="00FB0D62">
      <w:pPr>
        <w:pStyle w:val="af9"/>
      </w:pPr>
      <w:r>
        <w:lastRenderedPageBreak/>
        <w:drawing>
          <wp:inline distT="0" distB="0" distL="0" distR="0" wp14:anchorId="47A3ACC1" wp14:editId="6D27470C">
            <wp:extent cx="6137910" cy="1791970"/>
            <wp:effectExtent l="0" t="0" r="0" b="0"/>
            <wp:docPr id="30" name="Рисунок 30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79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BBF30" w14:textId="23E18202" w:rsidR="00FB0D62" w:rsidRPr="00A86E72" w:rsidRDefault="00FB0D62" w:rsidP="00FB0D62">
      <w:pPr>
        <w:pStyle w:val="affffff9"/>
      </w:pPr>
      <w:bookmarkStart w:id="106" w:name="_Ref129092374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28</w:t>
      </w:r>
      <w:r w:rsidR="00B407B9">
        <w:rPr>
          <w:noProof/>
        </w:rPr>
        <w:fldChar w:fldCharType="end"/>
      </w:r>
      <w:bookmarkEnd w:id="106"/>
    </w:p>
    <w:p w14:paraId="42C2431F" w14:textId="6DAD5D94" w:rsidR="00FB0D62" w:rsidRPr="002A588A" w:rsidRDefault="00FB0D62" w:rsidP="00FB0D62">
      <w:pPr>
        <w:pStyle w:val="af0"/>
      </w:pPr>
      <w:r>
        <w:t xml:space="preserve">Затем нажать кнопку «Создать карточку главы ЛПХ» </w:t>
      </w:r>
      <w:r w:rsidRPr="002A588A">
        <w:t>(</w:t>
      </w:r>
      <w:r>
        <w:fldChar w:fldCharType="begin"/>
      </w:r>
      <w:r>
        <w:instrText xml:space="preserve"> REF _Ref129092540 \h </w:instrText>
      </w:r>
      <w:r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29</w:t>
      </w:r>
      <w:r>
        <w:fldChar w:fldCharType="end"/>
      </w:r>
      <w:r w:rsidRPr="002A588A">
        <w:t>).</w:t>
      </w:r>
    </w:p>
    <w:p w14:paraId="3195C176" w14:textId="77777777" w:rsidR="00FB0D62" w:rsidRPr="002A588A" w:rsidRDefault="00FB0D62" w:rsidP="00FB0D62">
      <w:pPr>
        <w:pStyle w:val="af9"/>
      </w:pPr>
      <w:r>
        <w:drawing>
          <wp:inline distT="0" distB="0" distL="0" distR="0" wp14:anchorId="16DD7685" wp14:editId="49189A2B">
            <wp:extent cx="6137910" cy="1507490"/>
            <wp:effectExtent l="0" t="0" r="0" b="0"/>
            <wp:docPr id="52" name="Рисунок 5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B88B5" w14:textId="045A359D" w:rsidR="00FB0D62" w:rsidRPr="00A86E72" w:rsidRDefault="00FB0D62" w:rsidP="00FB0D62">
      <w:pPr>
        <w:pStyle w:val="affffff9"/>
      </w:pPr>
      <w:bookmarkStart w:id="107" w:name="_Ref129092540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29</w:t>
      </w:r>
      <w:r w:rsidR="00B407B9">
        <w:rPr>
          <w:noProof/>
        </w:rPr>
        <w:fldChar w:fldCharType="end"/>
      </w:r>
      <w:bookmarkEnd w:id="107"/>
    </w:p>
    <w:p w14:paraId="76287479" w14:textId="15ADAB57" w:rsidR="00FB0D62" w:rsidRPr="002A588A" w:rsidRDefault="00FB0D62" w:rsidP="00FB0D62">
      <w:pPr>
        <w:pStyle w:val="af0"/>
      </w:pPr>
      <w:r>
        <w:t>В открывшемся модальном окне пользователь выбирает в поле «Пол», «Дата рождения», «Вид документа» требуемые значения и заполняет поля: «Фамилия», «Имя», «Отчество», «ИНН (при наличии)», «Адрес главы ЛПХ (Хозяйства)», «Серия», «Номер», «Дата выдачи», «Кем выдан документ»</w:t>
      </w:r>
      <w:r w:rsidRPr="002A588A">
        <w:t xml:space="preserve"> (</w:t>
      </w:r>
      <w:r>
        <w:fldChar w:fldCharType="begin"/>
      </w:r>
      <w:r>
        <w:instrText xml:space="preserve"> REF _Ref129092753 \h </w:instrText>
      </w:r>
      <w:r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30</w:t>
      </w:r>
      <w:r>
        <w:fldChar w:fldCharType="end"/>
      </w:r>
      <w:r w:rsidRPr="002A588A">
        <w:t>).</w:t>
      </w:r>
    </w:p>
    <w:p w14:paraId="0909354E" w14:textId="77777777" w:rsidR="00FB0D62" w:rsidRPr="002A588A" w:rsidRDefault="00FB0D62" w:rsidP="00FB0D62">
      <w:pPr>
        <w:pStyle w:val="af9"/>
      </w:pPr>
      <w:r>
        <w:lastRenderedPageBreak/>
        <w:drawing>
          <wp:inline distT="0" distB="0" distL="0" distR="0" wp14:anchorId="4FDF32E5" wp14:editId="40B05BC6">
            <wp:extent cx="6137910" cy="374269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EA1D1" w14:textId="24363843" w:rsidR="00FB0D62" w:rsidRPr="00A86E72" w:rsidRDefault="00FB0D62" w:rsidP="00FB0D62">
      <w:pPr>
        <w:pStyle w:val="affffff9"/>
      </w:pPr>
      <w:bookmarkStart w:id="108" w:name="_Ref129092753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30</w:t>
      </w:r>
      <w:r w:rsidR="00B407B9">
        <w:rPr>
          <w:noProof/>
        </w:rPr>
        <w:fldChar w:fldCharType="end"/>
      </w:r>
      <w:bookmarkEnd w:id="108"/>
    </w:p>
    <w:p w14:paraId="00A29669" w14:textId="1D52E00E" w:rsidR="00FB0D62" w:rsidRPr="002A588A" w:rsidRDefault="00FB0D62" w:rsidP="00FB0D62">
      <w:pPr>
        <w:pStyle w:val="af0"/>
      </w:pPr>
      <w:r w:rsidRPr="002A588A">
        <w:t xml:space="preserve">Для </w:t>
      </w:r>
      <w:r>
        <w:t>добавлени</w:t>
      </w:r>
      <w:r w:rsidR="00E0005E">
        <w:t>я</w:t>
      </w:r>
      <w:r>
        <w:t xml:space="preserve"> лицевого счета в карточку главы ЛПХ пользователь нажимает на текст-кнопку «Добавить» </w:t>
      </w:r>
      <w:r w:rsidRPr="002A588A">
        <w:t>(</w:t>
      </w:r>
      <w:r w:rsidR="00B93869">
        <w:fldChar w:fldCharType="begin"/>
      </w:r>
      <w:r w:rsidR="00B93869">
        <w:instrText xml:space="preserve"> REF _Ref129094057 \h </w:instrText>
      </w:r>
      <w:r w:rsidR="00B93869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31</w:t>
      </w:r>
      <w:r w:rsidR="00B93869">
        <w:fldChar w:fldCharType="end"/>
      </w:r>
      <w:r w:rsidRPr="002A588A">
        <w:t>).</w:t>
      </w:r>
    </w:p>
    <w:p w14:paraId="7870F88F" w14:textId="77777777" w:rsidR="00FB0D62" w:rsidRPr="002A588A" w:rsidRDefault="00FB0D62" w:rsidP="00FB0D62">
      <w:pPr>
        <w:pStyle w:val="af9"/>
      </w:pPr>
      <w:r>
        <w:drawing>
          <wp:inline distT="0" distB="0" distL="0" distR="0" wp14:anchorId="48BD99F0" wp14:editId="2CC77251">
            <wp:extent cx="6137910" cy="3370580"/>
            <wp:effectExtent l="0" t="0" r="0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C6B8E" w14:textId="2CF60E0A" w:rsidR="00FB0D62" w:rsidRPr="00A86E72" w:rsidRDefault="00FB0D62" w:rsidP="00FB0D62">
      <w:pPr>
        <w:pStyle w:val="affffff9"/>
      </w:pPr>
      <w:bookmarkStart w:id="109" w:name="_Ref12909405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31</w:t>
      </w:r>
      <w:r w:rsidR="00B407B9">
        <w:rPr>
          <w:noProof/>
        </w:rPr>
        <w:fldChar w:fldCharType="end"/>
      </w:r>
      <w:bookmarkEnd w:id="109"/>
    </w:p>
    <w:p w14:paraId="0EB6F14B" w14:textId="34B822A9" w:rsidR="00FB0D62" w:rsidRPr="002A588A" w:rsidRDefault="00FB0D62" w:rsidP="00FB0D62">
      <w:pPr>
        <w:pStyle w:val="af0"/>
      </w:pPr>
      <w:r w:rsidRPr="000B2318">
        <w:lastRenderedPageBreak/>
        <w:t>В открывшемся модальном окне пользователь выбирает лицевой счет правой кнопкой мыши кликает по чек боксу и нажимает кнопку «Сохранить» (</w:t>
      </w:r>
      <w:r w:rsidR="00B93869">
        <w:fldChar w:fldCharType="begin"/>
      </w:r>
      <w:r w:rsidR="00B93869">
        <w:instrText xml:space="preserve"> REF _Ref129094076 \h </w:instrText>
      </w:r>
      <w:r w:rsidR="00B93869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32</w:t>
      </w:r>
      <w:r w:rsidR="00B93869">
        <w:fldChar w:fldCharType="end"/>
      </w:r>
      <w:r w:rsidRPr="000B2318">
        <w:t>).</w:t>
      </w:r>
    </w:p>
    <w:p w14:paraId="1B538165" w14:textId="77777777" w:rsidR="00FB0D62" w:rsidRPr="002A588A" w:rsidRDefault="00FB0D62" w:rsidP="00FB0D62">
      <w:pPr>
        <w:pStyle w:val="af9"/>
      </w:pPr>
      <w:r>
        <w:drawing>
          <wp:inline distT="0" distB="0" distL="0" distR="0" wp14:anchorId="7A795701" wp14:editId="1C0BA971">
            <wp:extent cx="6137910" cy="350583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7CD8A" w14:textId="1D51A378" w:rsidR="00FB0D62" w:rsidRPr="00A86E72" w:rsidRDefault="00FB0D62" w:rsidP="00FB0D62">
      <w:pPr>
        <w:pStyle w:val="affffff9"/>
      </w:pPr>
      <w:bookmarkStart w:id="110" w:name="_Ref12909407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32</w:t>
      </w:r>
      <w:r w:rsidR="00B407B9">
        <w:rPr>
          <w:noProof/>
        </w:rPr>
        <w:fldChar w:fldCharType="end"/>
      </w:r>
      <w:bookmarkEnd w:id="110"/>
    </w:p>
    <w:p w14:paraId="73B51CC4" w14:textId="7BD6F8EC" w:rsidR="00FB0D62" w:rsidRPr="002A588A" w:rsidRDefault="00FB0D62" w:rsidP="00FB0D62">
      <w:pPr>
        <w:pStyle w:val="af0"/>
      </w:pPr>
      <w:r w:rsidRPr="000B2318">
        <w:t>После этого пользователь нажимает кнопку «Сохранить» (</w:t>
      </w:r>
      <w:r w:rsidR="00B93869">
        <w:fldChar w:fldCharType="begin"/>
      </w:r>
      <w:r w:rsidR="00B93869">
        <w:instrText xml:space="preserve"> REF _Ref129094094 \h </w:instrText>
      </w:r>
      <w:r w:rsidR="00B93869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33</w:t>
      </w:r>
      <w:r w:rsidR="00B93869">
        <w:fldChar w:fldCharType="end"/>
      </w:r>
      <w:r w:rsidRPr="000B2318">
        <w:t>).</w:t>
      </w:r>
    </w:p>
    <w:p w14:paraId="061D924D" w14:textId="77777777" w:rsidR="00FB0D62" w:rsidRPr="002A588A" w:rsidRDefault="00FB0D62" w:rsidP="00FB0D62">
      <w:pPr>
        <w:pStyle w:val="af9"/>
      </w:pPr>
      <w:r>
        <w:drawing>
          <wp:inline distT="0" distB="0" distL="0" distR="0" wp14:anchorId="06701312" wp14:editId="149843CD">
            <wp:extent cx="6137910" cy="36830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25AA2" w14:textId="4265D255" w:rsidR="00FB0D62" w:rsidRPr="00A86E72" w:rsidRDefault="00FB0D62" w:rsidP="00FB0D62">
      <w:pPr>
        <w:pStyle w:val="affffff9"/>
      </w:pPr>
      <w:bookmarkStart w:id="111" w:name="_Ref129094094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33</w:t>
      </w:r>
      <w:r w:rsidR="00B407B9">
        <w:rPr>
          <w:noProof/>
        </w:rPr>
        <w:fldChar w:fldCharType="end"/>
      </w:r>
      <w:bookmarkEnd w:id="111"/>
    </w:p>
    <w:p w14:paraId="1EDBB758" w14:textId="77777777" w:rsidR="00FB0D62" w:rsidRPr="002A588A" w:rsidRDefault="00FB0D62" w:rsidP="00FB0D62">
      <w:pPr>
        <w:pStyle w:val="3"/>
      </w:pPr>
      <w:r w:rsidRPr="002A588A">
        <w:lastRenderedPageBreak/>
        <w:t>Заключительные действия</w:t>
      </w:r>
    </w:p>
    <w:p w14:paraId="6E15712D" w14:textId="77777777" w:rsidR="00FB0D62" w:rsidRDefault="00FB0D62" w:rsidP="00FB0D62">
      <w:pPr>
        <w:pStyle w:val="af0"/>
      </w:pPr>
      <w:r w:rsidRPr="002A588A">
        <w:t>Не требуются.</w:t>
      </w:r>
    </w:p>
    <w:p w14:paraId="18AE38F8" w14:textId="2E2FAB39" w:rsidR="00FB0D62" w:rsidRPr="002A588A" w:rsidRDefault="00FB0D62" w:rsidP="00FB0D62">
      <w:pPr>
        <w:pStyle w:val="21"/>
        <w:numPr>
          <w:ilvl w:val="1"/>
          <w:numId w:val="1"/>
        </w:numPr>
        <w:ind w:left="1701" w:hanging="850"/>
      </w:pPr>
      <w:bookmarkStart w:id="112" w:name="_Toc130821104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Передача полномочий главы ЛПХ в действующей карточке лавы ЛПХ</w:t>
      </w:r>
      <w:bookmarkEnd w:id="112"/>
    </w:p>
    <w:p w14:paraId="6ECC3950" w14:textId="4484CD95" w:rsidR="00FB0D62" w:rsidRPr="002A588A" w:rsidRDefault="00FB0D62" w:rsidP="00FB0D62">
      <w:pPr>
        <w:pStyle w:val="3"/>
      </w:pPr>
      <w:r w:rsidRPr="002A588A">
        <w:t xml:space="preserve">Наименование операции: </w:t>
      </w:r>
      <w:r w:rsidR="00B93869">
        <w:t>Передача полномочий главы ЛПХ в действующей карточке глав ЛПХ</w:t>
      </w:r>
      <w:r w:rsidRPr="002A588A">
        <w:t>.</w:t>
      </w:r>
    </w:p>
    <w:p w14:paraId="2BBFAD3F" w14:textId="77777777" w:rsidR="00FB0D62" w:rsidRPr="002A588A" w:rsidRDefault="00FB0D62" w:rsidP="00FB0D62">
      <w:pPr>
        <w:pStyle w:val="3"/>
      </w:pPr>
      <w:r w:rsidRPr="002A588A">
        <w:t>Условия, при соблюдении которых возможно выполнение операции:</w:t>
      </w:r>
    </w:p>
    <w:p w14:paraId="73661509" w14:textId="77777777" w:rsidR="00FB0D62" w:rsidRPr="002A588A" w:rsidRDefault="00FB0D62" w:rsidP="00FB0D62">
      <w:pPr>
        <w:pStyle w:val="af0"/>
      </w:pPr>
      <w:r w:rsidRPr="002A588A">
        <w:t>Выполнена успешная авторизация в подсистеме.</w:t>
      </w:r>
    </w:p>
    <w:p w14:paraId="2E420197" w14:textId="77777777" w:rsidR="00FB0D62" w:rsidRPr="002A588A" w:rsidRDefault="00FB0D62" w:rsidP="00FB0D62">
      <w:pPr>
        <w:pStyle w:val="3"/>
      </w:pPr>
      <w:r w:rsidRPr="002A588A">
        <w:t>Подготовительные действия</w:t>
      </w:r>
    </w:p>
    <w:p w14:paraId="3543D97E" w14:textId="2014092F" w:rsidR="00FB0D62" w:rsidRDefault="00B93869" w:rsidP="00FB0D62">
      <w:pPr>
        <w:pStyle w:val="af0"/>
      </w:pPr>
      <w:r>
        <w:t>Карточка ЛПХ создана и действует</w:t>
      </w:r>
      <w:r w:rsidR="00FB0D62" w:rsidRPr="002A588A">
        <w:t>.</w:t>
      </w:r>
    </w:p>
    <w:p w14:paraId="7CBF3F01" w14:textId="77777777" w:rsidR="00FB0D62" w:rsidRPr="002A588A" w:rsidRDefault="00FB0D62" w:rsidP="00FB0D62">
      <w:pPr>
        <w:pStyle w:val="3"/>
      </w:pPr>
      <w:r w:rsidRPr="002A588A">
        <w:t>Основные действия в требуемой последовательности</w:t>
      </w:r>
    </w:p>
    <w:p w14:paraId="4FE106F1" w14:textId="16A03C06" w:rsidR="00FB0D62" w:rsidRPr="002A588A" w:rsidRDefault="00FB0D62" w:rsidP="00FB0D62">
      <w:pPr>
        <w:pStyle w:val="af0"/>
      </w:pPr>
      <w:r w:rsidRPr="002A588A">
        <w:t>В меню слева выбрать раздел «</w:t>
      </w:r>
      <w:r>
        <w:t xml:space="preserve">Реестр глав ЛПХ» </w:t>
      </w:r>
      <w:r w:rsidRPr="002A588A">
        <w:t>(</w:t>
      </w:r>
      <w:r w:rsidR="00B93869">
        <w:fldChar w:fldCharType="begin"/>
      </w:r>
      <w:r w:rsidR="00B93869">
        <w:instrText xml:space="preserve"> REF _Ref129094145 \h </w:instrText>
      </w:r>
      <w:r w:rsidR="00B93869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34</w:t>
      </w:r>
      <w:r w:rsidR="00B93869">
        <w:fldChar w:fldCharType="end"/>
      </w:r>
      <w:r w:rsidRPr="002A588A">
        <w:t>).</w:t>
      </w:r>
    </w:p>
    <w:p w14:paraId="06D435E1" w14:textId="77777777" w:rsidR="00FB0D62" w:rsidRPr="002A588A" w:rsidRDefault="00FB0D62" w:rsidP="00FB0D62">
      <w:pPr>
        <w:pStyle w:val="af9"/>
      </w:pPr>
      <w:r>
        <w:drawing>
          <wp:inline distT="0" distB="0" distL="0" distR="0" wp14:anchorId="4DC7E975" wp14:editId="09541030">
            <wp:extent cx="6137910" cy="1791970"/>
            <wp:effectExtent l="0" t="0" r="0" b="0"/>
            <wp:docPr id="70" name="Рисунок 70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79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3A28D" w14:textId="194616AD" w:rsidR="00FB0D62" w:rsidRPr="00A86E72" w:rsidRDefault="00FB0D62" w:rsidP="00FB0D62">
      <w:pPr>
        <w:pStyle w:val="affffff9"/>
      </w:pPr>
      <w:bookmarkStart w:id="113" w:name="_Ref129094145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34</w:t>
      </w:r>
      <w:r w:rsidR="00B407B9">
        <w:rPr>
          <w:noProof/>
        </w:rPr>
        <w:fldChar w:fldCharType="end"/>
      </w:r>
      <w:bookmarkEnd w:id="113"/>
    </w:p>
    <w:p w14:paraId="701FBC55" w14:textId="2281B93E" w:rsidR="00FB0D62" w:rsidRPr="002A588A" w:rsidRDefault="00B93869" w:rsidP="00FB0D62">
      <w:pPr>
        <w:pStyle w:val="af0"/>
      </w:pPr>
      <w:r>
        <w:t>Из списка с карточками глав ЛПХ выбрать требуемую карточку главы ЛПХ и открыть ее</w:t>
      </w:r>
      <w:r w:rsidR="00FB0D62">
        <w:t xml:space="preserve">» </w:t>
      </w:r>
      <w:r w:rsidR="00FB0D62" w:rsidRPr="002A588A">
        <w:t>(</w:t>
      </w:r>
      <w:r>
        <w:fldChar w:fldCharType="begin"/>
      </w:r>
      <w:r>
        <w:instrText xml:space="preserve"> REF _Ref129094216 \h </w:instrText>
      </w:r>
      <w:r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35</w:t>
      </w:r>
      <w:r>
        <w:fldChar w:fldCharType="end"/>
      </w:r>
      <w:r w:rsidR="00FB0D62" w:rsidRPr="002A588A">
        <w:t>).</w:t>
      </w:r>
    </w:p>
    <w:p w14:paraId="0C89032A" w14:textId="38F306A4" w:rsidR="00FB0D62" w:rsidRPr="002A588A" w:rsidRDefault="00B93869" w:rsidP="00FB0D62">
      <w:pPr>
        <w:pStyle w:val="af9"/>
      </w:pPr>
      <w:r>
        <w:lastRenderedPageBreak/>
        <w:drawing>
          <wp:inline distT="0" distB="0" distL="0" distR="0" wp14:anchorId="36448DAF" wp14:editId="3486F85E">
            <wp:extent cx="6137910" cy="3597275"/>
            <wp:effectExtent l="0" t="0" r="0" b="31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B2684" w14:textId="31F333D4" w:rsidR="00FB0D62" w:rsidRPr="00A86E72" w:rsidRDefault="00FB0D62" w:rsidP="00FB0D62">
      <w:pPr>
        <w:pStyle w:val="affffff9"/>
      </w:pPr>
      <w:bookmarkStart w:id="114" w:name="_Ref12909421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35</w:t>
      </w:r>
      <w:r w:rsidR="00B407B9">
        <w:rPr>
          <w:noProof/>
        </w:rPr>
        <w:fldChar w:fldCharType="end"/>
      </w:r>
      <w:bookmarkEnd w:id="114"/>
    </w:p>
    <w:p w14:paraId="01118201" w14:textId="2659E806" w:rsidR="00FB0D62" w:rsidRPr="002A588A" w:rsidRDefault="00FB0D62" w:rsidP="00FB0D62">
      <w:pPr>
        <w:pStyle w:val="af0"/>
      </w:pPr>
      <w:r>
        <w:t xml:space="preserve">В открывшемся модальном окне </w:t>
      </w:r>
      <w:r w:rsidR="00B93869">
        <w:t xml:space="preserve">карточки главы ЛПХ нажать кнопку «Передача полномочий главы ЛПХ» </w:t>
      </w:r>
      <w:r w:rsidRPr="002A588A">
        <w:t>(</w:t>
      </w:r>
      <w:r w:rsidR="00B93869">
        <w:fldChar w:fldCharType="begin"/>
      </w:r>
      <w:r w:rsidR="00B93869">
        <w:instrText xml:space="preserve"> REF _Ref129094370 \h </w:instrText>
      </w:r>
      <w:r w:rsidR="00B93869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36</w:t>
      </w:r>
      <w:r w:rsidR="00B93869">
        <w:fldChar w:fldCharType="end"/>
      </w:r>
      <w:r w:rsidRPr="002A588A">
        <w:t>).</w:t>
      </w:r>
    </w:p>
    <w:p w14:paraId="17B51125" w14:textId="307E0179" w:rsidR="00FB0D62" w:rsidRPr="002A588A" w:rsidRDefault="00B93869" w:rsidP="00FB0D62">
      <w:pPr>
        <w:pStyle w:val="af9"/>
      </w:pPr>
      <w:r>
        <w:drawing>
          <wp:inline distT="0" distB="0" distL="0" distR="0" wp14:anchorId="07226377" wp14:editId="6F6FD652">
            <wp:extent cx="6137910" cy="387032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F7570" w14:textId="66AE8ACD" w:rsidR="00FB0D62" w:rsidRPr="00A86E72" w:rsidRDefault="00FB0D62" w:rsidP="00FB0D62">
      <w:pPr>
        <w:pStyle w:val="affffff9"/>
      </w:pPr>
      <w:bookmarkStart w:id="115" w:name="_Ref129094370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36</w:t>
      </w:r>
      <w:r w:rsidR="00B407B9">
        <w:rPr>
          <w:noProof/>
        </w:rPr>
        <w:fldChar w:fldCharType="end"/>
      </w:r>
      <w:bookmarkEnd w:id="115"/>
    </w:p>
    <w:p w14:paraId="2129031F" w14:textId="10EDF149" w:rsidR="00FB0D62" w:rsidRPr="002A588A" w:rsidRDefault="00737269" w:rsidP="00FB0D62">
      <w:pPr>
        <w:pStyle w:val="af0"/>
      </w:pPr>
      <w:r>
        <w:lastRenderedPageBreak/>
        <w:t xml:space="preserve">В открывшемся модальном окне карточки </w:t>
      </w:r>
      <w:r w:rsidR="00C72AB3">
        <w:t xml:space="preserve">нового </w:t>
      </w:r>
      <w:r>
        <w:t>главы ЛПХ пользователь выбирает в поле «Пол», «Дата рождения», «Вид документа» требуемые значения и заполняет поля: «Фамилия», «Имя», «Отчество», «ИНН (при наличии)», «Серия», «Номер», «Дата выдачи», «Кем выдан документ»</w:t>
      </w:r>
      <w:r w:rsidRPr="002A588A">
        <w:t xml:space="preserve"> </w:t>
      </w:r>
      <w:r w:rsidR="00FB0D62" w:rsidRPr="002A588A">
        <w:t>(</w:t>
      </w:r>
      <w:r>
        <w:fldChar w:fldCharType="begin"/>
      </w:r>
      <w:r>
        <w:instrText xml:space="preserve"> REF _Ref129094736 \h </w:instrText>
      </w:r>
      <w:r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37</w:t>
      </w:r>
      <w:r>
        <w:fldChar w:fldCharType="end"/>
      </w:r>
      <w:r w:rsidR="00FB0D62" w:rsidRPr="002A588A">
        <w:t>).</w:t>
      </w:r>
    </w:p>
    <w:p w14:paraId="3D698BA6" w14:textId="6FEFD3A0" w:rsidR="00FB0D62" w:rsidRPr="002A588A" w:rsidRDefault="00F35B05" w:rsidP="00FB0D62">
      <w:pPr>
        <w:pStyle w:val="af9"/>
      </w:pPr>
      <w:r>
        <w:drawing>
          <wp:inline distT="0" distB="0" distL="0" distR="0" wp14:anchorId="0EE1756E" wp14:editId="336CCC8C">
            <wp:extent cx="6137910" cy="3451860"/>
            <wp:effectExtent l="0" t="0" r="0" b="0"/>
            <wp:docPr id="11194630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463077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F3729" w14:textId="76836255" w:rsidR="00FB0D62" w:rsidRPr="00A86E72" w:rsidRDefault="00FB0D62" w:rsidP="00FB0D62">
      <w:pPr>
        <w:pStyle w:val="affffff9"/>
      </w:pPr>
      <w:bookmarkStart w:id="116" w:name="_Ref12909473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37</w:t>
      </w:r>
      <w:r w:rsidR="00B407B9">
        <w:rPr>
          <w:noProof/>
        </w:rPr>
        <w:fldChar w:fldCharType="end"/>
      </w:r>
      <w:bookmarkEnd w:id="116"/>
    </w:p>
    <w:p w14:paraId="6993E593" w14:textId="51CDF3B4" w:rsidR="00FB0D62" w:rsidRPr="002A588A" w:rsidRDefault="00737269" w:rsidP="00FB0D62">
      <w:pPr>
        <w:pStyle w:val="af0"/>
      </w:pPr>
      <w:r>
        <w:t xml:space="preserve">После этого пользователь нажимает на кнопку «Сохранить» </w:t>
      </w:r>
      <w:r w:rsidR="00FB0D62" w:rsidRPr="000B2318">
        <w:t>(</w:t>
      </w:r>
      <w:r>
        <w:fldChar w:fldCharType="begin"/>
      </w:r>
      <w:r>
        <w:instrText xml:space="preserve"> REF _Ref129094816 \h </w:instrText>
      </w:r>
      <w:r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38</w:t>
      </w:r>
      <w:r>
        <w:fldChar w:fldCharType="end"/>
      </w:r>
      <w:r w:rsidR="00FB0D62" w:rsidRPr="000B2318">
        <w:t>).</w:t>
      </w:r>
    </w:p>
    <w:p w14:paraId="69DB35C1" w14:textId="7B876634" w:rsidR="00FB0D62" w:rsidRPr="002A588A" w:rsidRDefault="00737269" w:rsidP="00FB0D62">
      <w:pPr>
        <w:pStyle w:val="af9"/>
      </w:pPr>
      <w:r>
        <w:drawing>
          <wp:inline distT="0" distB="0" distL="0" distR="0" wp14:anchorId="033FB508" wp14:editId="16740242">
            <wp:extent cx="6137910" cy="1115060"/>
            <wp:effectExtent l="0" t="0" r="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1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A28E6" w14:textId="6D6CBC19" w:rsidR="00FB0D62" w:rsidRPr="00A86E72" w:rsidRDefault="00FB0D62" w:rsidP="00FB0D62">
      <w:pPr>
        <w:pStyle w:val="affffff9"/>
      </w:pPr>
      <w:bookmarkStart w:id="117" w:name="_Ref12909481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38</w:t>
      </w:r>
      <w:r w:rsidR="00B407B9">
        <w:rPr>
          <w:noProof/>
        </w:rPr>
        <w:fldChar w:fldCharType="end"/>
      </w:r>
      <w:bookmarkEnd w:id="117"/>
    </w:p>
    <w:p w14:paraId="2FEFB5BB" w14:textId="3C798361" w:rsidR="00FB0D62" w:rsidRPr="002A588A" w:rsidRDefault="00FB0D62" w:rsidP="00FB0D62">
      <w:pPr>
        <w:pStyle w:val="af0"/>
      </w:pPr>
      <w:r w:rsidRPr="000B2318">
        <w:t xml:space="preserve">После этого </w:t>
      </w:r>
      <w:r w:rsidR="00737269">
        <w:t xml:space="preserve">для нового главы ЛПХ создается отдельная карточка главы ЛПХ, а для предыдущего главы ЛПХ </w:t>
      </w:r>
      <w:r w:rsidR="00C72AB3">
        <w:t xml:space="preserve">карточка </w:t>
      </w:r>
      <w:r w:rsidR="00737269">
        <w:t>прекращает действие и приобретает статус «полномочия главы ЛПХ переданы»</w:t>
      </w:r>
      <w:r w:rsidRPr="000B2318">
        <w:t xml:space="preserve"> (</w:t>
      </w:r>
      <w:r w:rsidR="00737269">
        <w:fldChar w:fldCharType="begin"/>
      </w:r>
      <w:r w:rsidR="00737269">
        <w:instrText xml:space="preserve"> REF _Ref129095023 \h </w:instrText>
      </w:r>
      <w:r w:rsidR="00737269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39</w:t>
      </w:r>
      <w:r w:rsidR="00737269">
        <w:fldChar w:fldCharType="end"/>
      </w:r>
      <w:r w:rsidRPr="000B2318">
        <w:t>).</w:t>
      </w:r>
    </w:p>
    <w:p w14:paraId="1A1B86ED" w14:textId="4DB2B89D" w:rsidR="00FB0D62" w:rsidRPr="002A588A" w:rsidRDefault="00737269" w:rsidP="00FB0D62">
      <w:pPr>
        <w:pStyle w:val="af9"/>
      </w:pPr>
      <w:r>
        <w:lastRenderedPageBreak/>
        <w:drawing>
          <wp:inline distT="0" distB="0" distL="0" distR="0" wp14:anchorId="04EFAC83" wp14:editId="50C26BE9">
            <wp:extent cx="6137910" cy="3900170"/>
            <wp:effectExtent l="0" t="0" r="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3EA38" w14:textId="69343801" w:rsidR="00FB0D62" w:rsidRPr="00A86E72" w:rsidRDefault="00FB0D62" w:rsidP="00FB0D62">
      <w:pPr>
        <w:pStyle w:val="affffff9"/>
      </w:pPr>
      <w:bookmarkStart w:id="118" w:name="_Ref129095023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39</w:t>
      </w:r>
      <w:r w:rsidR="00B407B9">
        <w:rPr>
          <w:noProof/>
        </w:rPr>
        <w:fldChar w:fldCharType="end"/>
      </w:r>
      <w:bookmarkEnd w:id="118"/>
    </w:p>
    <w:p w14:paraId="700D420E" w14:textId="77777777" w:rsidR="00FB0D62" w:rsidRPr="002A588A" w:rsidRDefault="00FB0D62" w:rsidP="00FB0D62">
      <w:pPr>
        <w:pStyle w:val="3"/>
      </w:pPr>
      <w:r w:rsidRPr="002A588A">
        <w:t>Заключительные действия</w:t>
      </w:r>
    </w:p>
    <w:p w14:paraId="47ABF983" w14:textId="77777777" w:rsidR="00FB0D62" w:rsidRDefault="00FB0D62" w:rsidP="00FB0D62">
      <w:pPr>
        <w:pStyle w:val="af0"/>
      </w:pPr>
      <w:r w:rsidRPr="002A588A">
        <w:t>Не требуются.</w:t>
      </w:r>
    </w:p>
    <w:p w14:paraId="2B8FFC1F" w14:textId="77777777" w:rsidR="00FB0D62" w:rsidRDefault="00FB0D62" w:rsidP="00FB0D62">
      <w:pPr>
        <w:pStyle w:val="af0"/>
      </w:pPr>
    </w:p>
    <w:p w14:paraId="4E87DD80" w14:textId="4A295BFB" w:rsidR="00F44581" w:rsidRPr="002A588A" w:rsidRDefault="00F44581" w:rsidP="00AC1849">
      <w:pPr>
        <w:pStyle w:val="21"/>
      </w:pPr>
      <w:bookmarkStart w:id="119" w:name="_Toc27236226"/>
      <w:bookmarkStart w:id="120" w:name="_Toc130821105"/>
      <w:r w:rsidRPr="002A588A">
        <w:t>Работа пользователя</w:t>
      </w:r>
      <w:r w:rsidR="001956D6">
        <w:t xml:space="preserve"> </w:t>
      </w:r>
      <w:r w:rsidR="006362C6">
        <w:t>–</w:t>
      </w:r>
      <w:r w:rsidRPr="002A588A">
        <w:t xml:space="preserve"> </w:t>
      </w:r>
      <w:r w:rsidR="006362C6">
        <w:t>Создание новой карточки ЛПХ</w:t>
      </w:r>
      <w:bookmarkEnd w:id="119"/>
      <w:r w:rsidR="00731A3E">
        <w:t xml:space="preserve"> и внесение в нее сведений</w:t>
      </w:r>
      <w:bookmarkEnd w:id="120"/>
    </w:p>
    <w:p w14:paraId="4D4957B5" w14:textId="422AF2D7" w:rsidR="00F44581" w:rsidRPr="002A588A" w:rsidRDefault="00F44581" w:rsidP="00D46551">
      <w:pPr>
        <w:pStyle w:val="3"/>
      </w:pPr>
      <w:bookmarkStart w:id="121" w:name="_Toc27236227"/>
      <w:r w:rsidRPr="002A588A">
        <w:t xml:space="preserve">Наименование операции: </w:t>
      </w:r>
      <w:r w:rsidR="006362C6">
        <w:t>Создание новой карточки ЛПХ</w:t>
      </w:r>
      <w:r w:rsidR="00731A3E">
        <w:t xml:space="preserve"> и внесение в нее сведений</w:t>
      </w:r>
      <w:r w:rsidRPr="002A588A">
        <w:t>.</w:t>
      </w:r>
      <w:bookmarkEnd w:id="121"/>
    </w:p>
    <w:p w14:paraId="11B69D4A" w14:textId="77777777" w:rsidR="00F44581" w:rsidRPr="002A588A" w:rsidRDefault="00F44581" w:rsidP="00D46551">
      <w:pPr>
        <w:pStyle w:val="3"/>
      </w:pPr>
      <w:bookmarkStart w:id="122" w:name="_Toc27236228"/>
      <w:r w:rsidRPr="002A588A">
        <w:t>Условия, при соблюдении которых возможно выполнение операции:</w:t>
      </w:r>
      <w:bookmarkEnd w:id="122"/>
    </w:p>
    <w:p w14:paraId="25BCCDE4" w14:textId="77777777" w:rsidR="00F44581" w:rsidRPr="002A588A" w:rsidRDefault="00F44581" w:rsidP="00F44581">
      <w:pPr>
        <w:pStyle w:val="af0"/>
      </w:pPr>
      <w:r w:rsidRPr="002A588A">
        <w:t>Выполнена успешная авторизация в подсистеме.</w:t>
      </w:r>
    </w:p>
    <w:p w14:paraId="57336B89" w14:textId="77777777" w:rsidR="00F44581" w:rsidRPr="002A588A" w:rsidRDefault="00F44581" w:rsidP="00D46551">
      <w:pPr>
        <w:pStyle w:val="3"/>
      </w:pPr>
      <w:bookmarkStart w:id="123" w:name="_Toc27236229"/>
      <w:r w:rsidRPr="002A588A">
        <w:t>Подготовительные действия</w:t>
      </w:r>
      <w:bookmarkEnd w:id="123"/>
    </w:p>
    <w:p w14:paraId="6AB13A16" w14:textId="12BE335D" w:rsidR="00F44581" w:rsidRDefault="006362C6" w:rsidP="00F44581">
      <w:pPr>
        <w:pStyle w:val="af0"/>
      </w:pPr>
      <w:r>
        <w:t>Заложена похозяйственная книга</w:t>
      </w:r>
      <w:r w:rsidR="00F44581" w:rsidRPr="002A588A">
        <w:t>.</w:t>
      </w:r>
    </w:p>
    <w:p w14:paraId="25C53654" w14:textId="1B4FAD26" w:rsidR="00C72AB3" w:rsidRPr="002A588A" w:rsidRDefault="00C72AB3" w:rsidP="00F44581">
      <w:pPr>
        <w:pStyle w:val="af0"/>
      </w:pPr>
      <w:r>
        <w:t>Создана карточка главы ЛПХ.</w:t>
      </w:r>
    </w:p>
    <w:p w14:paraId="2C0E5D99" w14:textId="77777777" w:rsidR="00F44581" w:rsidRPr="002A588A" w:rsidRDefault="00F44581" w:rsidP="00D46551">
      <w:pPr>
        <w:pStyle w:val="3"/>
      </w:pPr>
      <w:bookmarkStart w:id="124" w:name="_Toc27236230"/>
      <w:bookmarkStart w:id="125" w:name="_Ref117866771"/>
      <w:bookmarkStart w:id="126" w:name="_Ref117866779"/>
      <w:r w:rsidRPr="002A588A">
        <w:t>Основные действия в требуемой последовательности</w:t>
      </w:r>
      <w:bookmarkEnd w:id="124"/>
      <w:bookmarkEnd w:id="125"/>
      <w:bookmarkEnd w:id="126"/>
    </w:p>
    <w:p w14:paraId="3E2976DF" w14:textId="47B27877" w:rsidR="00F44581" w:rsidRPr="002A588A" w:rsidRDefault="00F44581" w:rsidP="00F44581">
      <w:pPr>
        <w:pStyle w:val="af0"/>
      </w:pPr>
      <w:r w:rsidRPr="002A588A">
        <w:t>В меню слева выбрать раздел «</w:t>
      </w:r>
      <w:r w:rsidR="006362C6">
        <w:t xml:space="preserve">Карточки ЛПХ» </w:t>
      </w:r>
      <w:r w:rsidR="00EB4AAC" w:rsidRPr="002A588A">
        <w:t>(</w:t>
      </w:r>
      <w:r w:rsidR="00EB4AAC" w:rsidRPr="002A588A">
        <w:fldChar w:fldCharType="begin"/>
      </w:r>
      <w:r w:rsidR="00EB4AAC" w:rsidRPr="002A588A">
        <w:instrText xml:space="preserve"> REF _Ref27125555 \h </w:instrText>
      </w:r>
      <w:r w:rsidR="00154EAE" w:rsidRPr="002A588A">
        <w:instrText xml:space="preserve"> \* MERGEFORMAT </w:instrText>
      </w:r>
      <w:r w:rsidR="00EB4AAC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40</w:t>
      </w:r>
      <w:r w:rsidR="00EB4AAC" w:rsidRPr="002A588A">
        <w:fldChar w:fldCharType="end"/>
      </w:r>
      <w:r w:rsidR="00EB4AAC" w:rsidRPr="002A588A">
        <w:t>)</w:t>
      </w:r>
      <w:r w:rsidRPr="002A588A">
        <w:t>.</w:t>
      </w:r>
    </w:p>
    <w:p w14:paraId="57C21D01" w14:textId="3F9ED625" w:rsidR="00EB4AAC" w:rsidRPr="002A588A" w:rsidRDefault="0013796F" w:rsidP="00A86E72">
      <w:pPr>
        <w:pStyle w:val="af9"/>
      </w:pPr>
      <w:r>
        <w:lastRenderedPageBreak/>
        <w:drawing>
          <wp:inline distT="0" distB="0" distL="0" distR="0" wp14:anchorId="4CDCED94" wp14:editId="77A4A1E6">
            <wp:extent cx="6137910" cy="2192020"/>
            <wp:effectExtent l="0" t="0" r="0" b="0"/>
            <wp:docPr id="49" name="Рисунок 49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FA0F4" w14:textId="601E7D2E" w:rsidR="00EB4AAC" w:rsidRPr="00A86E72" w:rsidRDefault="00EB4AAC" w:rsidP="00A86E72">
      <w:pPr>
        <w:pStyle w:val="affffff9"/>
      </w:pPr>
      <w:bookmarkStart w:id="127" w:name="_Ref27125555"/>
      <w:bookmarkStart w:id="128" w:name="_Hlk27125673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40</w:t>
      </w:r>
      <w:r w:rsidR="00B407B9">
        <w:rPr>
          <w:noProof/>
        </w:rPr>
        <w:fldChar w:fldCharType="end"/>
      </w:r>
      <w:bookmarkEnd w:id="127"/>
    </w:p>
    <w:p w14:paraId="28B1EE20" w14:textId="4B39F8F9" w:rsidR="0006035D" w:rsidRPr="002A588A" w:rsidRDefault="006362C6" w:rsidP="00A6075E">
      <w:pPr>
        <w:pStyle w:val="af0"/>
      </w:pPr>
      <w:r>
        <w:t xml:space="preserve">Затем нажать кнопку «Создать карточку» </w:t>
      </w:r>
      <w:r w:rsidR="0006035D" w:rsidRPr="002A588A">
        <w:t>(</w:t>
      </w:r>
      <w:r w:rsidR="0006035D" w:rsidRPr="002A588A">
        <w:fldChar w:fldCharType="begin"/>
      </w:r>
      <w:r w:rsidR="0006035D" w:rsidRPr="002A588A">
        <w:instrText xml:space="preserve"> REF _Ref27126912 \h </w:instrText>
      </w:r>
      <w:r w:rsidR="00154EAE" w:rsidRPr="002A588A">
        <w:instrText xml:space="preserve"> \* MERGEFORMAT </w:instrText>
      </w:r>
      <w:r w:rsidR="0006035D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41</w:t>
      </w:r>
      <w:r w:rsidR="0006035D" w:rsidRPr="002A588A">
        <w:fldChar w:fldCharType="end"/>
      </w:r>
      <w:r w:rsidR="0006035D" w:rsidRPr="002A588A">
        <w:t>).</w:t>
      </w:r>
    </w:p>
    <w:bookmarkEnd w:id="128"/>
    <w:p w14:paraId="4D09037D" w14:textId="5CC1F721" w:rsidR="00EB4AAC" w:rsidRPr="002A588A" w:rsidRDefault="0013796F" w:rsidP="00A86E72">
      <w:pPr>
        <w:pStyle w:val="af9"/>
      </w:pPr>
      <w:r>
        <w:drawing>
          <wp:inline distT="0" distB="0" distL="0" distR="0" wp14:anchorId="69701125" wp14:editId="1FCB7E88">
            <wp:extent cx="6137910" cy="1760220"/>
            <wp:effectExtent l="0" t="0" r="0" b="0"/>
            <wp:docPr id="50" name="Рисунок 50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79F49" w14:textId="4A25D6A3" w:rsidR="00EB4AAC" w:rsidRPr="00A86E72" w:rsidRDefault="00EB4AAC" w:rsidP="00A86E72">
      <w:pPr>
        <w:pStyle w:val="affffff9"/>
      </w:pPr>
      <w:bookmarkStart w:id="129" w:name="_Ref27126912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41</w:t>
      </w:r>
      <w:r w:rsidR="00B407B9">
        <w:rPr>
          <w:noProof/>
        </w:rPr>
        <w:fldChar w:fldCharType="end"/>
      </w:r>
      <w:bookmarkEnd w:id="129"/>
    </w:p>
    <w:p w14:paraId="04069B4D" w14:textId="333EF715" w:rsidR="0006035D" w:rsidRPr="002A588A" w:rsidRDefault="006362C6" w:rsidP="0006035D">
      <w:pPr>
        <w:pStyle w:val="af0"/>
      </w:pPr>
      <w:r>
        <w:t>В открывшемся модальном окне пользовател</w:t>
      </w:r>
      <w:r w:rsidR="00773FCA">
        <w:t>ю необходимо выбрать главу ЛПХ и нажать кнопку «Сохранить»</w:t>
      </w:r>
      <w:r w:rsidR="0006035D" w:rsidRPr="002A588A">
        <w:t xml:space="preserve"> (</w:t>
      </w:r>
      <w:r w:rsidR="0006035D" w:rsidRPr="002A588A">
        <w:fldChar w:fldCharType="begin"/>
      </w:r>
      <w:r w:rsidR="0006035D" w:rsidRPr="002A588A">
        <w:instrText xml:space="preserve"> REF _Ref27127130 \h </w:instrText>
      </w:r>
      <w:r w:rsidR="00154EAE" w:rsidRPr="002A588A">
        <w:instrText xml:space="preserve"> \* MERGEFORMAT </w:instrText>
      </w:r>
      <w:r w:rsidR="0006035D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42</w:t>
      </w:r>
      <w:r w:rsidR="0006035D" w:rsidRPr="002A588A">
        <w:fldChar w:fldCharType="end"/>
      </w:r>
      <w:r w:rsidR="0006035D" w:rsidRPr="002A588A">
        <w:t>).</w:t>
      </w:r>
    </w:p>
    <w:p w14:paraId="0C807C1E" w14:textId="1C3C77A5" w:rsidR="00EB4AAC" w:rsidRPr="002A588A" w:rsidRDefault="00773FCA" w:rsidP="00A86E72">
      <w:pPr>
        <w:pStyle w:val="af9"/>
      </w:pPr>
      <w:r>
        <w:lastRenderedPageBreak/>
        <w:drawing>
          <wp:inline distT="0" distB="0" distL="0" distR="0" wp14:anchorId="1467D8DE" wp14:editId="6EF777C4">
            <wp:extent cx="6137910" cy="4324985"/>
            <wp:effectExtent l="0" t="0" r="0" b="0"/>
            <wp:docPr id="127" name="Рисунок 127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Рисунок 127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82645A5" w14:textId="5A8E4105" w:rsidR="00A6075E" w:rsidRPr="00A86E72" w:rsidRDefault="00A6075E" w:rsidP="00A86E72">
      <w:pPr>
        <w:pStyle w:val="affffff9"/>
      </w:pPr>
      <w:bookmarkStart w:id="130" w:name="_Ref27127130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42</w:t>
      </w:r>
      <w:r w:rsidR="00B407B9">
        <w:rPr>
          <w:noProof/>
        </w:rPr>
        <w:fldChar w:fldCharType="end"/>
      </w:r>
      <w:bookmarkEnd w:id="130"/>
    </w:p>
    <w:p w14:paraId="2F4A8E01" w14:textId="10F4CD9E" w:rsidR="0006035D" w:rsidRPr="002A588A" w:rsidRDefault="006362C6" w:rsidP="0006035D">
      <w:pPr>
        <w:pStyle w:val="af0"/>
      </w:pPr>
      <w:r>
        <w:t xml:space="preserve">В открывшемся </w:t>
      </w:r>
      <w:r w:rsidR="00773FCA">
        <w:t xml:space="preserve">модальном </w:t>
      </w:r>
      <w:r>
        <w:t xml:space="preserve">окне </w:t>
      </w:r>
      <w:r w:rsidR="00773FCA">
        <w:t>пользователю необходимо выбрать период и статус карточки ЛПХ</w:t>
      </w:r>
      <w:r w:rsidR="001E0728">
        <w:t>, затем нажать кнопку «Сохранить»</w:t>
      </w:r>
      <w:r w:rsidR="00346CAA" w:rsidRPr="002A588A">
        <w:t xml:space="preserve"> (</w:t>
      </w:r>
      <w:r w:rsidR="00346CAA" w:rsidRPr="002A588A">
        <w:fldChar w:fldCharType="begin"/>
      </w:r>
      <w:r w:rsidR="00346CAA" w:rsidRPr="002A588A">
        <w:instrText xml:space="preserve"> REF _Ref27127364 \h </w:instrText>
      </w:r>
      <w:r w:rsidR="00154EAE" w:rsidRPr="002A588A">
        <w:instrText xml:space="preserve"> \* MERGEFORMAT </w:instrText>
      </w:r>
      <w:r w:rsidR="00346CAA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43</w:t>
      </w:r>
      <w:r w:rsidR="00346CAA" w:rsidRPr="002A588A">
        <w:fldChar w:fldCharType="end"/>
      </w:r>
      <w:r w:rsidR="00346CAA" w:rsidRPr="002A588A">
        <w:t>).</w:t>
      </w:r>
    </w:p>
    <w:p w14:paraId="5A3685A4" w14:textId="59E2B95A" w:rsidR="00EB4AAC" w:rsidRPr="002A588A" w:rsidRDefault="001E0728" w:rsidP="00A86E72">
      <w:pPr>
        <w:pStyle w:val="af9"/>
      </w:pPr>
      <w:r>
        <w:drawing>
          <wp:inline distT="0" distB="0" distL="0" distR="0" wp14:anchorId="32A014E8" wp14:editId="3A9DFC3E">
            <wp:extent cx="2342631" cy="1889760"/>
            <wp:effectExtent l="0" t="0" r="635" b="0"/>
            <wp:docPr id="10551225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122508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48234" cy="18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3FCA">
        <w:t xml:space="preserve"> </w:t>
      </w:r>
    </w:p>
    <w:p w14:paraId="78B1D724" w14:textId="257FE183" w:rsidR="00A6075E" w:rsidRPr="00A86E72" w:rsidRDefault="00A6075E" w:rsidP="00A86E72">
      <w:pPr>
        <w:pStyle w:val="affffff9"/>
      </w:pPr>
      <w:bookmarkStart w:id="131" w:name="_Ref27127364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43</w:t>
      </w:r>
      <w:r w:rsidR="00B407B9">
        <w:rPr>
          <w:noProof/>
        </w:rPr>
        <w:fldChar w:fldCharType="end"/>
      </w:r>
      <w:bookmarkEnd w:id="131"/>
    </w:p>
    <w:p w14:paraId="599775DD" w14:textId="0D43350B" w:rsidR="00EB4AAC" w:rsidRPr="002A588A" w:rsidRDefault="00346CAA" w:rsidP="00346CAA">
      <w:pPr>
        <w:pStyle w:val="af0"/>
      </w:pPr>
      <w:r w:rsidRPr="002A588A">
        <w:t xml:space="preserve">Для </w:t>
      </w:r>
      <w:r w:rsidR="00773FCA">
        <w:t>сохранения вновь созданной карточки ЛПХ пользоват</w:t>
      </w:r>
      <w:r w:rsidR="00254CC8">
        <w:t>е</w:t>
      </w:r>
      <w:r w:rsidR="00773FCA">
        <w:t>лю необходимо нажать кнопку «Сохранить»</w:t>
      </w:r>
      <w:r w:rsidR="007A23FD">
        <w:t xml:space="preserve"> </w:t>
      </w:r>
      <w:r w:rsidRPr="002A588A">
        <w:t>(</w:t>
      </w:r>
      <w:r w:rsidRPr="002A588A">
        <w:fldChar w:fldCharType="begin"/>
      </w:r>
      <w:r w:rsidRPr="002A588A">
        <w:instrText xml:space="preserve"> REF _Ref27127470 \h </w:instrText>
      </w:r>
      <w:r w:rsidR="00154EAE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44</w:t>
      </w:r>
      <w:r w:rsidRPr="002A588A">
        <w:fldChar w:fldCharType="end"/>
      </w:r>
      <w:r w:rsidRPr="002A588A">
        <w:t>).</w:t>
      </w:r>
    </w:p>
    <w:p w14:paraId="22918DCE" w14:textId="746B9B76" w:rsidR="00EB4AAC" w:rsidRPr="002A588A" w:rsidRDefault="00773FCA" w:rsidP="00A86E72">
      <w:pPr>
        <w:pStyle w:val="af9"/>
      </w:pPr>
      <w:r>
        <w:lastRenderedPageBreak/>
        <w:drawing>
          <wp:inline distT="0" distB="0" distL="0" distR="0" wp14:anchorId="0223226C" wp14:editId="18EC3C43">
            <wp:extent cx="6137910" cy="4793615"/>
            <wp:effectExtent l="0" t="0" r="0" b="6985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79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4F9EE9A" w14:textId="447F3EBD" w:rsidR="00A6075E" w:rsidRPr="00A86E72" w:rsidRDefault="00A6075E" w:rsidP="00A86E72">
      <w:pPr>
        <w:pStyle w:val="affffff9"/>
      </w:pPr>
      <w:bookmarkStart w:id="132" w:name="_Ref27127470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44</w:t>
      </w:r>
      <w:r w:rsidR="00B407B9">
        <w:rPr>
          <w:noProof/>
        </w:rPr>
        <w:fldChar w:fldCharType="end"/>
      </w:r>
      <w:bookmarkEnd w:id="132"/>
    </w:p>
    <w:p w14:paraId="34FCB9CF" w14:textId="09318B91" w:rsidR="00EB4AAC" w:rsidRPr="002A588A" w:rsidRDefault="007A23FD" w:rsidP="00346CAA">
      <w:pPr>
        <w:pStyle w:val="af0"/>
      </w:pPr>
      <w:r>
        <w:t>После этого пользователь переходит в подраздел «Члены хозяйства» и заполняет реквизиты членов хозяйства</w:t>
      </w:r>
      <w:r w:rsidR="00346CAA" w:rsidRPr="002A588A">
        <w:t xml:space="preserve"> (</w:t>
      </w:r>
      <w:r w:rsidR="00346CAA" w:rsidRPr="002A588A">
        <w:fldChar w:fldCharType="begin"/>
      </w:r>
      <w:r w:rsidR="00346CAA" w:rsidRPr="002A588A">
        <w:instrText xml:space="preserve"> REF _Ref27127917 \h </w:instrText>
      </w:r>
      <w:r w:rsidR="00154EAE" w:rsidRPr="002A588A">
        <w:instrText xml:space="preserve"> \* MERGEFORMAT </w:instrText>
      </w:r>
      <w:r w:rsidR="00346CAA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45</w:t>
      </w:r>
      <w:r w:rsidR="00346CAA" w:rsidRPr="002A588A">
        <w:fldChar w:fldCharType="end"/>
      </w:r>
      <w:r w:rsidR="00346CAA" w:rsidRPr="002A588A">
        <w:t>).</w:t>
      </w:r>
    </w:p>
    <w:p w14:paraId="5E710700" w14:textId="47A652D4" w:rsidR="00346CAA" w:rsidRPr="002A588A" w:rsidRDefault="00254CC8" w:rsidP="00A86E72">
      <w:pPr>
        <w:pStyle w:val="af9"/>
      </w:pPr>
      <w:r>
        <w:drawing>
          <wp:inline distT="0" distB="0" distL="0" distR="0" wp14:anchorId="0F223656" wp14:editId="77565FCE">
            <wp:extent cx="6137910" cy="2741930"/>
            <wp:effectExtent l="0" t="0" r="0" b="1270"/>
            <wp:docPr id="1580864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86457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66BCF" w14:textId="044C10DA" w:rsidR="00346CAA" w:rsidRPr="00A86E72" w:rsidRDefault="00346CAA" w:rsidP="00A86E72">
      <w:pPr>
        <w:pStyle w:val="affffff9"/>
      </w:pPr>
      <w:bookmarkStart w:id="133" w:name="_Ref2712791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45</w:t>
      </w:r>
      <w:r w:rsidR="00B407B9">
        <w:rPr>
          <w:noProof/>
        </w:rPr>
        <w:fldChar w:fldCharType="end"/>
      </w:r>
      <w:bookmarkEnd w:id="133"/>
    </w:p>
    <w:p w14:paraId="3D48339F" w14:textId="56ABED70" w:rsidR="006A41A0" w:rsidRPr="002A588A" w:rsidRDefault="00346CAA" w:rsidP="006A41A0">
      <w:pPr>
        <w:pStyle w:val="af0"/>
      </w:pPr>
      <w:r w:rsidRPr="002A588A">
        <w:lastRenderedPageBreak/>
        <w:t xml:space="preserve">Для </w:t>
      </w:r>
      <w:r w:rsidR="007A23FD">
        <w:t xml:space="preserve">добавления новой строки с реквизитами члена хозяйства </w:t>
      </w:r>
      <w:r w:rsidR="006A41A0">
        <w:t>пользователю необходимо нажать на кнопку «Добавить»</w:t>
      </w:r>
      <w:r w:rsidR="006A41A0" w:rsidRPr="002A588A">
        <w:t xml:space="preserve"> (</w:t>
      </w:r>
      <w:r w:rsidR="00F9255B">
        <w:fldChar w:fldCharType="begin"/>
      </w:r>
      <w:r w:rsidR="00F9255B">
        <w:instrText xml:space="preserve"> REF _Ref117866457 \h </w:instrText>
      </w:r>
      <w:r w:rsidR="00F9255B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46</w:t>
      </w:r>
      <w:r w:rsidR="00F9255B">
        <w:fldChar w:fldCharType="end"/>
      </w:r>
      <w:r w:rsidR="006A41A0" w:rsidRPr="002A588A">
        <w:t>).</w:t>
      </w:r>
    </w:p>
    <w:p w14:paraId="15F13BF2" w14:textId="68A764A3" w:rsidR="006A41A0" w:rsidRPr="002A588A" w:rsidRDefault="00254CC8" w:rsidP="006A41A0">
      <w:pPr>
        <w:pStyle w:val="af9"/>
      </w:pPr>
      <w:r>
        <w:drawing>
          <wp:inline distT="0" distB="0" distL="0" distR="0" wp14:anchorId="7D34FF0C" wp14:editId="6A65788D">
            <wp:extent cx="6137910" cy="1700530"/>
            <wp:effectExtent l="0" t="0" r="0" b="0"/>
            <wp:docPr id="619182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82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57CF1" w14:textId="39302E6E" w:rsidR="006A41A0" w:rsidRDefault="006A41A0" w:rsidP="006A41A0">
      <w:pPr>
        <w:pStyle w:val="affffff9"/>
        <w:rPr>
          <w:noProof/>
        </w:rPr>
      </w:pPr>
      <w:bookmarkStart w:id="134" w:name="_Ref11786645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46</w:t>
      </w:r>
      <w:r w:rsidR="00B407B9">
        <w:rPr>
          <w:noProof/>
        </w:rPr>
        <w:fldChar w:fldCharType="end"/>
      </w:r>
      <w:bookmarkEnd w:id="134"/>
    </w:p>
    <w:p w14:paraId="1510538A" w14:textId="4CCDD7A0" w:rsidR="00F0127C" w:rsidRPr="002A588A" w:rsidRDefault="00F0127C" w:rsidP="00F0127C">
      <w:pPr>
        <w:pStyle w:val="af0"/>
      </w:pPr>
      <w:r>
        <w:t>После внесения сведений обо всех членах хозяйства пользователь нажимает на кнопку «Сохранить», затем переход</w:t>
      </w:r>
      <w:r w:rsidR="00E41644">
        <w:t>ит</w:t>
      </w:r>
      <w:r>
        <w:t xml:space="preserve"> к разделу «Земельные участки»</w:t>
      </w:r>
      <w:r w:rsidRPr="002A588A">
        <w:t xml:space="preserve"> (</w:t>
      </w:r>
      <w:r w:rsidR="00F9255B">
        <w:fldChar w:fldCharType="begin"/>
      </w:r>
      <w:r w:rsidR="00F9255B">
        <w:instrText xml:space="preserve"> REF _Ref117866502 \h </w:instrText>
      </w:r>
      <w:r w:rsidR="00F9255B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47</w:t>
      </w:r>
      <w:r w:rsidR="00F9255B">
        <w:fldChar w:fldCharType="end"/>
      </w:r>
      <w:r w:rsidRPr="002A588A">
        <w:t>).</w:t>
      </w:r>
    </w:p>
    <w:p w14:paraId="2E61805E" w14:textId="58AE2FAC" w:rsidR="00F0127C" w:rsidRPr="002A588A" w:rsidRDefault="00E41644" w:rsidP="00F0127C">
      <w:pPr>
        <w:pStyle w:val="af9"/>
      </w:pPr>
      <w:r>
        <w:drawing>
          <wp:inline distT="0" distB="0" distL="0" distR="0" wp14:anchorId="29A4F665" wp14:editId="281FF0B5">
            <wp:extent cx="6137910" cy="2159635"/>
            <wp:effectExtent l="0" t="0" r="0" b="0"/>
            <wp:docPr id="96" name="Рисунок 9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6891" w14:textId="094CDEF0" w:rsidR="00F0127C" w:rsidRPr="00A86E72" w:rsidRDefault="00F0127C" w:rsidP="00F0127C">
      <w:pPr>
        <w:pStyle w:val="affffff9"/>
      </w:pPr>
      <w:bookmarkStart w:id="135" w:name="_Ref117866502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47</w:t>
      </w:r>
      <w:r w:rsidR="00B407B9">
        <w:rPr>
          <w:noProof/>
        </w:rPr>
        <w:fldChar w:fldCharType="end"/>
      </w:r>
      <w:bookmarkEnd w:id="135"/>
    </w:p>
    <w:p w14:paraId="253DEF22" w14:textId="5B37D46E" w:rsidR="00593E65" w:rsidRPr="002A588A" w:rsidRDefault="001173B6" w:rsidP="00593E65">
      <w:pPr>
        <w:pStyle w:val="af0"/>
      </w:pPr>
      <w:r>
        <w:t xml:space="preserve">В открывшемся окне подраздела «Земельные участки» Карточки ЛПХ сведения о земельных участках в собственности, аренде пользовании формируются в автоматизированном режиме </w:t>
      </w:r>
      <w:r w:rsidR="00593E65" w:rsidRPr="002A588A">
        <w:t>(</w:t>
      </w:r>
      <w:r w:rsidR="00F9255B">
        <w:fldChar w:fldCharType="begin"/>
      </w:r>
      <w:r w:rsidR="00F9255B">
        <w:instrText xml:space="preserve"> REF _Ref117866531 \h </w:instrText>
      </w:r>
      <w:r w:rsidR="00F9255B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48</w:t>
      </w:r>
      <w:r w:rsidR="00F9255B">
        <w:fldChar w:fldCharType="end"/>
      </w:r>
      <w:r w:rsidR="00593E65" w:rsidRPr="002A588A">
        <w:t>).</w:t>
      </w:r>
    </w:p>
    <w:p w14:paraId="540BBA8D" w14:textId="5E681C49" w:rsidR="00593E65" w:rsidRPr="002A588A" w:rsidRDefault="00E41644" w:rsidP="00593E65">
      <w:pPr>
        <w:pStyle w:val="af9"/>
      </w:pPr>
      <w:r>
        <w:lastRenderedPageBreak/>
        <w:drawing>
          <wp:inline distT="0" distB="0" distL="0" distR="0" wp14:anchorId="7D941B53" wp14:editId="4F17C833">
            <wp:extent cx="6137910" cy="2630170"/>
            <wp:effectExtent l="0" t="0" r="0" b="0"/>
            <wp:docPr id="103" name="Рисунок 10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10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08CD6" w14:textId="06A1E97F" w:rsidR="00593E65" w:rsidRPr="00A86E72" w:rsidRDefault="00593E65" w:rsidP="00593E65">
      <w:pPr>
        <w:pStyle w:val="affffff9"/>
      </w:pPr>
      <w:bookmarkStart w:id="136" w:name="_Ref117866531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48</w:t>
      </w:r>
      <w:r w:rsidR="00B407B9">
        <w:rPr>
          <w:noProof/>
        </w:rPr>
        <w:fldChar w:fldCharType="end"/>
      </w:r>
      <w:bookmarkEnd w:id="136"/>
    </w:p>
    <w:p w14:paraId="1BE0B083" w14:textId="6BF24993" w:rsidR="001173B6" w:rsidRPr="002A588A" w:rsidRDefault="001173B6" w:rsidP="001173B6">
      <w:pPr>
        <w:pStyle w:val="af0"/>
      </w:pPr>
      <w:r>
        <w:t>После этого пользователь вносит сведения об участках, засеянных в предыдущем году и участках с посевами и посадками</w:t>
      </w:r>
      <w:r w:rsidR="00AF3D6A">
        <w:t>. При необходимости указания сведений по дополнительному лицевому счету пользователю необходимо нажать текст-кнопку «Добавить лицевой счет»</w:t>
      </w:r>
      <w:r>
        <w:t xml:space="preserve"> </w:t>
      </w:r>
      <w:r w:rsidRPr="002A588A">
        <w:t>(</w:t>
      </w:r>
      <w:r w:rsidR="00F9255B">
        <w:fldChar w:fldCharType="begin"/>
      </w:r>
      <w:r w:rsidR="00F9255B">
        <w:instrText xml:space="preserve"> REF _Ref117866557 \h </w:instrText>
      </w:r>
      <w:r w:rsidR="00F9255B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49</w:t>
      </w:r>
      <w:r w:rsidR="00F9255B">
        <w:fldChar w:fldCharType="end"/>
      </w:r>
      <w:r w:rsidRPr="002A588A">
        <w:t>).</w:t>
      </w:r>
    </w:p>
    <w:p w14:paraId="15E0485E" w14:textId="51D91529" w:rsidR="001173B6" w:rsidRPr="002A588A" w:rsidRDefault="00AF3D6A" w:rsidP="001173B6">
      <w:pPr>
        <w:pStyle w:val="af9"/>
      </w:pPr>
      <w:r>
        <w:drawing>
          <wp:inline distT="0" distB="0" distL="0" distR="0" wp14:anchorId="140B72ED" wp14:editId="413CBADA">
            <wp:extent cx="6137910" cy="3091180"/>
            <wp:effectExtent l="0" t="0" r="0" b="0"/>
            <wp:docPr id="348032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03273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4E928" w14:textId="2601A63A" w:rsidR="001173B6" w:rsidRPr="00A86E72" w:rsidRDefault="001173B6" w:rsidP="001173B6">
      <w:pPr>
        <w:pStyle w:val="affffff9"/>
      </w:pPr>
      <w:bookmarkStart w:id="137" w:name="_Ref11786655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49</w:t>
      </w:r>
      <w:r w:rsidR="00B407B9">
        <w:rPr>
          <w:noProof/>
        </w:rPr>
        <w:fldChar w:fldCharType="end"/>
      </w:r>
      <w:bookmarkEnd w:id="137"/>
    </w:p>
    <w:p w14:paraId="66030826" w14:textId="446E74C9" w:rsidR="001173B6" w:rsidRPr="002A588A" w:rsidRDefault="001173B6" w:rsidP="001173B6">
      <w:pPr>
        <w:pStyle w:val="af0"/>
      </w:pPr>
      <w:r>
        <w:t xml:space="preserve">Затем пользователь вносит сведения об участках с многолетними насаждениями и ягодными культурами </w:t>
      </w:r>
      <w:r w:rsidRPr="002A588A">
        <w:t>(</w:t>
      </w:r>
      <w:r w:rsidR="00F9255B">
        <w:fldChar w:fldCharType="begin"/>
      </w:r>
      <w:r w:rsidR="00F9255B">
        <w:instrText xml:space="preserve"> REF _Ref117866398 \h </w:instrText>
      </w:r>
      <w:r w:rsidR="00F9255B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50</w:t>
      </w:r>
      <w:r w:rsidR="00F9255B">
        <w:fldChar w:fldCharType="end"/>
      </w:r>
      <w:r w:rsidRPr="002A588A">
        <w:t>).</w:t>
      </w:r>
    </w:p>
    <w:p w14:paraId="1D5C7A17" w14:textId="59DEAFBF" w:rsidR="001173B6" w:rsidRPr="002A588A" w:rsidRDefault="00E41644" w:rsidP="001173B6">
      <w:pPr>
        <w:pStyle w:val="af9"/>
      </w:pPr>
      <w:r>
        <w:lastRenderedPageBreak/>
        <w:drawing>
          <wp:inline distT="0" distB="0" distL="0" distR="0" wp14:anchorId="27AF216A" wp14:editId="558491EA">
            <wp:extent cx="6137910" cy="112522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4877D" w14:textId="1D591806" w:rsidR="001173B6" w:rsidRPr="00A86E72" w:rsidRDefault="001173B6" w:rsidP="001173B6">
      <w:pPr>
        <w:pStyle w:val="affffff9"/>
      </w:pPr>
      <w:bookmarkStart w:id="138" w:name="_Ref117866398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50</w:t>
      </w:r>
      <w:r w:rsidR="00B407B9">
        <w:rPr>
          <w:noProof/>
        </w:rPr>
        <w:fldChar w:fldCharType="end"/>
      </w:r>
      <w:bookmarkEnd w:id="138"/>
    </w:p>
    <w:p w14:paraId="4BE9D694" w14:textId="279B8ADB" w:rsidR="00AB5164" w:rsidRPr="002A588A" w:rsidRDefault="00C2748D" w:rsidP="00AB5164">
      <w:pPr>
        <w:pStyle w:val="af0"/>
      </w:pPr>
      <w:r>
        <w:t xml:space="preserve">После этого пользователю необходимо нажать кнопку «Сохранить», затем </w:t>
      </w:r>
      <w:r w:rsidR="00E41644">
        <w:t>перейти в подраздел «СХ Животные»</w:t>
      </w:r>
      <w:r w:rsidR="006D7B8E" w:rsidRPr="002A588A">
        <w:t xml:space="preserve"> (</w:t>
      </w:r>
      <w:r w:rsidR="006D7B8E" w:rsidRPr="002A588A">
        <w:fldChar w:fldCharType="begin"/>
      </w:r>
      <w:r w:rsidR="006D7B8E" w:rsidRPr="002A588A">
        <w:instrText xml:space="preserve"> REF _Ref27218509 \h  \* MERGEFORMAT </w:instrText>
      </w:r>
      <w:r w:rsidR="006D7B8E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51</w:t>
      </w:r>
      <w:r w:rsidR="006D7B8E" w:rsidRPr="002A588A">
        <w:fldChar w:fldCharType="end"/>
      </w:r>
      <w:r w:rsidR="006D7B8E" w:rsidRPr="002A588A">
        <w:t>)</w:t>
      </w:r>
      <w:r w:rsidR="00AB5164" w:rsidRPr="002A588A">
        <w:t>.</w:t>
      </w:r>
    </w:p>
    <w:p w14:paraId="64D9B92A" w14:textId="790DFF7A" w:rsidR="009C6DE2" w:rsidRPr="002A588A" w:rsidRDefault="00EE6958" w:rsidP="00A86E72">
      <w:pPr>
        <w:pStyle w:val="af9"/>
      </w:pPr>
      <w:r>
        <w:drawing>
          <wp:inline distT="0" distB="0" distL="0" distR="0" wp14:anchorId="6328E0D5" wp14:editId="51E6C82E">
            <wp:extent cx="6137910" cy="2093595"/>
            <wp:effectExtent l="0" t="0" r="0" b="1905"/>
            <wp:docPr id="106" name="Рисунок 10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09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48D" w:rsidRPr="002A588A">
        <w:t xml:space="preserve"> </w:t>
      </w:r>
    </w:p>
    <w:p w14:paraId="0FA17274" w14:textId="0404817A" w:rsidR="006D7B8E" w:rsidRPr="002A588A" w:rsidRDefault="006D7B8E" w:rsidP="00A86E72">
      <w:pPr>
        <w:pStyle w:val="affffff9"/>
      </w:pPr>
      <w:bookmarkStart w:id="139" w:name="_Ref27218509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51</w:t>
      </w:r>
      <w:r w:rsidR="00B407B9">
        <w:rPr>
          <w:noProof/>
        </w:rPr>
        <w:fldChar w:fldCharType="end"/>
      </w:r>
      <w:bookmarkEnd w:id="139"/>
    </w:p>
    <w:p w14:paraId="3FB078B9" w14:textId="3A1ACF27" w:rsidR="006D7B8E" w:rsidRPr="002A588A" w:rsidRDefault="00C2748D" w:rsidP="006D7B8E">
      <w:pPr>
        <w:pStyle w:val="af0"/>
      </w:pPr>
      <w:r>
        <w:t>В открывшемся окне подраздела «СХ Животные» карточки ЛПХ пользователю необходимо указать число крупного рогатого скота и свиней</w:t>
      </w:r>
      <w:r w:rsidR="006D7B8E" w:rsidRPr="002A588A">
        <w:t xml:space="preserve"> (</w:t>
      </w:r>
      <w:r w:rsidR="006D7B8E" w:rsidRPr="002A588A">
        <w:fldChar w:fldCharType="begin"/>
      </w:r>
      <w:r w:rsidR="006D7B8E" w:rsidRPr="002A588A">
        <w:instrText xml:space="preserve"> REF _Ref27219047 \h </w:instrText>
      </w:r>
      <w:r w:rsidR="00401289" w:rsidRPr="002A588A">
        <w:instrText xml:space="preserve"> \* MERGEFORMAT </w:instrText>
      </w:r>
      <w:r w:rsidR="006D7B8E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52</w:t>
      </w:r>
      <w:r w:rsidR="006D7B8E" w:rsidRPr="002A588A">
        <w:fldChar w:fldCharType="end"/>
      </w:r>
      <w:r w:rsidR="006D7B8E" w:rsidRPr="002A588A">
        <w:t>).</w:t>
      </w:r>
    </w:p>
    <w:p w14:paraId="15ECD2D3" w14:textId="38AD00F0" w:rsidR="00EE6958" w:rsidRDefault="00EE6958" w:rsidP="00A86E72">
      <w:pPr>
        <w:pStyle w:val="af9"/>
      </w:pPr>
      <w:r>
        <w:lastRenderedPageBreak/>
        <w:drawing>
          <wp:inline distT="0" distB="0" distL="0" distR="0" wp14:anchorId="5A396BB9" wp14:editId="562A87EA">
            <wp:extent cx="6137910" cy="442785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457FD" w14:textId="7F410391" w:rsidR="006D7B8E" w:rsidRPr="002A588A" w:rsidRDefault="006D7B8E" w:rsidP="00A86E72">
      <w:pPr>
        <w:pStyle w:val="affffff9"/>
      </w:pPr>
      <w:bookmarkStart w:id="140" w:name="_Ref2721904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52</w:t>
      </w:r>
      <w:r w:rsidR="00B407B9">
        <w:rPr>
          <w:noProof/>
        </w:rPr>
        <w:fldChar w:fldCharType="end"/>
      </w:r>
      <w:bookmarkEnd w:id="140"/>
    </w:p>
    <w:p w14:paraId="6020571B" w14:textId="257E4400" w:rsidR="006D7B8E" w:rsidRPr="002A588A" w:rsidRDefault="00016521" w:rsidP="00AB5164">
      <w:pPr>
        <w:pStyle w:val="af0"/>
      </w:pPr>
      <w:r>
        <w:t>Затем указать число</w:t>
      </w:r>
      <w:r w:rsidR="00C824A7" w:rsidRPr="002A588A">
        <w:t xml:space="preserve"> </w:t>
      </w:r>
      <w:r>
        <w:t>коз и</w:t>
      </w:r>
      <w:r w:rsidR="00E45080">
        <w:t xml:space="preserve"> </w:t>
      </w:r>
      <w:r>
        <w:t xml:space="preserve">овец </w:t>
      </w:r>
      <w:r w:rsidR="00C824A7" w:rsidRPr="002A588A">
        <w:t>(</w:t>
      </w:r>
      <w:r w:rsidR="00C824A7" w:rsidRPr="002A588A">
        <w:fldChar w:fldCharType="begin"/>
      </w:r>
      <w:r w:rsidR="00C824A7" w:rsidRPr="002A588A">
        <w:instrText xml:space="preserve"> REF _Ref27219345 \h </w:instrText>
      </w:r>
      <w:r w:rsidR="00401289" w:rsidRPr="002A588A">
        <w:instrText xml:space="preserve"> \* MERGEFORMAT </w:instrText>
      </w:r>
      <w:r w:rsidR="00C824A7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53</w:t>
      </w:r>
      <w:r w:rsidR="00C824A7" w:rsidRPr="002A588A">
        <w:fldChar w:fldCharType="end"/>
      </w:r>
      <w:r w:rsidR="00C824A7" w:rsidRPr="002A588A">
        <w:t>).</w:t>
      </w:r>
    </w:p>
    <w:p w14:paraId="53BA8A9D" w14:textId="19202140" w:rsidR="00C824A7" w:rsidRPr="002A588A" w:rsidRDefault="00EE6958" w:rsidP="00A86E72">
      <w:pPr>
        <w:pStyle w:val="af9"/>
      </w:pPr>
      <w:r>
        <w:drawing>
          <wp:inline distT="0" distB="0" distL="0" distR="0" wp14:anchorId="7CBF4F70" wp14:editId="7F8B2BE6">
            <wp:extent cx="6137910" cy="273367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6521" w:rsidRPr="00016521">
        <w:t xml:space="preserve"> </w:t>
      </w:r>
    </w:p>
    <w:p w14:paraId="366480C7" w14:textId="0E857054" w:rsidR="00C824A7" w:rsidRPr="002A588A" w:rsidRDefault="00C824A7" w:rsidP="00A86E72">
      <w:pPr>
        <w:pStyle w:val="affffff9"/>
      </w:pPr>
      <w:bookmarkStart w:id="141" w:name="_Ref27219345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53</w:t>
      </w:r>
      <w:r w:rsidR="00B407B9">
        <w:rPr>
          <w:noProof/>
        </w:rPr>
        <w:fldChar w:fldCharType="end"/>
      </w:r>
      <w:bookmarkEnd w:id="141"/>
    </w:p>
    <w:p w14:paraId="48AD20AB" w14:textId="5AECD348" w:rsidR="00C824A7" w:rsidRPr="002A588A" w:rsidRDefault="00016521" w:rsidP="00F100A2">
      <w:pPr>
        <w:pStyle w:val="af0"/>
      </w:pPr>
      <w:r>
        <w:t>Затем пользователю необходимо указать число лошадей и кроликов</w:t>
      </w:r>
      <w:r w:rsidR="00F100A2" w:rsidRPr="002A588A">
        <w:t xml:space="preserve"> (</w:t>
      </w:r>
      <w:r w:rsidR="00F100A2" w:rsidRPr="002A588A">
        <w:fldChar w:fldCharType="begin"/>
      </w:r>
      <w:r w:rsidR="00F100A2" w:rsidRPr="002A588A">
        <w:instrText xml:space="preserve"> REF _Ref27219524 \h </w:instrText>
      </w:r>
      <w:r w:rsidR="00401289" w:rsidRPr="002A588A">
        <w:instrText xml:space="preserve"> \* MERGEFORMAT </w:instrText>
      </w:r>
      <w:r w:rsidR="00F100A2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54</w:t>
      </w:r>
      <w:r w:rsidR="00F100A2" w:rsidRPr="002A588A">
        <w:fldChar w:fldCharType="end"/>
      </w:r>
      <w:r w:rsidR="00F100A2" w:rsidRPr="002A588A">
        <w:t>).</w:t>
      </w:r>
    </w:p>
    <w:p w14:paraId="34CB19D0" w14:textId="72D5DE7A" w:rsidR="00F100A2" w:rsidRPr="002A588A" w:rsidRDefault="00EE6958" w:rsidP="00A86E72">
      <w:pPr>
        <w:pStyle w:val="af9"/>
      </w:pPr>
      <w:r>
        <w:lastRenderedPageBreak/>
        <w:drawing>
          <wp:inline distT="0" distB="0" distL="0" distR="0" wp14:anchorId="10BA8F67" wp14:editId="7F0EB8D6">
            <wp:extent cx="6137910" cy="2455545"/>
            <wp:effectExtent l="0" t="0" r="0" b="190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6521" w:rsidRPr="00016521">
        <w:t xml:space="preserve"> </w:t>
      </w:r>
    </w:p>
    <w:p w14:paraId="6EAA044C" w14:textId="76F85A74" w:rsidR="00F100A2" w:rsidRPr="002A588A" w:rsidRDefault="00F100A2" w:rsidP="00A86E72">
      <w:pPr>
        <w:pStyle w:val="affffff9"/>
      </w:pPr>
      <w:bookmarkStart w:id="142" w:name="_Ref27219524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54</w:t>
      </w:r>
      <w:r w:rsidR="00B407B9">
        <w:rPr>
          <w:noProof/>
        </w:rPr>
        <w:fldChar w:fldCharType="end"/>
      </w:r>
      <w:bookmarkEnd w:id="142"/>
    </w:p>
    <w:p w14:paraId="0B73B93F" w14:textId="4C0B9873" w:rsidR="00F100A2" w:rsidRPr="002A588A" w:rsidRDefault="00016521" w:rsidP="00F100A2">
      <w:pPr>
        <w:pStyle w:val="af0"/>
      </w:pPr>
      <w:r>
        <w:t>Затем пользователю необходимо указать число оленей и птицы</w:t>
      </w:r>
      <w:r w:rsidR="00F100A2" w:rsidRPr="002A588A">
        <w:t xml:space="preserve"> (</w:t>
      </w:r>
      <w:r w:rsidR="00F100A2" w:rsidRPr="002A588A">
        <w:fldChar w:fldCharType="begin"/>
      </w:r>
      <w:r w:rsidR="00F100A2" w:rsidRPr="002A588A">
        <w:instrText xml:space="preserve"> REF _Ref27219658 \h </w:instrText>
      </w:r>
      <w:r w:rsidR="00401289" w:rsidRPr="002A588A">
        <w:instrText xml:space="preserve"> \* MERGEFORMAT </w:instrText>
      </w:r>
      <w:r w:rsidR="00F100A2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55</w:t>
      </w:r>
      <w:r w:rsidR="00F100A2" w:rsidRPr="002A588A">
        <w:fldChar w:fldCharType="end"/>
      </w:r>
      <w:r w:rsidR="00F100A2" w:rsidRPr="002A588A">
        <w:t>).</w:t>
      </w:r>
    </w:p>
    <w:p w14:paraId="71964D12" w14:textId="205CBA88" w:rsidR="00F100A2" w:rsidRPr="002A588A" w:rsidRDefault="00EE6958" w:rsidP="00A86E72">
      <w:pPr>
        <w:pStyle w:val="af9"/>
      </w:pPr>
      <w:r>
        <w:drawing>
          <wp:inline distT="0" distB="0" distL="0" distR="0" wp14:anchorId="35CB839F" wp14:editId="15029D64">
            <wp:extent cx="6137910" cy="267271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6521" w:rsidRPr="002A588A">
        <w:t xml:space="preserve"> </w:t>
      </w:r>
    </w:p>
    <w:p w14:paraId="2E17ABAB" w14:textId="72EF344B" w:rsidR="00F100A2" w:rsidRPr="002A588A" w:rsidRDefault="00F100A2" w:rsidP="00A86E72">
      <w:pPr>
        <w:pStyle w:val="affffff9"/>
      </w:pPr>
      <w:bookmarkStart w:id="143" w:name="_Ref27219658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55</w:t>
      </w:r>
      <w:r w:rsidR="00B407B9">
        <w:rPr>
          <w:noProof/>
        </w:rPr>
        <w:fldChar w:fldCharType="end"/>
      </w:r>
      <w:bookmarkEnd w:id="143"/>
    </w:p>
    <w:p w14:paraId="5D2189F9" w14:textId="596C9F67" w:rsidR="00F100A2" w:rsidRPr="002A588A" w:rsidRDefault="00016521" w:rsidP="00F100A2">
      <w:pPr>
        <w:pStyle w:val="af0"/>
      </w:pPr>
      <w:r>
        <w:t>Затем пользователю необходимо указать число пчелосемей</w:t>
      </w:r>
      <w:r w:rsidR="00431ADF" w:rsidRPr="002A588A">
        <w:t xml:space="preserve"> (</w:t>
      </w:r>
      <w:r w:rsidR="00431ADF" w:rsidRPr="002A588A">
        <w:fldChar w:fldCharType="begin"/>
      </w:r>
      <w:r w:rsidR="00431ADF" w:rsidRPr="002A588A">
        <w:instrText xml:space="preserve"> REF _Ref27219863 \h </w:instrText>
      </w:r>
      <w:r w:rsidR="00401289" w:rsidRPr="002A588A">
        <w:instrText xml:space="preserve"> \* MERGEFORMAT </w:instrText>
      </w:r>
      <w:r w:rsidR="00431ADF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56</w:t>
      </w:r>
      <w:r w:rsidR="00431ADF" w:rsidRPr="002A588A">
        <w:fldChar w:fldCharType="end"/>
      </w:r>
      <w:r w:rsidR="00431ADF" w:rsidRPr="002A588A">
        <w:t>).</w:t>
      </w:r>
    </w:p>
    <w:p w14:paraId="6AB700E7" w14:textId="312DA1E0" w:rsidR="00431ADF" w:rsidRPr="002A588A" w:rsidRDefault="00EE6958" w:rsidP="00A86E72">
      <w:pPr>
        <w:pStyle w:val="af9"/>
      </w:pPr>
      <w:r>
        <w:drawing>
          <wp:inline distT="0" distB="0" distL="0" distR="0" wp14:anchorId="1E1A867B" wp14:editId="4E1906FB">
            <wp:extent cx="6137910" cy="106870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6521" w:rsidRPr="002A588A">
        <w:t xml:space="preserve"> </w:t>
      </w:r>
    </w:p>
    <w:p w14:paraId="09AA89E5" w14:textId="4EDE8EC3" w:rsidR="00431ADF" w:rsidRPr="00A86E72" w:rsidRDefault="00431ADF" w:rsidP="00A86E72">
      <w:pPr>
        <w:pStyle w:val="affffff9"/>
      </w:pPr>
      <w:bookmarkStart w:id="144" w:name="_Ref27219863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56</w:t>
      </w:r>
      <w:r w:rsidR="00B407B9">
        <w:rPr>
          <w:noProof/>
        </w:rPr>
        <w:fldChar w:fldCharType="end"/>
      </w:r>
      <w:bookmarkEnd w:id="144"/>
    </w:p>
    <w:p w14:paraId="6E78BFD9" w14:textId="79D0F964" w:rsidR="00431ADF" w:rsidRPr="002A588A" w:rsidRDefault="004F1EE0" w:rsidP="00431ADF">
      <w:pPr>
        <w:pStyle w:val="af0"/>
      </w:pPr>
      <w:r w:rsidRPr="00187F30">
        <w:t xml:space="preserve">При необходимости пользователю следует указать сведения об иных </w:t>
      </w:r>
      <w:r w:rsidR="00187F30" w:rsidRPr="00187F30">
        <w:t>ви</w:t>
      </w:r>
      <w:r w:rsidRPr="00187F30">
        <w:t>дах животных</w:t>
      </w:r>
      <w:r w:rsidR="00187F30" w:rsidRPr="00187F30">
        <w:t>, нажать на текст-кнопку «Добавить»</w:t>
      </w:r>
      <w:r w:rsidRPr="00187F30">
        <w:t xml:space="preserve"> </w:t>
      </w:r>
      <w:r w:rsidR="00431ADF" w:rsidRPr="00187F30">
        <w:t>(</w:t>
      </w:r>
      <w:r w:rsidR="00431ADF" w:rsidRPr="00187F30">
        <w:fldChar w:fldCharType="begin"/>
      </w:r>
      <w:r w:rsidR="00431ADF" w:rsidRPr="00187F30">
        <w:instrText xml:space="preserve"> REF _Ref27220315 \h </w:instrText>
      </w:r>
      <w:r w:rsidR="00401289" w:rsidRPr="00187F30">
        <w:instrText xml:space="preserve"> \* MERGEFORMAT </w:instrText>
      </w:r>
      <w:r w:rsidR="00431ADF" w:rsidRPr="00187F30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57</w:t>
      </w:r>
      <w:r w:rsidR="00431ADF" w:rsidRPr="00187F30">
        <w:fldChar w:fldCharType="end"/>
      </w:r>
      <w:r w:rsidR="00431ADF" w:rsidRPr="00187F30">
        <w:t>).</w:t>
      </w:r>
    </w:p>
    <w:p w14:paraId="2964E7BD" w14:textId="7DDC8688" w:rsidR="00431ADF" w:rsidRPr="00651F69" w:rsidRDefault="00187F30" w:rsidP="00A86E72">
      <w:pPr>
        <w:pStyle w:val="af9"/>
      </w:pPr>
      <w:r>
        <w:lastRenderedPageBreak/>
        <w:drawing>
          <wp:inline distT="0" distB="0" distL="0" distR="0" wp14:anchorId="692DC526" wp14:editId="4EB12B72">
            <wp:extent cx="6137910" cy="544195"/>
            <wp:effectExtent l="0" t="0" r="0" b="825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54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EE0" w:rsidRPr="002A588A">
        <w:t xml:space="preserve"> </w:t>
      </w:r>
    </w:p>
    <w:p w14:paraId="1F1AF389" w14:textId="566AFD92" w:rsidR="00431ADF" w:rsidRDefault="00431ADF" w:rsidP="00A86E72">
      <w:pPr>
        <w:pStyle w:val="affffff9"/>
        <w:rPr>
          <w:noProof/>
        </w:rPr>
      </w:pPr>
      <w:bookmarkStart w:id="145" w:name="_Ref27220315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57</w:t>
      </w:r>
      <w:r w:rsidR="00B407B9">
        <w:rPr>
          <w:noProof/>
        </w:rPr>
        <w:fldChar w:fldCharType="end"/>
      </w:r>
      <w:bookmarkEnd w:id="145"/>
    </w:p>
    <w:p w14:paraId="33DFB5AC" w14:textId="705423A8" w:rsidR="002C4166" w:rsidRPr="002A588A" w:rsidRDefault="002C4166" w:rsidP="002C4166">
      <w:pPr>
        <w:pStyle w:val="af0"/>
      </w:pPr>
      <w:r>
        <w:t xml:space="preserve">Затем </w:t>
      </w:r>
      <w:r w:rsidRPr="00187F30">
        <w:t xml:space="preserve">пользователю следует </w:t>
      </w:r>
      <w:r>
        <w:t>выбрать требуемый вид животного в модальном окне и нажать кнопку «Выбрать»</w:t>
      </w:r>
      <w:r w:rsidRPr="00187F30">
        <w:t xml:space="preserve"> (</w:t>
      </w:r>
      <w:r w:rsidR="004A52BD">
        <w:fldChar w:fldCharType="begin"/>
      </w:r>
      <w:r w:rsidR="004A52BD">
        <w:instrText xml:space="preserve"> REF _Ref120529782 \h </w:instrText>
      </w:r>
      <w:r w:rsidR="004A52BD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58</w:t>
      </w:r>
      <w:r w:rsidR="004A52BD">
        <w:fldChar w:fldCharType="end"/>
      </w:r>
      <w:r w:rsidRPr="00187F30">
        <w:t>).</w:t>
      </w:r>
    </w:p>
    <w:p w14:paraId="28495EA1" w14:textId="3E1278AF" w:rsidR="002C4166" w:rsidRPr="00651F69" w:rsidRDefault="002C4166" w:rsidP="002C4166">
      <w:pPr>
        <w:pStyle w:val="af9"/>
      </w:pPr>
      <w:r>
        <w:drawing>
          <wp:inline distT="0" distB="0" distL="0" distR="0" wp14:anchorId="44F704D1" wp14:editId="57D90714">
            <wp:extent cx="2591527" cy="31280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602326" cy="314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588A">
        <w:t xml:space="preserve"> </w:t>
      </w:r>
    </w:p>
    <w:p w14:paraId="21C0037B" w14:textId="513F9509" w:rsidR="002C4166" w:rsidRPr="00A86E72" w:rsidRDefault="002C4166" w:rsidP="002C4166">
      <w:pPr>
        <w:pStyle w:val="affffff9"/>
      </w:pPr>
      <w:bookmarkStart w:id="146" w:name="_Ref120529782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58</w:t>
      </w:r>
      <w:r w:rsidR="00B407B9">
        <w:rPr>
          <w:noProof/>
        </w:rPr>
        <w:fldChar w:fldCharType="end"/>
      </w:r>
      <w:bookmarkEnd w:id="146"/>
    </w:p>
    <w:p w14:paraId="415E0311" w14:textId="7CBB0B72" w:rsidR="004A52BD" w:rsidRPr="002A588A" w:rsidRDefault="004A52BD" w:rsidP="004A52BD">
      <w:pPr>
        <w:pStyle w:val="af0"/>
      </w:pPr>
      <w:r>
        <w:t>После этого пользователю необходимо указать число в строке с выбранным животным</w:t>
      </w:r>
      <w:r w:rsidRPr="00187F30">
        <w:t xml:space="preserve"> (</w:t>
      </w:r>
      <w:r w:rsidR="00D25E8D">
        <w:fldChar w:fldCharType="begin"/>
      </w:r>
      <w:r w:rsidR="00D25E8D">
        <w:instrText xml:space="preserve"> REF _Ref120537492 \h </w:instrText>
      </w:r>
      <w:r w:rsidR="00D25E8D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59</w:t>
      </w:r>
      <w:r w:rsidR="00D25E8D">
        <w:fldChar w:fldCharType="end"/>
      </w:r>
      <w:r w:rsidRPr="00187F30">
        <w:t>).</w:t>
      </w:r>
    </w:p>
    <w:p w14:paraId="4EA87DC3" w14:textId="11944167" w:rsidR="004A52BD" w:rsidRPr="00651F69" w:rsidRDefault="00D25E8D" w:rsidP="004A52BD">
      <w:pPr>
        <w:pStyle w:val="af9"/>
      </w:pPr>
      <w:r>
        <w:drawing>
          <wp:inline distT="0" distB="0" distL="0" distR="0" wp14:anchorId="4E80EE1B" wp14:editId="1C5C0764">
            <wp:extent cx="6137910" cy="720090"/>
            <wp:effectExtent l="0" t="0" r="0" b="3810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52BD" w:rsidRPr="002A588A">
        <w:t xml:space="preserve"> </w:t>
      </w:r>
    </w:p>
    <w:p w14:paraId="30ED92D5" w14:textId="67492B84" w:rsidR="004A52BD" w:rsidRDefault="004A52BD" w:rsidP="004A52BD">
      <w:pPr>
        <w:pStyle w:val="affffff9"/>
        <w:rPr>
          <w:noProof/>
        </w:rPr>
      </w:pPr>
      <w:bookmarkStart w:id="147" w:name="_Ref120537492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59</w:t>
      </w:r>
      <w:r w:rsidR="00B407B9">
        <w:rPr>
          <w:noProof/>
        </w:rPr>
        <w:fldChar w:fldCharType="end"/>
      </w:r>
      <w:bookmarkEnd w:id="147"/>
    </w:p>
    <w:p w14:paraId="435566E9" w14:textId="77777777" w:rsidR="002C4166" w:rsidRPr="00A86E72" w:rsidRDefault="002C4166" w:rsidP="00A86E72">
      <w:pPr>
        <w:pStyle w:val="affffff9"/>
      </w:pPr>
    </w:p>
    <w:p w14:paraId="67FD993F" w14:textId="34C5273A" w:rsidR="00431ADF" w:rsidRPr="002A588A" w:rsidRDefault="000C2609" w:rsidP="00431ADF">
      <w:pPr>
        <w:pStyle w:val="af0"/>
      </w:pPr>
      <w:r>
        <w:t xml:space="preserve">После этого пользователю необходимо нажать кнопку «Сохранить», </w:t>
      </w:r>
      <w:r w:rsidR="004A52BD">
        <w:t>и перейти в подраздел «СХ Техника»</w:t>
      </w:r>
      <w:r w:rsidR="00431ADF" w:rsidRPr="002A588A">
        <w:t xml:space="preserve"> (</w:t>
      </w:r>
      <w:r w:rsidR="00431ADF" w:rsidRPr="002A588A">
        <w:fldChar w:fldCharType="begin"/>
      </w:r>
      <w:r w:rsidR="00431ADF" w:rsidRPr="002A588A">
        <w:instrText xml:space="preserve"> REF _Ref27220415 \h </w:instrText>
      </w:r>
      <w:r w:rsidR="00401289" w:rsidRPr="002A588A">
        <w:instrText xml:space="preserve"> \* MERGEFORMAT </w:instrText>
      </w:r>
      <w:r w:rsidR="00431ADF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60</w:t>
      </w:r>
      <w:r w:rsidR="00431ADF" w:rsidRPr="002A588A">
        <w:fldChar w:fldCharType="end"/>
      </w:r>
      <w:r w:rsidR="00431ADF" w:rsidRPr="002A588A">
        <w:t>).</w:t>
      </w:r>
    </w:p>
    <w:p w14:paraId="06ECF4DC" w14:textId="51960937" w:rsidR="00431ADF" w:rsidRPr="002A588A" w:rsidRDefault="004A52BD" w:rsidP="00A86E72">
      <w:pPr>
        <w:pStyle w:val="af9"/>
      </w:pPr>
      <w:r>
        <w:lastRenderedPageBreak/>
        <w:drawing>
          <wp:inline distT="0" distB="0" distL="0" distR="0" wp14:anchorId="2345F8DF" wp14:editId="25E063A4">
            <wp:extent cx="6137910" cy="1389380"/>
            <wp:effectExtent l="0" t="0" r="0" b="1270"/>
            <wp:docPr id="41" name="Рисунок 4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2609" w:rsidRPr="002A588A">
        <w:t xml:space="preserve"> </w:t>
      </w:r>
    </w:p>
    <w:p w14:paraId="4B7A4FC6" w14:textId="0307EAEE" w:rsidR="00431ADF" w:rsidRPr="00A86E72" w:rsidRDefault="00431ADF" w:rsidP="00A86E72">
      <w:pPr>
        <w:pStyle w:val="affffff9"/>
      </w:pPr>
      <w:bookmarkStart w:id="148" w:name="_Ref27220415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60</w:t>
      </w:r>
      <w:r w:rsidR="00B407B9">
        <w:rPr>
          <w:noProof/>
        </w:rPr>
        <w:fldChar w:fldCharType="end"/>
      </w:r>
      <w:bookmarkEnd w:id="148"/>
    </w:p>
    <w:p w14:paraId="2E532D15" w14:textId="18B1B25E" w:rsidR="00AB5164" w:rsidRPr="002A588A" w:rsidRDefault="000C2609" w:rsidP="00AB5164">
      <w:pPr>
        <w:pStyle w:val="af0"/>
      </w:pPr>
      <w:r>
        <w:t xml:space="preserve">В открывшемся окне подраздела «СХ Техника» карточки ЛПХ пользователю необходимо </w:t>
      </w:r>
      <w:r w:rsidR="004A52BD">
        <w:t>в</w:t>
      </w:r>
      <w:r>
        <w:t>ыбрать из выпадающего списка «Вид права»</w:t>
      </w:r>
      <w:r w:rsidR="00AF3D6A">
        <w:t>, указать Правообладателя</w:t>
      </w:r>
      <w:r>
        <w:t xml:space="preserve"> и указать число сельскохозяйственной техники </w:t>
      </w:r>
      <w:r w:rsidR="007E1AF1" w:rsidRPr="002A588A">
        <w:t>(</w:t>
      </w:r>
      <w:r w:rsidR="007E1AF1" w:rsidRPr="002A588A">
        <w:fldChar w:fldCharType="begin"/>
      </w:r>
      <w:r w:rsidR="007E1AF1" w:rsidRPr="002A588A">
        <w:instrText xml:space="preserve"> REF _Ref27222471 \h </w:instrText>
      </w:r>
      <w:r w:rsidR="00401289" w:rsidRPr="002A588A">
        <w:instrText xml:space="preserve"> \* MERGEFORMAT </w:instrText>
      </w:r>
      <w:r w:rsidR="007E1AF1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61</w:t>
      </w:r>
      <w:r w:rsidR="007E1AF1" w:rsidRPr="002A588A">
        <w:fldChar w:fldCharType="end"/>
      </w:r>
      <w:r w:rsidR="007E1AF1" w:rsidRPr="002A588A">
        <w:t>).</w:t>
      </w:r>
    </w:p>
    <w:p w14:paraId="47F5436A" w14:textId="38C5F31E" w:rsidR="007E1AF1" w:rsidRPr="002A588A" w:rsidRDefault="00AF3D6A" w:rsidP="00A86E72">
      <w:pPr>
        <w:pStyle w:val="af9"/>
      </w:pPr>
      <w:r>
        <w:drawing>
          <wp:inline distT="0" distB="0" distL="0" distR="0" wp14:anchorId="2146BFA4" wp14:editId="3CE5038C">
            <wp:extent cx="6137910" cy="3521075"/>
            <wp:effectExtent l="0" t="0" r="0" b="3175"/>
            <wp:docPr id="611309824" name="Рисунок 1" descr="Изображение выглядит как текст,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309824" name="Рисунок 1" descr="Изображение выглядит как текст, Веб-сайт&#10;&#10;Автоматически созданное описание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2609" w:rsidRPr="002A588A">
        <w:t xml:space="preserve"> </w:t>
      </w:r>
    </w:p>
    <w:p w14:paraId="2728099C" w14:textId="76F97A75" w:rsidR="007E1AF1" w:rsidRPr="00A86E72" w:rsidRDefault="007E1AF1" w:rsidP="00A86E72">
      <w:pPr>
        <w:pStyle w:val="affffff9"/>
      </w:pPr>
      <w:bookmarkStart w:id="149" w:name="_Ref27222471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61</w:t>
      </w:r>
      <w:r w:rsidR="00B407B9">
        <w:rPr>
          <w:noProof/>
        </w:rPr>
        <w:fldChar w:fldCharType="end"/>
      </w:r>
      <w:bookmarkEnd w:id="149"/>
    </w:p>
    <w:p w14:paraId="46055FD1" w14:textId="2E97FABD" w:rsidR="007E1AF1" w:rsidRPr="002A588A" w:rsidRDefault="007E1AF1" w:rsidP="0080485B">
      <w:pPr>
        <w:pStyle w:val="af0"/>
      </w:pPr>
      <w:r w:rsidRPr="006E553F">
        <w:t>Далее пользователю необходимо заполнить</w:t>
      </w:r>
      <w:r w:rsidR="000C2609" w:rsidRPr="006E553F">
        <w:t xml:space="preserve"> (при необходимости) количество иных видов техники </w:t>
      </w:r>
      <w:r w:rsidR="001E5221" w:rsidRPr="006E553F">
        <w:t>и нажать текст-кнопку «Добавить»</w:t>
      </w:r>
      <w:r w:rsidRPr="006E553F">
        <w:t xml:space="preserve"> (</w:t>
      </w:r>
      <w:r w:rsidRPr="006E553F">
        <w:fldChar w:fldCharType="begin"/>
      </w:r>
      <w:r w:rsidRPr="006E553F">
        <w:instrText xml:space="preserve"> REF _Ref27222617 \h </w:instrText>
      </w:r>
      <w:r w:rsidR="0080485B" w:rsidRPr="006E553F">
        <w:instrText xml:space="preserve"> \* MERGEFORMAT </w:instrText>
      </w:r>
      <w:r w:rsidRPr="006E553F">
        <w:fldChar w:fldCharType="separate"/>
      </w:r>
      <w:r w:rsidR="003A7B96" w:rsidRPr="002A588A">
        <w:t xml:space="preserve">Рисунок </w:t>
      </w:r>
      <w:r w:rsidR="003A7B96">
        <w:t>62</w:t>
      </w:r>
      <w:r w:rsidRPr="006E553F">
        <w:fldChar w:fldCharType="end"/>
      </w:r>
      <w:r w:rsidRPr="006E553F">
        <w:t>):</w:t>
      </w:r>
    </w:p>
    <w:p w14:paraId="3DBC6AB4" w14:textId="1274BBD0" w:rsidR="007E1AF1" w:rsidRPr="002A588A" w:rsidRDefault="001E5221" w:rsidP="00A86E72">
      <w:pPr>
        <w:pStyle w:val="af9"/>
      </w:pPr>
      <w:r>
        <w:drawing>
          <wp:inline distT="0" distB="0" distL="0" distR="0" wp14:anchorId="2391A877" wp14:editId="419529E3">
            <wp:extent cx="6137910" cy="90043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90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2609" w:rsidRPr="002A588A">
        <w:t xml:space="preserve"> </w:t>
      </w:r>
    </w:p>
    <w:p w14:paraId="005655AF" w14:textId="0A77370E" w:rsidR="007E1AF1" w:rsidRDefault="007E1AF1" w:rsidP="00A86E72">
      <w:pPr>
        <w:pStyle w:val="affffff9"/>
        <w:rPr>
          <w:noProof/>
        </w:rPr>
      </w:pPr>
      <w:bookmarkStart w:id="150" w:name="_Ref2722261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62</w:t>
      </w:r>
      <w:r w:rsidR="00B407B9">
        <w:rPr>
          <w:noProof/>
        </w:rPr>
        <w:fldChar w:fldCharType="end"/>
      </w:r>
      <w:bookmarkEnd w:id="150"/>
    </w:p>
    <w:p w14:paraId="50DCD2D0" w14:textId="541AC5AF" w:rsidR="001E5221" w:rsidRPr="002A588A" w:rsidRDefault="001E5221" w:rsidP="001E5221">
      <w:pPr>
        <w:pStyle w:val="af0"/>
      </w:pPr>
      <w:r w:rsidRPr="006E553F">
        <w:lastRenderedPageBreak/>
        <w:t>Далее пользователю необходимо выбрать требуемый вид техники и нажать на кнопку «Выбрать» (</w:t>
      </w:r>
      <w:r w:rsidR="006E553F" w:rsidRPr="006E553F">
        <w:fldChar w:fldCharType="begin"/>
      </w:r>
      <w:r w:rsidR="006E553F" w:rsidRPr="006E553F">
        <w:instrText xml:space="preserve"> REF _Ref120530287 \h </w:instrText>
      </w:r>
      <w:r w:rsidR="006E553F">
        <w:instrText xml:space="preserve"> \* MERGEFORMAT </w:instrText>
      </w:r>
      <w:r w:rsidR="006E553F" w:rsidRPr="006E553F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63</w:t>
      </w:r>
      <w:r w:rsidR="006E553F" w:rsidRPr="006E553F">
        <w:fldChar w:fldCharType="end"/>
      </w:r>
      <w:r w:rsidRPr="006E553F">
        <w:t>):</w:t>
      </w:r>
    </w:p>
    <w:p w14:paraId="42904CC7" w14:textId="330FA619" w:rsidR="001E5221" w:rsidRPr="002A588A" w:rsidRDefault="001E5221" w:rsidP="001E5221">
      <w:pPr>
        <w:pStyle w:val="af9"/>
      </w:pPr>
      <w:r>
        <w:drawing>
          <wp:inline distT="0" distB="0" distL="0" distR="0" wp14:anchorId="47E17332" wp14:editId="584968AD">
            <wp:extent cx="2441310" cy="296134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50784" cy="2972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588A">
        <w:t xml:space="preserve"> </w:t>
      </w:r>
    </w:p>
    <w:p w14:paraId="34DE589E" w14:textId="058D49FC" w:rsidR="001E5221" w:rsidRPr="00A86E72" w:rsidRDefault="001E5221" w:rsidP="001E5221">
      <w:pPr>
        <w:pStyle w:val="affffff9"/>
      </w:pPr>
      <w:bookmarkStart w:id="151" w:name="_Ref12053028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63</w:t>
      </w:r>
      <w:r w:rsidR="00B407B9">
        <w:rPr>
          <w:noProof/>
        </w:rPr>
        <w:fldChar w:fldCharType="end"/>
      </w:r>
      <w:bookmarkEnd w:id="151"/>
    </w:p>
    <w:p w14:paraId="3F008E7D" w14:textId="36C10109" w:rsidR="001E5221" w:rsidRPr="002A588A" w:rsidRDefault="001E5221" w:rsidP="001E5221">
      <w:pPr>
        <w:pStyle w:val="af0"/>
      </w:pPr>
      <w:r w:rsidRPr="006E553F">
        <w:t>Далее пользователю необходимо выбрать вид права и указать</w:t>
      </w:r>
      <w:r w:rsidR="00AF3D6A">
        <w:t xml:space="preserve"> правообладателя и </w:t>
      </w:r>
      <w:r w:rsidRPr="006E553F">
        <w:t>количество техники (</w:t>
      </w:r>
      <w:r w:rsidR="006E553F" w:rsidRPr="006E553F">
        <w:fldChar w:fldCharType="begin"/>
      </w:r>
      <w:r w:rsidR="006E553F" w:rsidRPr="006E553F">
        <w:instrText xml:space="preserve"> REF _Ref120530308 \h </w:instrText>
      </w:r>
      <w:r w:rsidR="006E553F">
        <w:instrText xml:space="preserve"> \* MERGEFORMAT </w:instrText>
      </w:r>
      <w:r w:rsidR="006E553F" w:rsidRPr="006E553F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64</w:t>
      </w:r>
      <w:r w:rsidR="006E553F" w:rsidRPr="006E553F">
        <w:fldChar w:fldCharType="end"/>
      </w:r>
      <w:r w:rsidRPr="006E553F">
        <w:t>):</w:t>
      </w:r>
    </w:p>
    <w:p w14:paraId="1367384A" w14:textId="61E793E6" w:rsidR="001E5221" w:rsidRPr="002A588A" w:rsidRDefault="00AF3D6A" w:rsidP="001E5221">
      <w:pPr>
        <w:pStyle w:val="af9"/>
      </w:pPr>
      <w:r>
        <w:drawing>
          <wp:inline distT="0" distB="0" distL="0" distR="0" wp14:anchorId="221D2BCE" wp14:editId="7255D55F">
            <wp:extent cx="6137910" cy="1307465"/>
            <wp:effectExtent l="0" t="0" r="0" b="6985"/>
            <wp:docPr id="1152339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3905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221" w:rsidRPr="002A588A">
        <w:t xml:space="preserve"> </w:t>
      </w:r>
    </w:p>
    <w:p w14:paraId="79E7316A" w14:textId="00D62223" w:rsidR="001E5221" w:rsidRPr="00A86E72" w:rsidRDefault="001E5221" w:rsidP="001E5221">
      <w:pPr>
        <w:pStyle w:val="affffff9"/>
      </w:pPr>
      <w:bookmarkStart w:id="152" w:name="_Ref120530308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64</w:t>
      </w:r>
      <w:r w:rsidR="00B407B9">
        <w:rPr>
          <w:noProof/>
        </w:rPr>
        <w:fldChar w:fldCharType="end"/>
      </w:r>
      <w:bookmarkEnd w:id="152"/>
    </w:p>
    <w:p w14:paraId="4A9A2720" w14:textId="77777777" w:rsidR="001E5221" w:rsidRPr="00A86E72" w:rsidRDefault="001E5221" w:rsidP="00A86E72">
      <w:pPr>
        <w:pStyle w:val="affffff9"/>
      </w:pPr>
    </w:p>
    <w:p w14:paraId="0B21C955" w14:textId="1AF4B343" w:rsidR="007E1AF1" w:rsidRPr="002A588A" w:rsidRDefault="000C2609" w:rsidP="0080485B">
      <w:pPr>
        <w:pStyle w:val="af0"/>
      </w:pPr>
      <w:r>
        <w:t>После этого пользователю необходимо нажать кнопку «Сохранить»,</w:t>
      </w:r>
      <w:r w:rsidR="006E553F">
        <w:t xml:space="preserve"> и перейти в подраздел «Домовладение»</w:t>
      </w:r>
      <w:r w:rsidR="0080485B" w:rsidRPr="002A588A">
        <w:t xml:space="preserve"> (</w:t>
      </w:r>
      <w:r w:rsidR="0080485B" w:rsidRPr="002A588A">
        <w:fldChar w:fldCharType="begin"/>
      </w:r>
      <w:r w:rsidR="0080485B" w:rsidRPr="002A588A">
        <w:instrText xml:space="preserve"> REF _Ref27222932 \h </w:instrText>
      </w:r>
      <w:r w:rsidR="00401289" w:rsidRPr="002A588A">
        <w:instrText xml:space="preserve"> \* MERGEFORMAT </w:instrText>
      </w:r>
      <w:r w:rsidR="0080485B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65</w:t>
      </w:r>
      <w:r w:rsidR="0080485B" w:rsidRPr="002A588A">
        <w:fldChar w:fldCharType="end"/>
      </w:r>
      <w:r w:rsidR="0080485B" w:rsidRPr="002A588A">
        <w:t>).</w:t>
      </w:r>
    </w:p>
    <w:p w14:paraId="2A35828C" w14:textId="330B1867" w:rsidR="0080485B" w:rsidRPr="002A588A" w:rsidRDefault="006E553F" w:rsidP="00A86E72">
      <w:pPr>
        <w:pStyle w:val="af9"/>
      </w:pPr>
      <w:r>
        <w:drawing>
          <wp:inline distT="0" distB="0" distL="0" distR="0" wp14:anchorId="541A6BCE" wp14:editId="6C8B3207">
            <wp:extent cx="6137910" cy="1927860"/>
            <wp:effectExtent l="0" t="0" r="0" b="0"/>
            <wp:docPr id="68" name="Рисунок 6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DED58" w14:textId="73239635" w:rsidR="0080485B" w:rsidRPr="00A86E72" w:rsidRDefault="0080485B" w:rsidP="00A86E72">
      <w:pPr>
        <w:pStyle w:val="affffff9"/>
      </w:pPr>
      <w:bookmarkStart w:id="153" w:name="_Ref27222932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65</w:t>
      </w:r>
      <w:r w:rsidR="00B407B9">
        <w:rPr>
          <w:noProof/>
        </w:rPr>
        <w:fldChar w:fldCharType="end"/>
      </w:r>
      <w:bookmarkEnd w:id="153"/>
    </w:p>
    <w:p w14:paraId="19E73847" w14:textId="10757898" w:rsidR="008A64E1" w:rsidRPr="002A588A" w:rsidRDefault="000C2609" w:rsidP="008A64E1">
      <w:pPr>
        <w:pStyle w:val="af0"/>
      </w:pPr>
      <w:r>
        <w:t>В открывшемся окне подраздела «До</w:t>
      </w:r>
      <w:r w:rsidR="00D35308">
        <w:t>мовладение</w:t>
      </w:r>
      <w:r>
        <w:t xml:space="preserve">» карточки ЛПХ </w:t>
      </w:r>
      <w:r w:rsidR="00D35308">
        <w:t>пользователю необходимо описать параметры домовладения</w:t>
      </w:r>
      <w:r w:rsidR="00316113" w:rsidRPr="002A588A">
        <w:t xml:space="preserve"> (</w:t>
      </w:r>
      <w:r w:rsidR="00316113" w:rsidRPr="002A588A">
        <w:fldChar w:fldCharType="begin"/>
      </w:r>
      <w:r w:rsidR="00316113" w:rsidRPr="002A588A">
        <w:instrText xml:space="preserve"> REF _Ref27224687 \h </w:instrText>
      </w:r>
      <w:r w:rsidR="00401289" w:rsidRPr="002A588A">
        <w:instrText xml:space="preserve"> \* MERGEFORMAT </w:instrText>
      </w:r>
      <w:r w:rsidR="00316113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66</w:t>
      </w:r>
      <w:r w:rsidR="00316113" w:rsidRPr="002A588A">
        <w:fldChar w:fldCharType="end"/>
      </w:r>
      <w:r w:rsidR="00316113" w:rsidRPr="002A588A">
        <w:t xml:space="preserve">). </w:t>
      </w:r>
    </w:p>
    <w:p w14:paraId="5666BBC8" w14:textId="3E77E451" w:rsidR="0080485B" w:rsidRPr="002A588A" w:rsidRDefault="006E553F" w:rsidP="00A86E72">
      <w:pPr>
        <w:pStyle w:val="af9"/>
      </w:pPr>
      <w:r>
        <w:drawing>
          <wp:inline distT="0" distB="0" distL="0" distR="0" wp14:anchorId="34FC9BF9" wp14:editId="4A79D1F1">
            <wp:extent cx="6137910" cy="29337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EC624" w14:textId="2926E2F7" w:rsidR="0080485B" w:rsidRPr="002A588A" w:rsidRDefault="0080485B" w:rsidP="0080485B">
      <w:pPr>
        <w:pStyle w:val="affffff9"/>
      </w:pPr>
      <w:bookmarkStart w:id="154" w:name="_Ref2722468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</w:instrText>
      </w:r>
      <w:r w:rsidR="00B407B9">
        <w:instrText xml:space="preserve"> ARABIC </w:instrText>
      </w:r>
      <w:r w:rsidR="00B407B9">
        <w:fldChar w:fldCharType="separate"/>
      </w:r>
      <w:r w:rsidR="003A7B96">
        <w:rPr>
          <w:noProof/>
        </w:rPr>
        <w:t>66</w:t>
      </w:r>
      <w:r w:rsidR="00B407B9">
        <w:rPr>
          <w:noProof/>
        </w:rPr>
        <w:fldChar w:fldCharType="end"/>
      </w:r>
      <w:bookmarkEnd w:id="154"/>
    </w:p>
    <w:p w14:paraId="09442ECB" w14:textId="50C1913A" w:rsidR="0080485B" w:rsidRPr="002A588A" w:rsidRDefault="00316113" w:rsidP="00316113">
      <w:pPr>
        <w:pStyle w:val="af0"/>
      </w:pPr>
      <w:r w:rsidRPr="002A588A">
        <w:t xml:space="preserve">После </w:t>
      </w:r>
      <w:r w:rsidR="00610E33">
        <w:t>этого пользователю необходимо выбрать из выпадающего списка наличие или отсутствие газовой установки, водоснабжения и отопления</w:t>
      </w:r>
      <w:r w:rsidRPr="002A588A">
        <w:t xml:space="preserve"> (</w:t>
      </w:r>
      <w:r w:rsidRPr="002A588A">
        <w:fldChar w:fldCharType="begin"/>
      </w:r>
      <w:r w:rsidRPr="002A588A">
        <w:instrText xml:space="preserve"> REF _Ref27224809 \h </w:instrText>
      </w:r>
      <w:r w:rsidR="00401289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67</w:t>
      </w:r>
      <w:r w:rsidRPr="002A588A">
        <w:fldChar w:fldCharType="end"/>
      </w:r>
      <w:r w:rsidRPr="002A588A">
        <w:t>).</w:t>
      </w:r>
    </w:p>
    <w:p w14:paraId="17C3E1D0" w14:textId="1DA64E93" w:rsidR="00316113" w:rsidRPr="002A588A" w:rsidRDefault="006E553F" w:rsidP="00A86E72">
      <w:pPr>
        <w:pStyle w:val="af9"/>
      </w:pPr>
      <w:r>
        <w:drawing>
          <wp:inline distT="0" distB="0" distL="0" distR="0" wp14:anchorId="40686237" wp14:editId="425C5AAB">
            <wp:extent cx="6137910" cy="1937385"/>
            <wp:effectExtent l="0" t="0" r="0" b="5715"/>
            <wp:docPr id="107" name="Рисунок 10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10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AA7A7" w14:textId="3ADAD015" w:rsidR="00316113" w:rsidRPr="00A86E72" w:rsidRDefault="00316113" w:rsidP="00A86E72">
      <w:pPr>
        <w:pStyle w:val="affffff9"/>
      </w:pPr>
      <w:bookmarkStart w:id="155" w:name="_Ref27224809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67</w:t>
      </w:r>
      <w:r w:rsidR="00B407B9">
        <w:rPr>
          <w:noProof/>
        </w:rPr>
        <w:fldChar w:fldCharType="end"/>
      </w:r>
      <w:bookmarkEnd w:id="155"/>
    </w:p>
    <w:p w14:paraId="23BE8943" w14:textId="48A01980" w:rsidR="00316113" w:rsidRPr="002A588A" w:rsidRDefault="00610E33" w:rsidP="00316113">
      <w:pPr>
        <w:pStyle w:val="af0"/>
      </w:pPr>
      <w:r>
        <w:t>В случае</w:t>
      </w:r>
      <w:r w:rsidR="006E553F">
        <w:t>,</w:t>
      </w:r>
      <w:r>
        <w:t xml:space="preserve"> когда на одном земельном участке находятся два домовладения пользователю для описани</w:t>
      </w:r>
      <w:r w:rsidR="00E45080">
        <w:t>я</w:t>
      </w:r>
      <w:r>
        <w:t xml:space="preserve"> второго домовладения необходимо нажать текст-кнопку «Добавить домовладение» </w:t>
      </w:r>
      <w:r w:rsidR="00316113" w:rsidRPr="002A588A">
        <w:t>(</w:t>
      </w:r>
      <w:r w:rsidR="00316113" w:rsidRPr="002A588A">
        <w:fldChar w:fldCharType="begin"/>
      </w:r>
      <w:r w:rsidR="00316113" w:rsidRPr="002A588A">
        <w:instrText xml:space="preserve"> REF _Ref27224966 \h </w:instrText>
      </w:r>
      <w:r w:rsidR="00401289" w:rsidRPr="002A588A">
        <w:instrText xml:space="preserve"> \* MERGEFORMAT </w:instrText>
      </w:r>
      <w:r w:rsidR="00316113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68</w:t>
      </w:r>
      <w:r w:rsidR="00316113" w:rsidRPr="002A588A">
        <w:fldChar w:fldCharType="end"/>
      </w:r>
      <w:r w:rsidR="00316113" w:rsidRPr="002A588A">
        <w:t>).</w:t>
      </w:r>
    </w:p>
    <w:p w14:paraId="5FA48FC7" w14:textId="4D9B8E16" w:rsidR="00316113" w:rsidRPr="002A588A" w:rsidRDefault="00610E33" w:rsidP="00A86E72">
      <w:pPr>
        <w:pStyle w:val="af9"/>
      </w:pPr>
      <w:r>
        <w:drawing>
          <wp:inline distT="0" distB="0" distL="0" distR="0" wp14:anchorId="626138E4" wp14:editId="4B5BA7E4">
            <wp:extent cx="6137910" cy="3325495"/>
            <wp:effectExtent l="0" t="0" r="0" b="8255"/>
            <wp:docPr id="77" name="Рисунок 7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CA739" w14:textId="694CC94E" w:rsidR="00316113" w:rsidRPr="00A86E72" w:rsidRDefault="00316113" w:rsidP="00A86E72">
      <w:pPr>
        <w:pStyle w:val="affffff9"/>
      </w:pPr>
      <w:bookmarkStart w:id="156" w:name="_Ref2722496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68</w:t>
      </w:r>
      <w:r w:rsidR="00B407B9">
        <w:rPr>
          <w:noProof/>
        </w:rPr>
        <w:fldChar w:fldCharType="end"/>
      </w:r>
      <w:bookmarkEnd w:id="156"/>
    </w:p>
    <w:p w14:paraId="17181F0F" w14:textId="7486D659" w:rsidR="00401289" w:rsidRPr="002A588A" w:rsidRDefault="00610E33" w:rsidP="00401289">
      <w:pPr>
        <w:pStyle w:val="af0"/>
        <w:rPr>
          <w:noProof/>
        </w:rPr>
      </w:pPr>
      <w:r>
        <w:rPr>
          <w:noProof/>
        </w:rPr>
        <w:t xml:space="preserve">После описания параметров домовладения пользователю </w:t>
      </w:r>
      <w:r>
        <w:t xml:space="preserve">необходимо нажать кнопку «Сохранить», </w:t>
      </w:r>
      <w:r w:rsidR="006E553F">
        <w:t>и перейти в подраздел «Растениеводство»</w:t>
      </w:r>
      <w:r w:rsidRPr="002A588A">
        <w:t xml:space="preserve"> </w:t>
      </w:r>
      <w:r w:rsidR="00401289" w:rsidRPr="002A588A">
        <w:rPr>
          <w:noProof/>
        </w:rPr>
        <w:t>(</w:t>
      </w:r>
      <w:r w:rsidR="00401289" w:rsidRPr="002A588A">
        <w:rPr>
          <w:noProof/>
        </w:rPr>
        <w:fldChar w:fldCharType="begin"/>
      </w:r>
      <w:r w:rsidR="00401289" w:rsidRPr="002A588A">
        <w:rPr>
          <w:noProof/>
        </w:rPr>
        <w:instrText xml:space="preserve"> REF _Ref27225057 \h  \* MERGEFORMAT </w:instrText>
      </w:r>
      <w:r w:rsidR="00401289" w:rsidRPr="002A588A">
        <w:rPr>
          <w:noProof/>
        </w:rPr>
      </w:r>
      <w:r w:rsidR="00401289" w:rsidRPr="002A588A">
        <w:rPr>
          <w:noProof/>
        </w:rPr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69</w:t>
      </w:r>
      <w:r w:rsidR="00401289" w:rsidRPr="002A588A">
        <w:rPr>
          <w:noProof/>
        </w:rPr>
        <w:fldChar w:fldCharType="end"/>
      </w:r>
      <w:r w:rsidR="00401289" w:rsidRPr="002A588A">
        <w:rPr>
          <w:noProof/>
        </w:rPr>
        <w:t>).</w:t>
      </w:r>
    </w:p>
    <w:p w14:paraId="136C44C4" w14:textId="7F8AAC39" w:rsidR="00401289" w:rsidRPr="002A588A" w:rsidRDefault="006E553F" w:rsidP="00A86E72">
      <w:pPr>
        <w:pStyle w:val="af9"/>
      </w:pPr>
      <w:r>
        <w:drawing>
          <wp:inline distT="0" distB="0" distL="0" distR="0" wp14:anchorId="0F7CCE53" wp14:editId="175A5564">
            <wp:extent cx="6137910" cy="2172970"/>
            <wp:effectExtent l="0" t="0" r="0" b="0"/>
            <wp:docPr id="108" name="Рисунок 10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10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6BD2A" w14:textId="74B872D9" w:rsidR="00401289" w:rsidRPr="00A86E72" w:rsidRDefault="00401289" w:rsidP="00A86E72">
      <w:pPr>
        <w:pStyle w:val="affffff9"/>
      </w:pPr>
      <w:bookmarkStart w:id="157" w:name="_Ref2722505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69</w:t>
      </w:r>
      <w:r w:rsidR="00B407B9">
        <w:rPr>
          <w:noProof/>
        </w:rPr>
        <w:fldChar w:fldCharType="end"/>
      </w:r>
      <w:bookmarkEnd w:id="157"/>
    </w:p>
    <w:p w14:paraId="52E8CA6C" w14:textId="3E5F9D38" w:rsidR="00AC263E" w:rsidRPr="002A588A" w:rsidRDefault="00610E33" w:rsidP="0076001C">
      <w:pPr>
        <w:pStyle w:val="af0"/>
      </w:pPr>
      <w:r>
        <w:t>В открывшемся окне подраздела «</w:t>
      </w:r>
      <w:r w:rsidR="00651F69">
        <w:t>Р</w:t>
      </w:r>
      <w:r>
        <w:t xml:space="preserve">астениеводство» карточки ЛПХ пользователю необходимо указать объем реализованной продукции и доход от реализации </w:t>
      </w:r>
      <w:r w:rsidR="00982608" w:rsidRPr="002A588A">
        <w:t>(</w:t>
      </w:r>
      <w:r w:rsidR="00982608" w:rsidRPr="002A588A">
        <w:fldChar w:fldCharType="begin"/>
      </w:r>
      <w:r w:rsidR="00982608" w:rsidRPr="002A588A">
        <w:instrText xml:space="preserve"> REF _Ref27041972 \h </w:instrText>
      </w:r>
      <w:r w:rsidR="0076001C" w:rsidRPr="002A588A">
        <w:instrText xml:space="preserve"> \* MERGEFORMAT </w:instrText>
      </w:r>
      <w:r w:rsidR="00982608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70</w:t>
      </w:r>
      <w:r w:rsidR="00982608" w:rsidRPr="002A588A">
        <w:fldChar w:fldCharType="end"/>
      </w:r>
      <w:r w:rsidR="00982608" w:rsidRPr="002A588A">
        <w:t>).</w:t>
      </w:r>
    </w:p>
    <w:p w14:paraId="47AA7D35" w14:textId="705C7E65" w:rsidR="00982608" w:rsidRPr="002A588A" w:rsidRDefault="006E553F" w:rsidP="00A86E72">
      <w:pPr>
        <w:pStyle w:val="af9"/>
      </w:pPr>
      <w:r>
        <w:drawing>
          <wp:inline distT="0" distB="0" distL="0" distR="0" wp14:anchorId="21F3533A" wp14:editId="30CE2B36">
            <wp:extent cx="6137910" cy="2834640"/>
            <wp:effectExtent l="0" t="0" r="0" b="381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F69" w:rsidRPr="002A588A">
        <w:t xml:space="preserve"> </w:t>
      </w:r>
    </w:p>
    <w:p w14:paraId="72922A46" w14:textId="141DDD10" w:rsidR="00982608" w:rsidRPr="00A86E72" w:rsidRDefault="00982608" w:rsidP="00A86E72">
      <w:pPr>
        <w:pStyle w:val="affffff9"/>
      </w:pPr>
      <w:bookmarkStart w:id="158" w:name="_Ref27041972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</w:instrText>
      </w:r>
      <w:r w:rsidR="00B407B9">
        <w:instrText xml:space="preserve">\* ARABIC </w:instrText>
      </w:r>
      <w:r w:rsidR="00B407B9">
        <w:fldChar w:fldCharType="separate"/>
      </w:r>
      <w:r w:rsidR="003A7B96">
        <w:rPr>
          <w:noProof/>
        </w:rPr>
        <w:t>70</w:t>
      </w:r>
      <w:r w:rsidR="00B407B9">
        <w:rPr>
          <w:noProof/>
        </w:rPr>
        <w:fldChar w:fldCharType="end"/>
      </w:r>
      <w:bookmarkEnd w:id="158"/>
    </w:p>
    <w:p w14:paraId="6C6CBF54" w14:textId="71B1AD2B" w:rsidR="0076001C" w:rsidRPr="002A588A" w:rsidRDefault="00651F69" w:rsidP="0076001C">
      <w:pPr>
        <w:pStyle w:val="af0"/>
      </w:pPr>
      <w:r>
        <w:rPr>
          <w:noProof/>
        </w:rPr>
        <w:t xml:space="preserve">После этого пользователю </w:t>
      </w:r>
      <w:r>
        <w:t xml:space="preserve">необходимо нажать кнопку «Сохранить», </w:t>
      </w:r>
      <w:r w:rsidR="006E553F">
        <w:t>и перейти в подраздел «Животноводство»</w:t>
      </w:r>
      <w:r w:rsidR="0076001C" w:rsidRPr="002A588A">
        <w:t xml:space="preserve"> (</w:t>
      </w:r>
      <w:r w:rsidR="0076001C" w:rsidRPr="002A588A">
        <w:fldChar w:fldCharType="begin"/>
      </w:r>
      <w:r w:rsidR="0076001C" w:rsidRPr="002A588A">
        <w:instrText xml:space="preserve"> REF _Ref27057366 \h </w:instrText>
      </w:r>
      <w:r w:rsidR="00C1186C" w:rsidRPr="002A588A">
        <w:instrText xml:space="preserve"> \* MERGEFORMAT </w:instrText>
      </w:r>
      <w:r w:rsidR="0076001C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71</w:t>
      </w:r>
      <w:r w:rsidR="0076001C" w:rsidRPr="002A588A">
        <w:fldChar w:fldCharType="end"/>
      </w:r>
      <w:r w:rsidR="0076001C" w:rsidRPr="002A588A">
        <w:t>).</w:t>
      </w:r>
    </w:p>
    <w:p w14:paraId="22F4FC1E" w14:textId="00269C10" w:rsidR="0076001C" w:rsidRPr="002A588A" w:rsidRDefault="006E553F" w:rsidP="00A86E72">
      <w:pPr>
        <w:pStyle w:val="af9"/>
      </w:pPr>
      <w:r>
        <w:drawing>
          <wp:inline distT="0" distB="0" distL="0" distR="0" wp14:anchorId="705FE569" wp14:editId="7116E0C1">
            <wp:extent cx="6137910" cy="1539240"/>
            <wp:effectExtent l="0" t="0" r="0" b="3810"/>
            <wp:docPr id="118" name="Рисунок 11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Рисунок 11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8D574" w14:textId="5EA8A660" w:rsidR="0076001C" w:rsidRPr="00A86E72" w:rsidRDefault="0076001C" w:rsidP="00A86E72">
      <w:pPr>
        <w:pStyle w:val="affffff9"/>
      </w:pPr>
      <w:bookmarkStart w:id="159" w:name="_Ref27057366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</w:instrText>
      </w:r>
      <w:r w:rsidR="00B407B9">
        <w:instrText xml:space="preserve">ок \* ARABIC </w:instrText>
      </w:r>
      <w:r w:rsidR="00B407B9">
        <w:fldChar w:fldCharType="separate"/>
      </w:r>
      <w:r w:rsidR="003A7B96">
        <w:rPr>
          <w:noProof/>
        </w:rPr>
        <w:t>71</w:t>
      </w:r>
      <w:r w:rsidR="00B407B9">
        <w:rPr>
          <w:noProof/>
        </w:rPr>
        <w:fldChar w:fldCharType="end"/>
      </w:r>
      <w:bookmarkEnd w:id="159"/>
    </w:p>
    <w:p w14:paraId="55A192B7" w14:textId="37ABFA0F" w:rsidR="0076001C" w:rsidRPr="002A588A" w:rsidRDefault="00651F69" w:rsidP="0076001C">
      <w:pPr>
        <w:pStyle w:val="af0"/>
      </w:pPr>
      <w:r>
        <w:t xml:space="preserve">В открывшемся подразделе «Животноводство» карточки ЛПХ пользователю необходимо указать объем реализованной продукции и доход от реализации по крупному рогатому скоту, свиньям </w:t>
      </w:r>
      <w:r w:rsidR="0076001C" w:rsidRPr="002A588A">
        <w:t>(</w:t>
      </w:r>
      <w:r w:rsidR="0076001C" w:rsidRPr="002A588A">
        <w:fldChar w:fldCharType="begin"/>
      </w:r>
      <w:r w:rsidR="0076001C" w:rsidRPr="002A588A">
        <w:instrText xml:space="preserve"> REF _Ref27057464 \h </w:instrText>
      </w:r>
      <w:r w:rsidR="00C1186C" w:rsidRPr="002A588A">
        <w:instrText xml:space="preserve"> \* MERGEFORMAT </w:instrText>
      </w:r>
      <w:r w:rsidR="0076001C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72</w:t>
      </w:r>
      <w:r w:rsidR="0076001C" w:rsidRPr="002A588A">
        <w:fldChar w:fldCharType="end"/>
      </w:r>
      <w:r w:rsidR="0076001C" w:rsidRPr="002A588A">
        <w:t xml:space="preserve">). </w:t>
      </w:r>
    </w:p>
    <w:p w14:paraId="32864C93" w14:textId="7CC5E6ED" w:rsidR="0076001C" w:rsidRPr="002A588A" w:rsidRDefault="006E553F" w:rsidP="00A86E72">
      <w:pPr>
        <w:pStyle w:val="af9"/>
      </w:pPr>
      <w:r w:rsidRPr="006E553F">
        <w:t xml:space="preserve"> </w:t>
      </w:r>
      <w:r>
        <w:drawing>
          <wp:inline distT="0" distB="0" distL="0" distR="0" wp14:anchorId="24003A1D" wp14:editId="0B41F7A3">
            <wp:extent cx="6137910" cy="322770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471ED" w14:textId="49535E86" w:rsidR="0076001C" w:rsidRPr="00A86E72" w:rsidRDefault="0076001C" w:rsidP="00A86E72">
      <w:pPr>
        <w:pStyle w:val="affffff9"/>
      </w:pPr>
      <w:bookmarkStart w:id="160" w:name="_Ref27057464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72</w:t>
      </w:r>
      <w:r w:rsidR="00B407B9">
        <w:rPr>
          <w:noProof/>
        </w:rPr>
        <w:fldChar w:fldCharType="end"/>
      </w:r>
      <w:bookmarkEnd w:id="160"/>
    </w:p>
    <w:p w14:paraId="280378BA" w14:textId="28D36852" w:rsidR="0076001C" w:rsidRPr="002A588A" w:rsidRDefault="00651F69" w:rsidP="0076001C">
      <w:pPr>
        <w:pStyle w:val="af0"/>
      </w:pPr>
      <w:r>
        <w:t>После этого пользователю необходимо указать объем реализованной продукции и доход от реализации по мелкому рогатому скоту (козы и овцы), лошадям и кроликам</w:t>
      </w:r>
      <w:r w:rsidR="00C1186C" w:rsidRPr="002A588A">
        <w:t xml:space="preserve"> (</w:t>
      </w:r>
      <w:r w:rsidR="00C1186C" w:rsidRPr="002A588A">
        <w:fldChar w:fldCharType="begin"/>
      </w:r>
      <w:r w:rsidR="00C1186C" w:rsidRPr="002A588A">
        <w:instrText xml:space="preserve"> REF _Ref27057628 \h  \* MERGEFORMAT </w:instrText>
      </w:r>
      <w:r w:rsidR="00C1186C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73</w:t>
      </w:r>
      <w:r w:rsidR="00C1186C" w:rsidRPr="002A588A">
        <w:fldChar w:fldCharType="end"/>
      </w:r>
      <w:r w:rsidR="00C1186C" w:rsidRPr="002A588A">
        <w:t>).</w:t>
      </w:r>
    </w:p>
    <w:p w14:paraId="283B3311" w14:textId="72D84CA0" w:rsidR="00C1186C" w:rsidRPr="002A588A" w:rsidRDefault="006E553F" w:rsidP="00A86E72">
      <w:pPr>
        <w:pStyle w:val="af9"/>
      </w:pPr>
      <w:r>
        <w:drawing>
          <wp:inline distT="0" distB="0" distL="0" distR="0" wp14:anchorId="3650816A" wp14:editId="557489D3">
            <wp:extent cx="6137910" cy="295973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F69" w:rsidRPr="002A588A">
        <w:t xml:space="preserve"> </w:t>
      </w:r>
    </w:p>
    <w:p w14:paraId="0222CF33" w14:textId="56FCCBBB" w:rsidR="00C1186C" w:rsidRPr="00A86E72" w:rsidRDefault="00C1186C" w:rsidP="00A86E72">
      <w:pPr>
        <w:pStyle w:val="affffff9"/>
      </w:pPr>
      <w:bookmarkStart w:id="161" w:name="_Ref27057628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73</w:t>
      </w:r>
      <w:r w:rsidR="00B407B9">
        <w:rPr>
          <w:noProof/>
        </w:rPr>
        <w:fldChar w:fldCharType="end"/>
      </w:r>
      <w:bookmarkEnd w:id="161"/>
    </w:p>
    <w:p w14:paraId="24BF8EC1" w14:textId="436A7A60" w:rsidR="00C60C93" w:rsidRPr="002A588A" w:rsidRDefault="00651F69" w:rsidP="00C60C93">
      <w:pPr>
        <w:pStyle w:val="af0"/>
      </w:pPr>
      <w:r>
        <w:t>После этого пользователю необходимо указать объем реализованной продукции и доход от реализации по оленям, птице, пчел</w:t>
      </w:r>
      <w:r w:rsidR="00FE63F7">
        <w:t>оводству</w:t>
      </w:r>
      <w:r w:rsidR="00164F47" w:rsidRPr="002A588A">
        <w:t xml:space="preserve"> </w:t>
      </w:r>
      <w:r w:rsidR="00C60C93" w:rsidRPr="002A588A">
        <w:t>(</w:t>
      </w:r>
      <w:r w:rsidR="00164F47" w:rsidRPr="002A588A">
        <w:fldChar w:fldCharType="begin"/>
      </w:r>
      <w:r w:rsidR="00164F47" w:rsidRPr="002A588A">
        <w:instrText xml:space="preserve"> REF _Ref27225467 \h </w:instrText>
      </w:r>
      <w:r w:rsidR="006E4869" w:rsidRPr="002A588A">
        <w:instrText xml:space="preserve"> \* MERGEFORMAT </w:instrText>
      </w:r>
      <w:r w:rsidR="00164F47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74</w:t>
      </w:r>
      <w:r w:rsidR="00164F47" w:rsidRPr="002A588A">
        <w:fldChar w:fldCharType="end"/>
      </w:r>
      <w:r w:rsidR="00164F47" w:rsidRPr="002A588A">
        <w:t>).</w:t>
      </w:r>
    </w:p>
    <w:p w14:paraId="63D44B04" w14:textId="51D735F3" w:rsidR="00164F47" w:rsidRPr="002A588A" w:rsidRDefault="00FE63F7" w:rsidP="00A86E72">
      <w:pPr>
        <w:pStyle w:val="af9"/>
      </w:pPr>
      <w:r>
        <w:drawing>
          <wp:inline distT="0" distB="0" distL="0" distR="0" wp14:anchorId="10DFC090" wp14:editId="511C9D9B">
            <wp:extent cx="6137910" cy="234759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F69" w:rsidRPr="002A588A">
        <w:t xml:space="preserve"> </w:t>
      </w:r>
    </w:p>
    <w:p w14:paraId="624ECE8A" w14:textId="579E8FDD" w:rsidR="00164F47" w:rsidRPr="00A86E72" w:rsidRDefault="00164F47" w:rsidP="00A86E72">
      <w:pPr>
        <w:pStyle w:val="affffff9"/>
      </w:pPr>
      <w:bookmarkStart w:id="162" w:name="_Ref2722546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74</w:t>
      </w:r>
      <w:r w:rsidR="00B407B9">
        <w:rPr>
          <w:noProof/>
        </w:rPr>
        <w:fldChar w:fldCharType="end"/>
      </w:r>
      <w:bookmarkEnd w:id="162"/>
    </w:p>
    <w:p w14:paraId="0456682B" w14:textId="3B9C53E0" w:rsidR="00164F47" w:rsidRPr="002A588A" w:rsidRDefault="00164F47" w:rsidP="00164F47">
      <w:pPr>
        <w:pStyle w:val="af0"/>
      </w:pPr>
      <w:r w:rsidRPr="00471EE5">
        <w:t>Далее пользователю</w:t>
      </w:r>
      <w:r w:rsidR="00471EE5" w:rsidRPr="00471EE5">
        <w:t xml:space="preserve"> (при</w:t>
      </w:r>
      <w:r w:rsidR="00471EE5">
        <w:t xml:space="preserve"> необходимости) следует добавить иной вид продукции животноводства нажатием на текст-кнопку «Добавить»</w:t>
      </w:r>
      <w:r w:rsidRPr="002A588A">
        <w:t xml:space="preserve"> (</w:t>
      </w:r>
      <w:r w:rsidRPr="002A588A">
        <w:fldChar w:fldCharType="begin"/>
      </w:r>
      <w:r w:rsidRPr="002A588A">
        <w:instrText xml:space="preserve"> REF _Ref27225681 \h </w:instrText>
      </w:r>
      <w:r w:rsidR="006E4869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75</w:t>
      </w:r>
      <w:r w:rsidRPr="002A588A">
        <w:fldChar w:fldCharType="end"/>
      </w:r>
      <w:r w:rsidRPr="002A588A">
        <w:t>).</w:t>
      </w:r>
    </w:p>
    <w:p w14:paraId="01E6D98B" w14:textId="34EEB7CC" w:rsidR="00164F47" w:rsidRPr="002A588A" w:rsidRDefault="00FE63F7" w:rsidP="00A86E72">
      <w:pPr>
        <w:pStyle w:val="af9"/>
      </w:pPr>
      <w:r>
        <w:drawing>
          <wp:inline distT="0" distB="0" distL="0" distR="0" wp14:anchorId="75C80EB8" wp14:editId="28E6AFB0">
            <wp:extent cx="6137910" cy="754380"/>
            <wp:effectExtent l="0" t="0" r="0" b="762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1EE5" w:rsidRPr="002A588A">
        <w:t xml:space="preserve"> </w:t>
      </w:r>
    </w:p>
    <w:p w14:paraId="10346B83" w14:textId="6F56ED06" w:rsidR="00164F47" w:rsidRDefault="00164F47" w:rsidP="00164F47">
      <w:pPr>
        <w:pStyle w:val="affffff9"/>
        <w:rPr>
          <w:noProof/>
        </w:rPr>
      </w:pPr>
      <w:bookmarkStart w:id="163" w:name="_Ref27225681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75</w:t>
      </w:r>
      <w:r w:rsidR="00B407B9">
        <w:rPr>
          <w:noProof/>
        </w:rPr>
        <w:fldChar w:fldCharType="end"/>
      </w:r>
      <w:bookmarkEnd w:id="163"/>
    </w:p>
    <w:p w14:paraId="70046DA4" w14:textId="4C5F2CA7" w:rsidR="00FE63F7" w:rsidRPr="002A588A" w:rsidRDefault="00FE63F7" w:rsidP="00FE63F7">
      <w:pPr>
        <w:pStyle w:val="af0"/>
      </w:pPr>
      <w:r w:rsidRPr="00471EE5">
        <w:t xml:space="preserve">Далее пользователю </w:t>
      </w:r>
      <w:r>
        <w:t>в открывшемся модальном окне следует выбрать иной вид продукции животноводства и нажать текс-кнопку «Добавить»</w:t>
      </w:r>
      <w:r w:rsidRPr="002A588A">
        <w:t xml:space="preserve"> (</w:t>
      </w:r>
      <w:r>
        <w:fldChar w:fldCharType="begin"/>
      </w:r>
      <w:r>
        <w:instrText xml:space="preserve"> REF _Ref120531254 \h </w:instrText>
      </w:r>
      <w:r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76</w:t>
      </w:r>
      <w:r>
        <w:fldChar w:fldCharType="end"/>
      </w:r>
      <w:r w:rsidRPr="002A588A">
        <w:t>).</w:t>
      </w:r>
    </w:p>
    <w:p w14:paraId="74EF2848" w14:textId="5E353AAE" w:rsidR="00FE63F7" w:rsidRPr="002A588A" w:rsidRDefault="00FE63F7" w:rsidP="00FE63F7">
      <w:pPr>
        <w:pStyle w:val="af9"/>
      </w:pPr>
      <w:r>
        <w:drawing>
          <wp:inline distT="0" distB="0" distL="0" distR="0" wp14:anchorId="722AE2D7" wp14:editId="754AB0B1">
            <wp:extent cx="2408913" cy="3260090"/>
            <wp:effectExtent l="0" t="0" r="0" b="0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419297" cy="327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588A">
        <w:t xml:space="preserve"> </w:t>
      </w:r>
    </w:p>
    <w:p w14:paraId="15E94E2A" w14:textId="76CD962F" w:rsidR="00FE63F7" w:rsidRPr="002A588A" w:rsidRDefault="00FE63F7" w:rsidP="00FE63F7">
      <w:pPr>
        <w:pStyle w:val="affffff9"/>
      </w:pPr>
      <w:bookmarkStart w:id="164" w:name="_Ref120531254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76</w:t>
      </w:r>
      <w:r w:rsidR="00B407B9">
        <w:rPr>
          <w:noProof/>
        </w:rPr>
        <w:fldChar w:fldCharType="end"/>
      </w:r>
      <w:bookmarkEnd w:id="164"/>
    </w:p>
    <w:p w14:paraId="47BD3DAF" w14:textId="1CFC0814" w:rsidR="00FE63F7" w:rsidRPr="002A588A" w:rsidRDefault="00FE63F7" w:rsidP="00FE63F7">
      <w:pPr>
        <w:pStyle w:val="af0"/>
      </w:pPr>
      <w:r>
        <w:t>Затем пользователю необходимо указать объем реализованной продукции и доход от реализации</w:t>
      </w:r>
      <w:r w:rsidRPr="002A588A">
        <w:t xml:space="preserve"> (</w:t>
      </w:r>
      <w:r>
        <w:fldChar w:fldCharType="begin"/>
      </w:r>
      <w:r>
        <w:instrText xml:space="preserve"> REF _Ref120531267 \h </w:instrText>
      </w:r>
      <w:r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77</w:t>
      </w:r>
      <w:r>
        <w:fldChar w:fldCharType="end"/>
      </w:r>
      <w:r w:rsidRPr="002A588A">
        <w:t>).</w:t>
      </w:r>
    </w:p>
    <w:p w14:paraId="41F440FC" w14:textId="33CD5BDC" w:rsidR="00FE63F7" w:rsidRPr="002A588A" w:rsidRDefault="00FE63F7" w:rsidP="00FE63F7">
      <w:pPr>
        <w:pStyle w:val="af9"/>
      </w:pPr>
      <w:r>
        <w:drawing>
          <wp:inline distT="0" distB="0" distL="0" distR="0" wp14:anchorId="2D721C7D" wp14:editId="48AD1A0E">
            <wp:extent cx="6137910" cy="969010"/>
            <wp:effectExtent l="0" t="0" r="0" b="2540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588A">
        <w:t xml:space="preserve"> </w:t>
      </w:r>
    </w:p>
    <w:p w14:paraId="526DD84A" w14:textId="186D4F1E" w:rsidR="00FE63F7" w:rsidRPr="002A588A" w:rsidRDefault="00FE63F7" w:rsidP="00FE63F7">
      <w:pPr>
        <w:pStyle w:val="affffff9"/>
      </w:pPr>
      <w:bookmarkStart w:id="165" w:name="_Ref12053126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</w:instrText>
      </w:r>
      <w:r w:rsidR="00B407B9">
        <w:instrText xml:space="preserve"> </w:instrText>
      </w:r>
      <w:r w:rsidR="00B407B9">
        <w:fldChar w:fldCharType="separate"/>
      </w:r>
      <w:r w:rsidR="003A7B96">
        <w:rPr>
          <w:noProof/>
        </w:rPr>
        <w:t>77</w:t>
      </w:r>
      <w:r w:rsidR="00B407B9">
        <w:rPr>
          <w:noProof/>
        </w:rPr>
        <w:fldChar w:fldCharType="end"/>
      </w:r>
      <w:bookmarkEnd w:id="165"/>
    </w:p>
    <w:p w14:paraId="7054FF12" w14:textId="77777777" w:rsidR="00FE63F7" w:rsidRPr="002A588A" w:rsidRDefault="00FE63F7" w:rsidP="00164F47">
      <w:pPr>
        <w:pStyle w:val="affffff9"/>
      </w:pPr>
    </w:p>
    <w:p w14:paraId="460D350B" w14:textId="202B65E3" w:rsidR="00164F47" w:rsidRPr="002A588A" w:rsidRDefault="00471EE5" w:rsidP="00164F47">
      <w:pPr>
        <w:pStyle w:val="af0"/>
      </w:pPr>
      <w:r>
        <w:rPr>
          <w:noProof/>
        </w:rPr>
        <w:t xml:space="preserve">После этого пользователю </w:t>
      </w:r>
      <w:r>
        <w:t xml:space="preserve">необходимо нажать кнопку «Сохранить», затем </w:t>
      </w:r>
      <w:r w:rsidR="00FE63F7">
        <w:t>перейти в подраздел «Экономика»</w:t>
      </w:r>
      <w:r w:rsidR="00164F47" w:rsidRPr="002A588A">
        <w:t xml:space="preserve"> (</w:t>
      </w:r>
      <w:r w:rsidR="00164F47" w:rsidRPr="002A588A">
        <w:fldChar w:fldCharType="begin"/>
      </w:r>
      <w:r w:rsidR="00164F47" w:rsidRPr="002A588A">
        <w:instrText xml:space="preserve"> REF _Ref27225789 \h </w:instrText>
      </w:r>
      <w:r w:rsidR="006E4869" w:rsidRPr="002A588A">
        <w:instrText xml:space="preserve"> \* MERGEFORMAT </w:instrText>
      </w:r>
      <w:r w:rsidR="00164F47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78</w:t>
      </w:r>
      <w:r w:rsidR="00164F47" w:rsidRPr="002A588A">
        <w:fldChar w:fldCharType="end"/>
      </w:r>
      <w:r w:rsidR="00164F47" w:rsidRPr="002A588A">
        <w:t>).</w:t>
      </w:r>
    </w:p>
    <w:p w14:paraId="03B8B72C" w14:textId="014F7BEE" w:rsidR="00164F47" w:rsidRPr="002A588A" w:rsidRDefault="008049BC" w:rsidP="00A86E72">
      <w:pPr>
        <w:pStyle w:val="af9"/>
      </w:pPr>
      <w:r>
        <w:drawing>
          <wp:inline distT="0" distB="0" distL="0" distR="0" wp14:anchorId="604D1A60" wp14:editId="05427AB0">
            <wp:extent cx="6137910" cy="1480185"/>
            <wp:effectExtent l="0" t="0" r="0" b="5715"/>
            <wp:docPr id="579" name="Рисунок 57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Рисунок 57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7D418" w14:textId="37C47568" w:rsidR="00164F47" w:rsidRPr="00A86E72" w:rsidRDefault="00164F47" w:rsidP="00A86E72">
      <w:pPr>
        <w:pStyle w:val="affffff9"/>
      </w:pPr>
      <w:bookmarkStart w:id="166" w:name="_Ref27225789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78</w:t>
      </w:r>
      <w:r w:rsidR="00B407B9">
        <w:rPr>
          <w:noProof/>
        </w:rPr>
        <w:fldChar w:fldCharType="end"/>
      </w:r>
      <w:bookmarkEnd w:id="166"/>
    </w:p>
    <w:p w14:paraId="24709701" w14:textId="44CCDEAE" w:rsidR="00164F47" w:rsidRPr="002A588A" w:rsidRDefault="00471EE5" w:rsidP="00874CDD">
      <w:pPr>
        <w:pStyle w:val="af0"/>
      </w:pPr>
      <w:r>
        <w:t xml:space="preserve">В открывшемся окне подраздела «Экономика» карточки ЛРХ </w:t>
      </w:r>
      <w:r w:rsidR="007C1CF0">
        <w:t xml:space="preserve">пользователю необходимо указать </w:t>
      </w:r>
      <w:r w:rsidR="000246A1">
        <w:t>доход от реализованной продукции и количество наемных работников</w:t>
      </w:r>
      <w:r w:rsidR="00FD0C1E" w:rsidRPr="002A588A">
        <w:t xml:space="preserve"> (</w:t>
      </w:r>
      <w:r w:rsidR="00FD0C1E" w:rsidRPr="002A588A">
        <w:fldChar w:fldCharType="begin"/>
      </w:r>
      <w:r w:rsidR="00FD0C1E" w:rsidRPr="002A588A">
        <w:instrText xml:space="preserve"> REF _Ref27226097 \h </w:instrText>
      </w:r>
      <w:r w:rsidR="006E4869" w:rsidRPr="002A588A">
        <w:instrText xml:space="preserve"> \* MERGEFORMAT </w:instrText>
      </w:r>
      <w:r w:rsidR="00FD0C1E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79</w:t>
      </w:r>
      <w:r w:rsidR="00FD0C1E" w:rsidRPr="002A588A">
        <w:fldChar w:fldCharType="end"/>
      </w:r>
      <w:r w:rsidR="00FD0C1E" w:rsidRPr="002A588A">
        <w:t>).</w:t>
      </w:r>
    </w:p>
    <w:p w14:paraId="0E5DC5A0" w14:textId="4945670A" w:rsidR="00FD0C1E" w:rsidRPr="002A588A" w:rsidRDefault="00D75CE8" w:rsidP="00A86E72">
      <w:pPr>
        <w:pStyle w:val="af9"/>
      </w:pPr>
      <w:r>
        <w:drawing>
          <wp:inline distT="0" distB="0" distL="0" distR="0" wp14:anchorId="64E40335" wp14:editId="442E8F8A">
            <wp:extent cx="6137910" cy="2415540"/>
            <wp:effectExtent l="0" t="0" r="0" b="3810"/>
            <wp:docPr id="581" name="Рисунок 58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Рисунок 58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350CF" w14:textId="23804F93" w:rsidR="00FD0C1E" w:rsidRPr="002A588A" w:rsidRDefault="00FD0C1E" w:rsidP="00A86E72">
      <w:pPr>
        <w:pStyle w:val="affffff9"/>
      </w:pPr>
      <w:bookmarkStart w:id="167" w:name="_Ref27226097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79</w:t>
      </w:r>
      <w:r w:rsidR="00B407B9">
        <w:rPr>
          <w:noProof/>
        </w:rPr>
        <w:fldChar w:fldCharType="end"/>
      </w:r>
      <w:bookmarkEnd w:id="167"/>
    </w:p>
    <w:p w14:paraId="68EFEC30" w14:textId="0F8FC173" w:rsidR="00FD0C1E" w:rsidRPr="002A588A" w:rsidRDefault="000246A1" w:rsidP="00FD0C1E">
      <w:pPr>
        <w:pStyle w:val="af0"/>
      </w:pPr>
      <w:r>
        <w:t>После этого пользователю необходимо по главе ЛПХ и каждому из членов ЛПХ указать размер уплаченного налога на профессиональный доход</w:t>
      </w:r>
      <w:r w:rsidR="00FD0C1E" w:rsidRPr="002A588A">
        <w:t xml:space="preserve"> (</w:t>
      </w:r>
      <w:r w:rsidR="00FD0C1E" w:rsidRPr="002A588A">
        <w:fldChar w:fldCharType="begin"/>
      </w:r>
      <w:r w:rsidR="00FD0C1E" w:rsidRPr="002A588A">
        <w:instrText xml:space="preserve"> REF _Ref27226509 \h </w:instrText>
      </w:r>
      <w:r w:rsidR="006E4869" w:rsidRPr="002A588A">
        <w:instrText xml:space="preserve"> \* MERGEFORMAT </w:instrText>
      </w:r>
      <w:r w:rsidR="00FD0C1E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80</w:t>
      </w:r>
      <w:r w:rsidR="00FD0C1E" w:rsidRPr="002A588A">
        <w:fldChar w:fldCharType="end"/>
      </w:r>
      <w:r w:rsidR="00FD0C1E" w:rsidRPr="002A588A">
        <w:t>).</w:t>
      </w:r>
    </w:p>
    <w:p w14:paraId="5744E938" w14:textId="57B53067" w:rsidR="00FD0C1E" w:rsidRPr="002A588A" w:rsidRDefault="003A7B96" w:rsidP="00A86E72">
      <w:pPr>
        <w:pStyle w:val="af9"/>
      </w:pPr>
      <w:r>
        <w:drawing>
          <wp:inline distT="0" distB="0" distL="0" distR="0" wp14:anchorId="69906F48" wp14:editId="33AB8FB7">
            <wp:extent cx="6137910" cy="2128520"/>
            <wp:effectExtent l="0" t="0" r="0" b="5080"/>
            <wp:docPr id="1717223839" name="Рисунок 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23839" name="Рисунок 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2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3E5E2" w14:textId="023E67AB" w:rsidR="00FD0C1E" w:rsidRPr="002A588A" w:rsidRDefault="00FD0C1E" w:rsidP="00A86E72">
      <w:pPr>
        <w:pStyle w:val="affffff9"/>
      </w:pPr>
      <w:bookmarkStart w:id="168" w:name="_Ref27226509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80</w:t>
      </w:r>
      <w:r w:rsidR="00B407B9">
        <w:rPr>
          <w:noProof/>
        </w:rPr>
        <w:fldChar w:fldCharType="end"/>
      </w:r>
      <w:bookmarkEnd w:id="168"/>
    </w:p>
    <w:p w14:paraId="11534D45" w14:textId="50B036B5" w:rsidR="007B734E" w:rsidRPr="002A588A" w:rsidRDefault="003B072C" w:rsidP="007B734E">
      <w:pPr>
        <w:pStyle w:val="af0"/>
      </w:pPr>
      <w:r>
        <w:t>После этого пользователю необходимо указать размер полученной господдержки</w:t>
      </w:r>
      <w:r w:rsidR="007B734E" w:rsidRPr="002A588A">
        <w:t xml:space="preserve"> (</w:t>
      </w:r>
      <w:r w:rsidR="007B734E" w:rsidRPr="002A588A">
        <w:fldChar w:fldCharType="begin"/>
      </w:r>
      <w:r w:rsidR="007B734E" w:rsidRPr="002A588A">
        <w:instrText xml:space="preserve"> REF _Ref27227015 \h </w:instrText>
      </w:r>
      <w:r w:rsidR="006E4869" w:rsidRPr="002A588A">
        <w:instrText xml:space="preserve"> \* MERGEFORMAT </w:instrText>
      </w:r>
      <w:r w:rsidR="007B734E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81</w:t>
      </w:r>
      <w:r w:rsidR="007B734E" w:rsidRPr="002A588A">
        <w:fldChar w:fldCharType="end"/>
      </w:r>
      <w:r w:rsidR="007B734E" w:rsidRPr="002A588A">
        <w:t>).</w:t>
      </w:r>
    </w:p>
    <w:p w14:paraId="43C80C89" w14:textId="011A61F6" w:rsidR="007B734E" w:rsidRPr="002A588A" w:rsidRDefault="003B072C" w:rsidP="00A86E72">
      <w:pPr>
        <w:pStyle w:val="af9"/>
      </w:pPr>
      <w:r>
        <w:drawing>
          <wp:inline distT="0" distB="0" distL="0" distR="0" wp14:anchorId="08DA6548" wp14:editId="6FFD3CAD">
            <wp:extent cx="6137910" cy="2724785"/>
            <wp:effectExtent l="0" t="0" r="0" b="0"/>
            <wp:docPr id="629" name="Рисунок 62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Рисунок 62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72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5ADA5" w14:textId="276CEFEA" w:rsidR="007B734E" w:rsidRPr="002A588A" w:rsidRDefault="007B734E" w:rsidP="00A86E72">
      <w:pPr>
        <w:pStyle w:val="affffff9"/>
      </w:pPr>
      <w:bookmarkStart w:id="169" w:name="_Ref27227015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81</w:t>
      </w:r>
      <w:r w:rsidR="00B407B9">
        <w:rPr>
          <w:noProof/>
        </w:rPr>
        <w:fldChar w:fldCharType="end"/>
      </w:r>
      <w:bookmarkEnd w:id="169"/>
    </w:p>
    <w:p w14:paraId="453396E4" w14:textId="18D48F46" w:rsidR="007B734E" w:rsidRPr="002A588A" w:rsidRDefault="003B072C" w:rsidP="007B734E">
      <w:pPr>
        <w:pStyle w:val="af0"/>
      </w:pPr>
      <w:r>
        <w:t xml:space="preserve">После этого пользователю необходимо нажать кнопку «Сохранить», затем </w:t>
      </w:r>
      <w:r w:rsidR="00D75CE8">
        <w:t>перейти в подраздел «СПОК»</w:t>
      </w:r>
      <w:r w:rsidR="008E6463" w:rsidRPr="002A588A">
        <w:t xml:space="preserve"> (</w:t>
      </w:r>
      <w:r w:rsidR="008E6463" w:rsidRPr="002A588A">
        <w:fldChar w:fldCharType="begin"/>
      </w:r>
      <w:r w:rsidR="008E6463" w:rsidRPr="002A588A">
        <w:instrText xml:space="preserve"> REF _Ref27227397 \h </w:instrText>
      </w:r>
      <w:r w:rsidR="006E4869" w:rsidRPr="002A588A">
        <w:instrText xml:space="preserve"> \* MERGEFORMAT </w:instrText>
      </w:r>
      <w:r w:rsidR="008E6463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rPr>
          <w:noProof/>
        </w:rPr>
        <w:t>82</w:t>
      </w:r>
      <w:r w:rsidR="008E6463" w:rsidRPr="002A588A">
        <w:fldChar w:fldCharType="end"/>
      </w:r>
      <w:r w:rsidR="008E6463" w:rsidRPr="002A588A">
        <w:t xml:space="preserve">). </w:t>
      </w:r>
    </w:p>
    <w:p w14:paraId="67307DB8" w14:textId="5A3DA74F" w:rsidR="008E6463" w:rsidRPr="002A588A" w:rsidRDefault="003B072C" w:rsidP="00A86E72">
      <w:pPr>
        <w:pStyle w:val="af9"/>
      </w:pPr>
      <w:r>
        <w:drawing>
          <wp:inline distT="0" distB="0" distL="0" distR="0" wp14:anchorId="1CF789FA" wp14:editId="44C1CF61">
            <wp:extent cx="6137910" cy="2353945"/>
            <wp:effectExtent l="0" t="0" r="0" b="8255"/>
            <wp:docPr id="146" name="Рисунок 14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4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F454" w14:textId="4DA74DFE" w:rsidR="008E6463" w:rsidRPr="002A588A" w:rsidRDefault="008E6463" w:rsidP="00A86E72">
      <w:pPr>
        <w:pStyle w:val="affffff9"/>
      </w:pPr>
      <w:bookmarkStart w:id="170" w:name="_Ref27227397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82</w:t>
      </w:r>
      <w:r w:rsidR="00B407B9">
        <w:rPr>
          <w:noProof/>
        </w:rPr>
        <w:fldChar w:fldCharType="end"/>
      </w:r>
      <w:bookmarkEnd w:id="170"/>
    </w:p>
    <w:p w14:paraId="11D1175B" w14:textId="66BDB3E8" w:rsidR="007B734E" w:rsidRPr="002A588A" w:rsidRDefault="003B072C" w:rsidP="007B734E">
      <w:pPr>
        <w:pStyle w:val="af0"/>
      </w:pPr>
      <w:r>
        <w:t>В открывшемся окне «СПОК» карточки ЛПХ пользователю необходимо указать наименование и ИНН СПОК, а также объем продукции, реализуемой в СПОК и объем услуг, полученный через СПОК</w:t>
      </w:r>
      <w:r w:rsidR="008E6463" w:rsidRPr="002A588A">
        <w:t xml:space="preserve"> (</w:t>
      </w:r>
      <w:r w:rsidR="008E6463" w:rsidRPr="002A588A">
        <w:fldChar w:fldCharType="begin"/>
      </w:r>
      <w:r w:rsidR="008E6463" w:rsidRPr="002A588A">
        <w:instrText xml:space="preserve"> REF _Ref27227530 \h </w:instrText>
      </w:r>
      <w:r w:rsidR="006E4869" w:rsidRPr="002A588A">
        <w:instrText xml:space="preserve"> \* MERGEFORMAT </w:instrText>
      </w:r>
      <w:r w:rsidR="008E6463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83</w:t>
      </w:r>
      <w:r w:rsidR="008E6463" w:rsidRPr="002A588A">
        <w:fldChar w:fldCharType="end"/>
      </w:r>
      <w:r w:rsidR="008E6463" w:rsidRPr="002A588A">
        <w:t xml:space="preserve">). </w:t>
      </w:r>
    </w:p>
    <w:p w14:paraId="1D79B38F" w14:textId="0888783D" w:rsidR="008E6463" w:rsidRPr="002A588A" w:rsidRDefault="00D75CE8" w:rsidP="00A86E72">
      <w:pPr>
        <w:pStyle w:val="af9"/>
      </w:pPr>
      <w:r>
        <w:drawing>
          <wp:inline distT="0" distB="0" distL="0" distR="0" wp14:anchorId="429DD69C" wp14:editId="50347C11">
            <wp:extent cx="6137910" cy="2628900"/>
            <wp:effectExtent l="0" t="0" r="0" b="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A42F3" w14:textId="51683673" w:rsidR="008E6463" w:rsidRPr="002A588A" w:rsidRDefault="008E6463" w:rsidP="00A86E72">
      <w:pPr>
        <w:pStyle w:val="affffff9"/>
      </w:pPr>
      <w:bookmarkStart w:id="171" w:name="_Ref27227530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83</w:t>
      </w:r>
      <w:r w:rsidR="00B407B9">
        <w:rPr>
          <w:noProof/>
        </w:rPr>
        <w:fldChar w:fldCharType="end"/>
      </w:r>
      <w:bookmarkEnd w:id="171"/>
    </w:p>
    <w:p w14:paraId="1617417E" w14:textId="21862733" w:rsidR="008E6463" w:rsidRPr="002A588A" w:rsidRDefault="003B072C" w:rsidP="008E6463">
      <w:pPr>
        <w:pStyle w:val="af0"/>
      </w:pPr>
      <w:r>
        <w:t>Для добавления недостающей строки пользователю необходимо нажать текст-кнопку «</w:t>
      </w:r>
      <w:r w:rsidR="008E6463" w:rsidRPr="002A588A">
        <w:t>Д</w:t>
      </w:r>
      <w:r>
        <w:t xml:space="preserve">обавить» </w:t>
      </w:r>
      <w:r w:rsidR="008E6463" w:rsidRPr="002A588A">
        <w:t>(</w:t>
      </w:r>
      <w:r w:rsidR="008E6463" w:rsidRPr="002A588A">
        <w:fldChar w:fldCharType="begin"/>
      </w:r>
      <w:r w:rsidR="008E6463" w:rsidRPr="002A588A">
        <w:instrText xml:space="preserve"> REF _Ref27227664 \h  \* MERGEFORMAT </w:instrText>
      </w:r>
      <w:r w:rsidR="008E6463" w:rsidRPr="002A588A">
        <w:fldChar w:fldCharType="separate"/>
      </w:r>
      <w:r w:rsidR="003A7B96" w:rsidRPr="00A86E72">
        <w:t>Рисунок</w:t>
      </w:r>
      <w:r w:rsidR="003A7B96" w:rsidRPr="002A588A">
        <w:t xml:space="preserve"> </w:t>
      </w:r>
      <w:r w:rsidR="003A7B96">
        <w:t>84</w:t>
      </w:r>
      <w:r w:rsidR="008E6463" w:rsidRPr="002A588A">
        <w:fldChar w:fldCharType="end"/>
      </w:r>
      <w:r w:rsidR="008E6463" w:rsidRPr="002A588A">
        <w:t>).</w:t>
      </w:r>
    </w:p>
    <w:p w14:paraId="153830C1" w14:textId="7060A7E4" w:rsidR="008E6463" w:rsidRPr="002A588A" w:rsidRDefault="00D75CE8" w:rsidP="00A86E72">
      <w:pPr>
        <w:pStyle w:val="af9"/>
      </w:pPr>
      <w:r>
        <w:drawing>
          <wp:inline distT="0" distB="0" distL="0" distR="0" wp14:anchorId="790102AD" wp14:editId="003E4819">
            <wp:extent cx="6137910" cy="2717800"/>
            <wp:effectExtent l="0" t="0" r="0" b="6350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31583" w14:textId="71013550" w:rsidR="008E6463" w:rsidRPr="002A588A" w:rsidRDefault="008E6463" w:rsidP="00A86E72">
      <w:pPr>
        <w:pStyle w:val="affffff9"/>
      </w:pPr>
      <w:bookmarkStart w:id="172" w:name="_Ref27227664"/>
      <w:r w:rsidRPr="00A86E72">
        <w:t>Рисунок</w:t>
      </w:r>
      <w:r w:rsidRPr="002A588A">
        <w:t xml:space="preserve">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84</w:t>
      </w:r>
      <w:r w:rsidR="00B407B9">
        <w:rPr>
          <w:noProof/>
        </w:rPr>
        <w:fldChar w:fldCharType="end"/>
      </w:r>
      <w:bookmarkEnd w:id="172"/>
    </w:p>
    <w:p w14:paraId="67746BF5" w14:textId="69DFB80F" w:rsidR="002C20C8" w:rsidRPr="002A588A" w:rsidRDefault="003B072C" w:rsidP="002C20C8">
      <w:pPr>
        <w:pStyle w:val="af0"/>
      </w:pPr>
      <w:r>
        <w:t xml:space="preserve">После этого пользователю необходимо нажать кнопку «Сохранить», затем </w:t>
      </w:r>
      <w:r w:rsidR="00D75CE8">
        <w:t>перейти в подраздел «Изменения»</w:t>
      </w:r>
      <w:r w:rsidR="002C20C8" w:rsidRPr="002A588A">
        <w:t xml:space="preserve"> (</w:t>
      </w:r>
      <w:r w:rsidR="002C20C8" w:rsidRPr="002A588A">
        <w:fldChar w:fldCharType="begin"/>
      </w:r>
      <w:r w:rsidR="002C20C8" w:rsidRPr="002A588A">
        <w:instrText xml:space="preserve"> REF _Ref27216348 \h </w:instrText>
      </w:r>
      <w:r w:rsidR="008E1F03" w:rsidRPr="002A588A">
        <w:instrText xml:space="preserve"> \* MERGEFORMAT </w:instrText>
      </w:r>
      <w:r w:rsidR="002C20C8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85</w:t>
      </w:r>
      <w:r w:rsidR="002C20C8" w:rsidRPr="002A588A">
        <w:fldChar w:fldCharType="end"/>
      </w:r>
      <w:r w:rsidR="002C20C8" w:rsidRPr="002A588A">
        <w:t>).</w:t>
      </w:r>
    </w:p>
    <w:p w14:paraId="785E81D3" w14:textId="78334327" w:rsidR="002C20C8" w:rsidRPr="002A588A" w:rsidRDefault="00D75CE8" w:rsidP="00C00891">
      <w:pPr>
        <w:pStyle w:val="af9"/>
      </w:pPr>
      <w:r>
        <w:drawing>
          <wp:inline distT="0" distB="0" distL="0" distR="0" wp14:anchorId="0A0F521B" wp14:editId="70B2033E">
            <wp:extent cx="6137910" cy="2597785"/>
            <wp:effectExtent l="0" t="0" r="0" b="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59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7641A" w14:textId="7DE95871" w:rsidR="002C20C8" w:rsidRPr="00C00891" w:rsidRDefault="002C20C8" w:rsidP="00C00891">
      <w:pPr>
        <w:pStyle w:val="affffff9"/>
      </w:pPr>
      <w:bookmarkStart w:id="173" w:name="_Ref27216348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85</w:t>
      </w:r>
      <w:r w:rsidR="00B407B9">
        <w:rPr>
          <w:noProof/>
        </w:rPr>
        <w:fldChar w:fldCharType="end"/>
      </w:r>
      <w:bookmarkEnd w:id="173"/>
    </w:p>
    <w:p w14:paraId="5DFF1B39" w14:textId="1179731D" w:rsidR="0041628C" w:rsidRPr="002A588A" w:rsidRDefault="0041628C" w:rsidP="0041628C">
      <w:pPr>
        <w:pStyle w:val="af0"/>
      </w:pPr>
      <w:r w:rsidRPr="002A588A">
        <w:t xml:space="preserve">В открывшемся </w:t>
      </w:r>
      <w:r w:rsidR="003B072C">
        <w:t xml:space="preserve">окне </w:t>
      </w:r>
      <w:r w:rsidR="00123C81">
        <w:t xml:space="preserve">«Изменения» карточки ЛПХ пользователю необходим выбрать из выпадающего списка члена хозяйства, предоставившего сведения и в поле комментарий указать необходимую информацию </w:t>
      </w:r>
      <w:r w:rsidRPr="002A588A">
        <w:t>(</w:t>
      </w:r>
      <w:r w:rsidRPr="002A588A">
        <w:fldChar w:fldCharType="begin"/>
      </w:r>
      <w:r w:rsidRPr="002A588A">
        <w:instrText xml:space="preserve"> REF _Ref27217394 \h </w:instrText>
      </w:r>
      <w:r w:rsidR="008E1F03" w:rsidRPr="002A588A">
        <w:instrText xml:space="preserve"> \* MERGEFORMAT </w:instrText>
      </w:r>
      <w:r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86</w:t>
      </w:r>
      <w:r w:rsidRPr="002A588A">
        <w:fldChar w:fldCharType="end"/>
      </w:r>
      <w:r w:rsidRPr="002A588A">
        <w:t>).</w:t>
      </w:r>
    </w:p>
    <w:p w14:paraId="1EC44262" w14:textId="2151831A" w:rsidR="0041628C" w:rsidRPr="002A588A" w:rsidRDefault="00F90956" w:rsidP="00C00891">
      <w:pPr>
        <w:pStyle w:val="af9"/>
      </w:pPr>
      <w:r>
        <w:drawing>
          <wp:inline distT="0" distB="0" distL="0" distR="0" wp14:anchorId="2B142B40" wp14:editId="4FAE393B">
            <wp:extent cx="6137910" cy="3116580"/>
            <wp:effectExtent l="0" t="0" r="0" b="7620"/>
            <wp:docPr id="2015376367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376367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11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379EC" w14:textId="048629DE" w:rsidR="0041628C" w:rsidRPr="00C00891" w:rsidRDefault="0041628C" w:rsidP="00C00891">
      <w:pPr>
        <w:pStyle w:val="affffff9"/>
      </w:pPr>
      <w:bookmarkStart w:id="174" w:name="_Ref27217394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86</w:t>
      </w:r>
      <w:r w:rsidR="00B407B9">
        <w:rPr>
          <w:noProof/>
        </w:rPr>
        <w:fldChar w:fldCharType="end"/>
      </w:r>
      <w:bookmarkEnd w:id="174"/>
    </w:p>
    <w:p w14:paraId="53D94825" w14:textId="2545D349" w:rsidR="0041628C" w:rsidRPr="002A588A" w:rsidRDefault="000E212E" w:rsidP="0041628C">
      <w:pPr>
        <w:pStyle w:val="af0"/>
      </w:pPr>
      <w:r>
        <w:t xml:space="preserve">После этого пользователю для прикрепления скан-образа согласия со сведениями, внесенными в похозяйственную книгу необходимо нажать текст-кнопку «Прикрепить согласие» </w:t>
      </w:r>
      <w:r w:rsidR="0041628C" w:rsidRPr="002A588A">
        <w:t>(</w:t>
      </w:r>
      <w:r w:rsidR="0041628C" w:rsidRPr="002A588A">
        <w:fldChar w:fldCharType="begin"/>
      </w:r>
      <w:r w:rsidR="0041628C" w:rsidRPr="002A588A">
        <w:instrText xml:space="preserve"> REF _Ref27217451 \h </w:instrText>
      </w:r>
      <w:r w:rsidR="008E1F03" w:rsidRPr="002A588A">
        <w:instrText xml:space="preserve"> \* MERGEFORMAT </w:instrText>
      </w:r>
      <w:r w:rsidR="0041628C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87</w:t>
      </w:r>
      <w:r w:rsidR="0041628C" w:rsidRPr="002A588A">
        <w:fldChar w:fldCharType="end"/>
      </w:r>
      <w:r w:rsidR="0041628C" w:rsidRPr="002A588A">
        <w:t>).</w:t>
      </w:r>
    </w:p>
    <w:p w14:paraId="51B1A57B" w14:textId="3E0D7E51" w:rsidR="0041628C" w:rsidRPr="002A588A" w:rsidRDefault="00D25765" w:rsidP="00C00891">
      <w:pPr>
        <w:pStyle w:val="af9"/>
      </w:pPr>
      <w:r>
        <w:drawing>
          <wp:inline distT="0" distB="0" distL="0" distR="0" wp14:anchorId="26B3BE19" wp14:editId="1DB0EF40">
            <wp:extent cx="6137910" cy="842645"/>
            <wp:effectExtent l="0" t="0" r="0" b="0"/>
            <wp:docPr id="745009805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009805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4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64B0F" w14:textId="51E2C3F3" w:rsidR="0041628C" w:rsidRPr="00C00891" w:rsidRDefault="0041628C" w:rsidP="00C00891">
      <w:pPr>
        <w:pStyle w:val="affffff9"/>
      </w:pPr>
      <w:bookmarkStart w:id="175" w:name="_Ref27217451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87</w:t>
      </w:r>
      <w:r w:rsidR="00B407B9">
        <w:rPr>
          <w:noProof/>
        </w:rPr>
        <w:fldChar w:fldCharType="end"/>
      </w:r>
      <w:bookmarkEnd w:id="175"/>
    </w:p>
    <w:p w14:paraId="031A3D18" w14:textId="0E3C08D5" w:rsidR="0041628C" w:rsidRPr="002A588A" w:rsidRDefault="0041628C" w:rsidP="0041628C">
      <w:pPr>
        <w:pStyle w:val="af0"/>
      </w:pPr>
      <w:r w:rsidRPr="002A588A">
        <w:t xml:space="preserve">Далее </w:t>
      </w:r>
      <w:r w:rsidR="00790A4F">
        <w:t xml:space="preserve">в открывшемся окне выбора файла пользователю необходимо выбрать скан-копию согласия со сведениями, внесенными в похозяйственную книгу и </w:t>
      </w:r>
      <w:r w:rsidR="00790A4F" w:rsidRPr="002A588A">
        <w:t>нажать кнопку «</w:t>
      </w:r>
      <w:r w:rsidR="00790A4F">
        <w:t>Открыть</w:t>
      </w:r>
      <w:r w:rsidR="00790A4F" w:rsidRPr="002A588A">
        <w:t>».</w:t>
      </w:r>
      <w:r w:rsidR="00790A4F">
        <w:t xml:space="preserve"> </w:t>
      </w:r>
      <w:r w:rsidRPr="002A588A">
        <w:t xml:space="preserve"> (</w:t>
      </w:r>
      <w:r w:rsidR="008E1F03" w:rsidRPr="002A588A">
        <w:fldChar w:fldCharType="begin"/>
      </w:r>
      <w:r w:rsidR="008E1F03" w:rsidRPr="002A588A">
        <w:instrText xml:space="preserve"> REF _Ref27217747 \h  \* MERGEFORMAT </w:instrText>
      </w:r>
      <w:r w:rsidR="008E1F03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88</w:t>
      </w:r>
      <w:r w:rsidR="008E1F03" w:rsidRPr="002A588A">
        <w:fldChar w:fldCharType="end"/>
      </w:r>
      <w:r w:rsidRPr="002A588A">
        <w:t xml:space="preserve">). </w:t>
      </w:r>
    </w:p>
    <w:p w14:paraId="20A66F81" w14:textId="4649C618" w:rsidR="0041628C" w:rsidRPr="002A588A" w:rsidRDefault="00790A4F" w:rsidP="00C00891">
      <w:pPr>
        <w:pStyle w:val="af9"/>
      </w:pPr>
      <w:r>
        <w:drawing>
          <wp:inline distT="0" distB="0" distL="0" distR="0" wp14:anchorId="02004C66" wp14:editId="37A2C2F0">
            <wp:extent cx="5705475" cy="3589385"/>
            <wp:effectExtent l="0" t="0" r="0" b="0"/>
            <wp:docPr id="40" name="Рисунок 4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07823" cy="359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05AAB" w14:textId="18144CF6" w:rsidR="008E1F03" w:rsidRPr="00C00891" w:rsidRDefault="008E1F03" w:rsidP="00C00891">
      <w:pPr>
        <w:pStyle w:val="affffff9"/>
      </w:pPr>
      <w:bookmarkStart w:id="176" w:name="_Ref27217747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88</w:t>
      </w:r>
      <w:r w:rsidR="00B407B9">
        <w:rPr>
          <w:noProof/>
        </w:rPr>
        <w:fldChar w:fldCharType="end"/>
      </w:r>
      <w:bookmarkEnd w:id="176"/>
    </w:p>
    <w:p w14:paraId="0A732273" w14:textId="1D9E794F" w:rsidR="008E1F03" w:rsidRPr="002A588A" w:rsidRDefault="00790A4F" w:rsidP="002C20C8">
      <w:pPr>
        <w:pStyle w:val="af0"/>
      </w:pPr>
      <w:r>
        <w:t>После этого пользователю необходимо нажать кнопку «Сохранить»</w:t>
      </w:r>
      <w:r w:rsidR="008E1F03" w:rsidRPr="002A588A">
        <w:t xml:space="preserve"> (</w:t>
      </w:r>
      <w:r w:rsidR="008E1F03" w:rsidRPr="002A588A">
        <w:fldChar w:fldCharType="begin"/>
      </w:r>
      <w:r w:rsidR="008E1F03" w:rsidRPr="002A588A">
        <w:instrText xml:space="preserve"> REF _Ref27217893 \h  \* MERGEFORMAT </w:instrText>
      </w:r>
      <w:r w:rsidR="008E1F03" w:rsidRPr="002A588A">
        <w:fldChar w:fldCharType="separate"/>
      </w:r>
      <w:r w:rsidR="003A7B96" w:rsidRPr="002A588A">
        <w:t xml:space="preserve">Рисунок </w:t>
      </w:r>
      <w:r w:rsidR="003A7B96">
        <w:rPr>
          <w:noProof/>
        </w:rPr>
        <w:t>89</w:t>
      </w:r>
      <w:r w:rsidR="008E1F03" w:rsidRPr="002A588A">
        <w:fldChar w:fldCharType="end"/>
      </w:r>
      <w:r w:rsidR="008E1F03" w:rsidRPr="002A588A">
        <w:t>).</w:t>
      </w:r>
    </w:p>
    <w:p w14:paraId="7DFD3E76" w14:textId="139652D3" w:rsidR="008E1F03" w:rsidRPr="00993099" w:rsidRDefault="00D25765" w:rsidP="00C00891">
      <w:pPr>
        <w:pStyle w:val="af9"/>
        <w:rPr>
          <w:lang w:val="en-US"/>
        </w:rPr>
      </w:pPr>
      <w:r>
        <w:drawing>
          <wp:inline distT="0" distB="0" distL="0" distR="0" wp14:anchorId="6587E109" wp14:editId="249BC9BA">
            <wp:extent cx="6137910" cy="2146300"/>
            <wp:effectExtent l="0" t="0" r="0" b="6350"/>
            <wp:docPr id="1896147719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147719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226E8" w14:textId="6E6BD230" w:rsidR="008E1F03" w:rsidRPr="00C00891" w:rsidRDefault="008E1F03" w:rsidP="00C00891">
      <w:pPr>
        <w:pStyle w:val="affffff9"/>
      </w:pPr>
      <w:bookmarkStart w:id="177" w:name="_Ref27217893"/>
      <w:r w:rsidRPr="002A588A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89</w:t>
      </w:r>
      <w:r w:rsidR="00B407B9">
        <w:rPr>
          <w:noProof/>
        </w:rPr>
        <w:fldChar w:fldCharType="end"/>
      </w:r>
      <w:bookmarkEnd w:id="177"/>
    </w:p>
    <w:p w14:paraId="25AB7DCE" w14:textId="77777777" w:rsidR="002C20C8" w:rsidRPr="002A588A" w:rsidRDefault="002C20C8" w:rsidP="00D46551">
      <w:pPr>
        <w:pStyle w:val="3"/>
      </w:pPr>
      <w:bookmarkStart w:id="178" w:name="_Toc27236255"/>
      <w:r w:rsidRPr="002A588A">
        <w:t>Заключительные действия</w:t>
      </w:r>
      <w:bookmarkEnd w:id="178"/>
    </w:p>
    <w:p w14:paraId="3F06147D" w14:textId="04F9D82F" w:rsidR="00982608" w:rsidRDefault="002C20C8" w:rsidP="002C20C8">
      <w:pPr>
        <w:pStyle w:val="af0"/>
      </w:pPr>
      <w:r w:rsidRPr="002A588A">
        <w:t>Не требуются.</w:t>
      </w:r>
    </w:p>
    <w:p w14:paraId="6E9ECDB9" w14:textId="626FA48D" w:rsidR="00AE4E5F" w:rsidRPr="002A588A" w:rsidRDefault="00AE4E5F" w:rsidP="00AE4E5F">
      <w:pPr>
        <w:pStyle w:val="21"/>
      </w:pPr>
      <w:bookmarkStart w:id="179" w:name="_Toc130821106"/>
      <w:r w:rsidRPr="002A588A">
        <w:t>Работа пользователя</w:t>
      </w:r>
      <w:r>
        <w:t xml:space="preserve"> –</w:t>
      </w:r>
      <w:r w:rsidRPr="002A588A">
        <w:t xml:space="preserve"> </w:t>
      </w:r>
      <w:r w:rsidR="00EC0B6C">
        <w:t xml:space="preserve">Формирование </w:t>
      </w:r>
      <w:r w:rsidR="00F22807">
        <w:t>сводной похозяйственной книги за 1 год</w:t>
      </w:r>
      <w:bookmarkEnd w:id="179"/>
    </w:p>
    <w:p w14:paraId="5D4732DC" w14:textId="64C3940C" w:rsidR="00AE4E5F" w:rsidRPr="002A588A" w:rsidRDefault="00AE4E5F" w:rsidP="00AE4E5F">
      <w:pPr>
        <w:pStyle w:val="3"/>
      </w:pPr>
      <w:r w:rsidRPr="002A588A">
        <w:t xml:space="preserve">Наименование операции: </w:t>
      </w:r>
      <w:r w:rsidR="00EC0B6C">
        <w:t xml:space="preserve">Формирование </w:t>
      </w:r>
      <w:r w:rsidR="00F22807">
        <w:t>сводной похозяйственной книги за 1 год</w:t>
      </w:r>
      <w:r w:rsidRPr="002A588A">
        <w:t>.</w:t>
      </w:r>
    </w:p>
    <w:p w14:paraId="0F76F71E" w14:textId="77777777" w:rsidR="00AE4E5F" w:rsidRPr="002A588A" w:rsidRDefault="00AE4E5F" w:rsidP="00AE4E5F">
      <w:pPr>
        <w:pStyle w:val="3"/>
      </w:pPr>
      <w:r w:rsidRPr="002A588A">
        <w:t>Условия, при соблюдении которых возможно выполнение операции:</w:t>
      </w:r>
    </w:p>
    <w:p w14:paraId="61F30187" w14:textId="0AE924D5" w:rsidR="00AE4E5F" w:rsidRDefault="00AE4E5F" w:rsidP="00AE4E5F">
      <w:pPr>
        <w:pStyle w:val="af0"/>
      </w:pPr>
      <w:r w:rsidRPr="002A588A">
        <w:t>Выполнена успешная авторизация в подсистеме.</w:t>
      </w:r>
    </w:p>
    <w:p w14:paraId="2D36AE5C" w14:textId="5B6EEF53" w:rsidR="00F22807" w:rsidRDefault="00F22807" w:rsidP="00AE4E5F">
      <w:pPr>
        <w:pStyle w:val="af0"/>
      </w:pPr>
      <w:r>
        <w:t>Похозяйственная книга заложена.</w:t>
      </w:r>
    </w:p>
    <w:p w14:paraId="49E02861" w14:textId="4166D11E" w:rsidR="00F22807" w:rsidRPr="002A588A" w:rsidRDefault="00F22807" w:rsidP="00AE4E5F">
      <w:pPr>
        <w:pStyle w:val="af0"/>
      </w:pPr>
      <w:r>
        <w:t>В карточках ЛПХ имеются данные для свода за выбранный период.</w:t>
      </w:r>
    </w:p>
    <w:p w14:paraId="428E8AC2" w14:textId="77777777" w:rsidR="00AE4E5F" w:rsidRPr="002A588A" w:rsidRDefault="00AE4E5F" w:rsidP="00AE4E5F">
      <w:pPr>
        <w:pStyle w:val="3"/>
      </w:pPr>
      <w:r w:rsidRPr="002A588A">
        <w:t>Подготовительные действия</w:t>
      </w:r>
    </w:p>
    <w:p w14:paraId="716E11D6" w14:textId="77777777" w:rsidR="00AE4E5F" w:rsidRPr="002A588A" w:rsidRDefault="00AE4E5F" w:rsidP="00AE4E5F">
      <w:pPr>
        <w:pStyle w:val="af0"/>
      </w:pPr>
      <w:r w:rsidRPr="002A588A">
        <w:t>Не требуются.</w:t>
      </w:r>
    </w:p>
    <w:p w14:paraId="26AF2505" w14:textId="335E8A10" w:rsidR="00AE4E5F" w:rsidRDefault="00AE4E5F" w:rsidP="00AE4E5F">
      <w:pPr>
        <w:pStyle w:val="3"/>
      </w:pPr>
      <w:r w:rsidRPr="002A588A">
        <w:t>Основные действия в требуемой последовательности</w:t>
      </w:r>
    </w:p>
    <w:p w14:paraId="23B208C3" w14:textId="3DABB474" w:rsidR="00B11D55" w:rsidRPr="00502EE9" w:rsidRDefault="00F22807" w:rsidP="009C509E">
      <w:pPr>
        <w:pStyle w:val="af0"/>
      </w:pPr>
      <w:r w:rsidRPr="002A588A">
        <w:t>В меню слева выбрать раздел «</w:t>
      </w:r>
      <w:r>
        <w:t>Сводные похозяйственные книги за 1 год»</w:t>
      </w:r>
      <w:r w:rsidR="00B11D55" w:rsidRPr="00502EE9">
        <w:t xml:space="preserve"> (</w:t>
      </w:r>
      <w:r w:rsidR="00B11D55" w:rsidRPr="00502EE9">
        <w:fldChar w:fldCharType="begin"/>
      </w:r>
      <w:r w:rsidR="00B11D55" w:rsidRPr="00502EE9">
        <w:instrText xml:space="preserve"> REF _Ref48918834 \h </w:instrText>
      </w:r>
      <w:r w:rsidR="00B11D55" w:rsidRPr="00502EE9">
        <w:fldChar w:fldCharType="separate"/>
      </w:r>
      <w:r w:rsidR="003A7B96">
        <w:t xml:space="preserve">Рисунок </w:t>
      </w:r>
      <w:r w:rsidR="003A7B96">
        <w:rPr>
          <w:noProof/>
        </w:rPr>
        <w:t>90</w:t>
      </w:r>
      <w:r w:rsidR="00B11D55" w:rsidRPr="00502EE9">
        <w:fldChar w:fldCharType="end"/>
      </w:r>
      <w:r w:rsidR="00B11D55" w:rsidRPr="00502EE9">
        <w:t>).</w:t>
      </w:r>
    </w:p>
    <w:p w14:paraId="0006F763" w14:textId="09708AB0" w:rsidR="00B11D55" w:rsidRDefault="005B32C3" w:rsidP="009C509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233EAC15" wp14:editId="223C96C3">
            <wp:extent cx="6137910" cy="210883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D3C93" w14:textId="0FB1B636" w:rsidR="00B11D55" w:rsidRDefault="00B11D55" w:rsidP="009C509E">
      <w:pPr>
        <w:pStyle w:val="affffff9"/>
      </w:pPr>
      <w:bookmarkStart w:id="180" w:name="_Ref4891883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90</w:t>
      </w:r>
      <w:r w:rsidR="00B407B9">
        <w:rPr>
          <w:noProof/>
        </w:rPr>
        <w:fldChar w:fldCharType="end"/>
      </w:r>
      <w:bookmarkEnd w:id="180"/>
    </w:p>
    <w:p w14:paraId="08AF5821" w14:textId="45610670" w:rsidR="00B11D55" w:rsidRDefault="00F22807" w:rsidP="009C509E">
      <w:pPr>
        <w:pStyle w:val="af0"/>
      </w:pPr>
      <w:r>
        <w:t>После этого пользователю необходимо нажать кнопку «Сформировать сводную похозяйственную книгу</w:t>
      </w:r>
      <w:r w:rsidR="00B11D55">
        <w:t>» (</w:t>
      </w:r>
      <w:r w:rsidR="00B11D55">
        <w:fldChar w:fldCharType="begin"/>
      </w:r>
      <w:r w:rsidR="00B11D55">
        <w:instrText xml:space="preserve"> REF _Ref48920332 \h </w:instrText>
      </w:r>
      <w:r w:rsidR="00B11D55">
        <w:fldChar w:fldCharType="separate"/>
      </w:r>
      <w:r w:rsidR="003A7B96">
        <w:t xml:space="preserve">Рисунок </w:t>
      </w:r>
      <w:r w:rsidR="003A7B96">
        <w:rPr>
          <w:noProof/>
        </w:rPr>
        <w:t>91</w:t>
      </w:r>
      <w:r w:rsidR="00B11D55">
        <w:fldChar w:fldCharType="end"/>
      </w:r>
      <w:r w:rsidR="00B11D55">
        <w:t>).</w:t>
      </w:r>
    </w:p>
    <w:p w14:paraId="49D494FF" w14:textId="1E67FBB7" w:rsidR="00B11D55" w:rsidRDefault="005B32C3" w:rsidP="009C509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6305D1F" wp14:editId="166E9B06">
            <wp:extent cx="6137910" cy="17240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4DE83" w14:textId="78560195" w:rsidR="00B11D55" w:rsidRDefault="00B11D55" w:rsidP="009C509E">
      <w:pPr>
        <w:pStyle w:val="affffff9"/>
        <w:rPr>
          <w:szCs w:val="24"/>
        </w:rPr>
      </w:pPr>
      <w:bookmarkStart w:id="181" w:name="_Ref4892033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91</w:t>
      </w:r>
      <w:r w:rsidR="00B407B9">
        <w:rPr>
          <w:noProof/>
        </w:rPr>
        <w:fldChar w:fldCharType="end"/>
      </w:r>
      <w:bookmarkEnd w:id="181"/>
    </w:p>
    <w:p w14:paraId="4ABEE003" w14:textId="08DE47EC" w:rsidR="00B11D55" w:rsidRDefault="00F22807" w:rsidP="009C509E">
      <w:pPr>
        <w:pStyle w:val="af0"/>
      </w:pPr>
      <w:r>
        <w:t>Затем пользователю необходимо выбрать ранее заложенную похозяйственную книгу</w:t>
      </w:r>
      <w:r w:rsidR="00993099">
        <w:t xml:space="preserve"> и нажать кнопку «Продолжить»</w:t>
      </w:r>
      <w:r w:rsidR="00B11D55">
        <w:t xml:space="preserve"> (</w:t>
      </w:r>
      <w:r w:rsidR="00B11D55">
        <w:fldChar w:fldCharType="begin"/>
      </w:r>
      <w:r w:rsidR="00B11D55">
        <w:instrText xml:space="preserve"> REF _Ref48920815 \h </w:instrText>
      </w:r>
      <w:r w:rsidR="009C509E">
        <w:instrText xml:space="preserve"> \* MERGEFORMAT </w:instrText>
      </w:r>
      <w:r w:rsidR="00B11D55">
        <w:fldChar w:fldCharType="separate"/>
      </w:r>
      <w:r w:rsidR="003A7B96">
        <w:t xml:space="preserve">Рисунок </w:t>
      </w:r>
      <w:r w:rsidR="003A7B96">
        <w:rPr>
          <w:noProof/>
        </w:rPr>
        <w:t>92</w:t>
      </w:r>
      <w:r w:rsidR="00B11D55">
        <w:fldChar w:fldCharType="end"/>
      </w:r>
      <w:r w:rsidR="00B11D55">
        <w:t>).</w:t>
      </w:r>
    </w:p>
    <w:p w14:paraId="17A4AD28" w14:textId="19ED31CD" w:rsidR="00B11D55" w:rsidRDefault="005B32C3" w:rsidP="009C509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2D19BC7F" wp14:editId="0821F629">
            <wp:extent cx="6137910" cy="22447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397BF" w14:textId="1E912C66" w:rsidR="00B11D55" w:rsidRDefault="00B11D55" w:rsidP="009C509E">
      <w:pPr>
        <w:pStyle w:val="affffff9"/>
        <w:rPr>
          <w:szCs w:val="24"/>
        </w:rPr>
      </w:pPr>
      <w:bookmarkStart w:id="182" w:name="_Ref4892081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92</w:t>
      </w:r>
      <w:r w:rsidR="00B407B9">
        <w:rPr>
          <w:noProof/>
        </w:rPr>
        <w:fldChar w:fldCharType="end"/>
      </w:r>
      <w:bookmarkEnd w:id="182"/>
    </w:p>
    <w:p w14:paraId="70314769" w14:textId="3217437D" w:rsidR="00B11D55" w:rsidRDefault="00B6200C" w:rsidP="009C509E">
      <w:pPr>
        <w:pStyle w:val="af0"/>
      </w:pPr>
      <w:r>
        <w:t>После этого пользователю необходимо выбрать период</w:t>
      </w:r>
      <w:r w:rsidR="00C82865">
        <w:t>,</w:t>
      </w:r>
      <w:r>
        <w:t xml:space="preserve"> по которому необходимо сформировать свод</w:t>
      </w:r>
      <w:r w:rsidR="00CF27A8">
        <w:t>, после этого нажать кнопку «Сформировать»</w:t>
      </w:r>
      <w:r w:rsidR="00B11D55">
        <w:t xml:space="preserve"> (</w:t>
      </w:r>
      <w:r w:rsidR="00B11D55">
        <w:fldChar w:fldCharType="begin"/>
      </w:r>
      <w:r w:rsidR="00B11D55">
        <w:instrText xml:space="preserve"> REF _Ref48919355 \h </w:instrText>
      </w:r>
      <w:r w:rsidR="00B11D55">
        <w:fldChar w:fldCharType="separate"/>
      </w:r>
      <w:r w:rsidR="003A7B96">
        <w:t xml:space="preserve">Рисунок </w:t>
      </w:r>
      <w:r w:rsidR="003A7B96">
        <w:rPr>
          <w:noProof/>
        </w:rPr>
        <w:t>93</w:t>
      </w:r>
      <w:r w:rsidR="00B11D55">
        <w:fldChar w:fldCharType="end"/>
      </w:r>
      <w:r w:rsidR="00B11D55">
        <w:t>).</w:t>
      </w:r>
    </w:p>
    <w:p w14:paraId="2D8D7CDC" w14:textId="3F9D7C0F" w:rsidR="00B11D55" w:rsidRDefault="00CF27A8" w:rsidP="009C509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D040660" wp14:editId="70317B60">
            <wp:extent cx="2863850" cy="2221698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870223" cy="222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7FBC530" w14:textId="0259FE4D" w:rsidR="00B11D55" w:rsidRDefault="00B11D55" w:rsidP="009C509E">
      <w:pPr>
        <w:pStyle w:val="affffff9"/>
        <w:rPr>
          <w:szCs w:val="24"/>
        </w:rPr>
      </w:pPr>
      <w:bookmarkStart w:id="183" w:name="_Ref4891935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93</w:t>
      </w:r>
      <w:r w:rsidR="00B407B9">
        <w:rPr>
          <w:noProof/>
        </w:rPr>
        <w:fldChar w:fldCharType="end"/>
      </w:r>
      <w:bookmarkEnd w:id="183"/>
    </w:p>
    <w:p w14:paraId="54A0F95E" w14:textId="12BF4481" w:rsidR="00B11D55" w:rsidRDefault="00457AAC" w:rsidP="009C509E">
      <w:pPr>
        <w:pStyle w:val="af0"/>
      </w:pPr>
      <w:r>
        <w:t xml:space="preserve">Для просмотра данных пользователь </w:t>
      </w:r>
      <w:r w:rsidR="001C2F67">
        <w:t xml:space="preserve">может использовать основное меню подразделов сводной похозяйственной книги за 1 год </w:t>
      </w:r>
      <w:r w:rsidR="00B11D55">
        <w:t>(</w:t>
      </w:r>
      <w:r w:rsidR="00B11D55">
        <w:fldChar w:fldCharType="begin"/>
      </w:r>
      <w:r w:rsidR="00B11D55">
        <w:instrText xml:space="preserve"> REF _Ref48921877 \h </w:instrText>
      </w:r>
      <w:r w:rsidR="00B11D55">
        <w:fldChar w:fldCharType="separate"/>
      </w:r>
      <w:r w:rsidR="003A7B96" w:rsidRPr="00C602C4">
        <w:t xml:space="preserve">Рисунок </w:t>
      </w:r>
      <w:r w:rsidR="003A7B96">
        <w:rPr>
          <w:noProof/>
        </w:rPr>
        <w:t>94</w:t>
      </w:r>
      <w:r w:rsidR="00B11D55">
        <w:fldChar w:fldCharType="end"/>
      </w:r>
      <w:r w:rsidR="00B11D55">
        <w:t>)</w:t>
      </w:r>
      <w:r w:rsidR="00B11D55" w:rsidRPr="00F12BD7">
        <w:t xml:space="preserve">. </w:t>
      </w:r>
    </w:p>
    <w:p w14:paraId="3E8B6BE2" w14:textId="3EADE3E2" w:rsidR="00B11D55" w:rsidRDefault="005B32C3" w:rsidP="009C509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7ECB4F94" wp14:editId="45A0A384">
            <wp:extent cx="6137910" cy="2928620"/>
            <wp:effectExtent l="0" t="0" r="0" b="5080"/>
            <wp:docPr id="11" name="Рисунок 1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2F67">
        <w:rPr>
          <w:noProof/>
        </w:rPr>
        <w:t xml:space="preserve"> </w:t>
      </w:r>
    </w:p>
    <w:p w14:paraId="05B683B0" w14:textId="40D5D9AE" w:rsidR="00B11D55" w:rsidRPr="00C602C4" w:rsidRDefault="00B11D55" w:rsidP="009C509E">
      <w:pPr>
        <w:pStyle w:val="affffff9"/>
        <w:rPr>
          <w:szCs w:val="24"/>
        </w:rPr>
      </w:pPr>
      <w:bookmarkStart w:id="184" w:name="_Ref48921877"/>
      <w:r w:rsidRPr="00C602C4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94</w:t>
      </w:r>
      <w:r w:rsidR="00B407B9">
        <w:rPr>
          <w:noProof/>
        </w:rPr>
        <w:fldChar w:fldCharType="end"/>
      </w:r>
      <w:bookmarkEnd w:id="184"/>
    </w:p>
    <w:p w14:paraId="45E6AE76" w14:textId="6DCBE99E" w:rsidR="00B11D55" w:rsidRPr="00C602C4" w:rsidRDefault="00114BB1" w:rsidP="009C509E">
      <w:pPr>
        <w:pStyle w:val="af0"/>
      </w:pPr>
      <w:r>
        <w:t xml:space="preserve">Для просмотра данных в разрезе по ЛПХ и лицевым счетам пользователю необходимо выбрать интересующий его подраздел книги (СХ Животные) и войти в него, затем раскрыть  требуемое поле (Крупный рогатый скот), поле этого раскрыть поля с ЛПХ </w:t>
      </w:r>
      <w:r w:rsidR="00B11D55" w:rsidRPr="00C602C4">
        <w:t>(</w:t>
      </w:r>
      <w:r w:rsidR="00B11D55" w:rsidRPr="00C602C4">
        <w:fldChar w:fldCharType="begin"/>
      </w:r>
      <w:r w:rsidR="00B11D55" w:rsidRPr="00C602C4">
        <w:instrText xml:space="preserve"> REF _Ref48922780 \h </w:instrText>
      </w:r>
      <w:r w:rsidR="00B11D55">
        <w:instrText xml:space="preserve"> \* MERGEFORMAT </w:instrText>
      </w:r>
      <w:r w:rsidR="00B11D55" w:rsidRPr="00C602C4">
        <w:fldChar w:fldCharType="separate"/>
      </w:r>
      <w:r w:rsidR="003A7B96">
        <w:t xml:space="preserve">Рисунок </w:t>
      </w:r>
      <w:r w:rsidR="003A7B96">
        <w:rPr>
          <w:noProof/>
        </w:rPr>
        <w:t>95</w:t>
      </w:r>
      <w:r w:rsidR="00B11D55" w:rsidRPr="00C602C4">
        <w:fldChar w:fldCharType="end"/>
      </w:r>
      <w:r w:rsidR="00B11D55" w:rsidRPr="00C602C4">
        <w:t xml:space="preserve">). </w:t>
      </w:r>
    </w:p>
    <w:p w14:paraId="3DBFAF32" w14:textId="738E25FC" w:rsidR="00B11D55" w:rsidRDefault="005B32C3" w:rsidP="009C509E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5F65C586" wp14:editId="4FB52661">
            <wp:extent cx="6137910" cy="42938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4BB1">
        <w:rPr>
          <w:noProof/>
        </w:rPr>
        <w:t xml:space="preserve"> </w:t>
      </w:r>
    </w:p>
    <w:p w14:paraId="7DB0F231" w14:textId="60241316" w:rsidR="00B11D55" w:rsidRPr="001E5378" w:rsidRDefault="00B11D55" w:rsidP="009C509E">
      <w:pPr>
        <w:pStyle w:val="affffff9"/>
        <w:rPr>
          <w:szCs w:val="24"/>
        </w:rPr>
      </w:pPr>
      <w:bookmarkStart w:id="185" w:name="_Ref48922780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95</w:t>
      </w:r>
      <w:r w:rsidR="00B407B9">
        <w:rPr>
          <w:noProof/>
        </w:rPr>
        <w:fldChar w:fldCharType="end"/>
      </w:r>
      <w:bookmarkEnd w:id="185"/>
    </w:p>
    <w:p w14:paraId="08484AA0" w14:textId="77777777" w:rsidR="00B11D55" w:rsidRDefault="00B11D55" w:rsidP="00B11D55">
      <w:pPr>
        <w:keepNext/>
        <w:jc w:val="center"/>
      </w:pPr>
    </w:p>
    <w:p w14:paraId="106C8BD0" w14:textId="2D993082" w:rsidR="00B11D55" w:rsidRDefault="004F7135" w:rsidP="00E619E7">
      <w:pPr>
        <w:pStyle w:val="af0"/>
      </w:pPr>
      <w:r>
        <w:t>В случае если в Карточках ЛПХ были внесены изменений, то для обновления данных в сводной похозяйственной книги за 1 год пользователю необходимо нажать кнопку «</w:t>
      </w:r>
      <w:r w:rsidR="004F4B93" w:rsidRPr="004F4B93">
        <w:rPr>
          <w:rFonts w:ascii="Cambria Math" w:hAnsi="Cambria Math" w:cs="Cambria Math"/>
          <w:b/>
          <w:bCs/>
          <w:color w:val="303030"/>
          <w:shd w:val="clear" w:color="auto" w:fill="FFFFFF"/>
        </w:rPr>
        <w:t>↻</w:t>
      </w:r>
      <w:r>
        <w:t>»</w:t>
      </w:r>
      <w:r w:rsidR="00B11D55" w:rsidRPr="00EB1CF0">
        <w:t xml:space="preserve"> (</w:t>
      </w:r>
      <w:r w:rsidR="00B11D55">
        <w:fldChar w:fldCharType="begin"/>
      </w:r>
      <w:r w:rsidR="00B11D55">
        <w:instrText xml:space="preserve"> REF _Ref48923366 \h </w:instrText>
      </w:r>
      <w:r w:rsidR="00B11D55">
        <w:fldChar w:fldCharType="separate"/>
      </w:r>
      <w:r w:rsidR="003A7B96">
        <w:t xml:space="preserve">Рисунок </w:t>
      </w:r>
      <w:r w:rsidR="003A7B96">
        <w:rPr>
          <w:noProof/>
        </w:rPr>
        <w:t>96</w:t>
      </w:r>
      <w:r w:rsidR="00B11D55">
        <w:fldChar w:fldCharType="end"/>
      </w:r>
      <w:r w:rsidR="00B11D55" w:rsidRPr="00EB1CF0">
        <w:t xml:space="preserve">). </w:t>
      </w:r>
    </w:p>
    <w:p w14:paraId="2F3C6528" w14:textId="475C27C1" w:rsidR="00B11D55" w:rsidRDefault="005B32C3" w:rsidP="009C509E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41994EED" wp14:editId="0F519209">
            <wp:extent cx="6137910" cy="8572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18B05" w14:textId="213A9416" w:rsidR="00B11D55" w:rsidRPr="00EB1CF0" w:rsidRDefault="00B11D55" w:rsidP="009C509E">
      <w:pPr>
        <w:pStyle w:val="affffff9"/>
        <w:rPr>
          <w:color w:val="000000" w:themeColor="text1"/>
          <w:szCs w:val="24"/>
        </w:rPr>
      </w:pPr>
      <w:bookmarkStart w:id="186" w:name="_Ref48923366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96</w:t>
      </w:r>
      <w:r w:rsidR="00B407B9">
        <w:rPr>
          <w:noProof/>
        </w:rPr>
        <w:fldChar w:fldCharType="end"/>
      </w:r>
      <w:bookmarkEnd w:id="186"/>
    </w:p>
    <w:p w14:paraId="72B1B635" w14:textId="302D255F" w:rsidR="004F7135" w:rsidRDefault="004F7135" w:rsidP="00E619E7">
      <w:pPr>
        <w:pStyle w:val="af0"/>
      </w:pPr>
      <w:r>
        <w:t>В конце периода формирования сводной похозяйственной книги за 1 год пользователь нажимает на кнопку «</w:t>
      </w:r>
      <w:r w:rsidR="005B32C3">
        <w:rPr>
          <w:lang w:val="en-US"/>
        </w:rPr>
        <w:t>XLSX</w:t>
      </w:r>
      <w:r w:rsidR="005B32C3" w:rsidRPr="005B32C3">
        <w:t>/</w:t>
      </w:r>
      <w:r w:rsidR="005B32C3">
        <w:rPr>
          <w:lang w:val="en-US"/>
        </w:rPr>
        <w:t>PDF</w:t>
      </w:r>
      <w:r>
        <w:t>»</w:t>
      </w:r>
      <w:r w:rsidR="005B32C3" w:rsidRPr="005B32C3">
        <w:t xml:space="preserve"> </w:t>
      </w:r>
      <w:r w:rsidR="005B32C3">
        <w:t>для формирования файла сводной похозяйственной книги</w:t>
      </w:r>
      <w:r>
        <w:t xml:space="preserve"> (</w:t>
      </w:r>
      <w:r>
        <w:fldChar w:fldCharType="begin"/>
      </w:r>
      <w:r>
        <w:instrText xml:space="preserve"> REF _Ref48924018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97</w:t>
      </w:r>
      <w:r>
        <w:fldChar w:fldCharType="end"/>
      </w:r>
      <w:r>
        <w:t>).</w:t>
      </w:r>
    </w:p>
    <w:p w14:paraId="400D3060" w14:textId="2624788A" w:rsidR="00B11D55" w:rsidRDefault="005B32C3" w:rsidP="009C509E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0A9B044F" wp14:editId="16BE85EC">
            <wp:extent cx="6137910" cy="8794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5A5E5" w14:textId="67B33D51" w:rsidR="00B11D55" w:rsidRPr="00176DA0" w:rsidRDefault="00B11D55" w:rsidP="009C509E">
      <w:pPr>
        <w:pStyle w:val="affffff9"/>
        <w:rPr>
          <w:color w:val="000000" w:themeColor="text1"/>
          <w:szCs w:val="24"/>
        </w:rPr>
      </w:pPr>
      <w:bookmarkStart w:id="187" w:name="_Ref4892401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97</w:t>
      </w:r>
      <w:r w:rsidR="00B407B9">
        <w:rPr>
          <w:noProof/>
        </w:rPr>
        <w:fldChar w:fldCharType="end"/>
      </w:r>
      <w:bookmarkEnd w:id="187"/>
    </w:p>
    <w:p w14:paraId="044D9F83" w14:textId="77151E88" w:rsidR="00B11D55" w:rsidRPr="00B876E5" w:rsidRDefault="00C130D8" w:rsidP="00C130D8">
      <w:pPr>
        <w:pStyle w:val="af0"/>
      </w:pPr>
      <w:r>
        <w:t xml:space="preserve">Для </w:t>
      </w:r>
      <w:r w:rsidR="00B87BF8">
        <w:t>с</w:t>
      </w:r>
      <w:r w:rsidR="005B32C3">
        <w:t xml:space="preserve">качивания сформированной </w:t>
      </w:r>
      <w:r>
        <w:t>похозяйственной книги за 1 год</w:t>
      </w:r>
      <w:r w:rsidR="00B87BF8">
        <w:t xml:space="preserve"> </w:t>
      </w:r>
      <w:r>
        <w:t xml:space="preserve">пользователю необходимо нажать на кнопку </w:t>
      </w:r>
      <w:r w:rsidR="005B32C3">
        <w:t>«</w:t>
      </w:r>
      <w:r w:rsidR="005B32C3">
        <w:rPr>
          <w:lang w:val="en-US"/>
        </w:rPr>
        <w:t>XLSX</w:t>
      </w:r>
      <w:r w:rsidR="005B32C3" w:rsidRPr="005B32C3">
        <w:t>/</w:t>
      </w:r>
      <w:r w:rsidR="005B32C3">
        <w:rPr>
          <w:lang w:val="en-US"/>
        </w:rPr>
        <w:t>PDF</w:t>
      </w:r>
      <w:r w:rsidR="005B32C3">
        <w:t xml:space="preserve">» </w:t>
      </w:r>
      <w:r w:rsidRPr="00B876E5">
        <w:t>(</w:t>
      </w:r>
      <w:r w:rsidRPr="00B876E5">
        <w:fldChar w:fldCharType="begin"/>
      </w:r>
      <w:r w:rsidRPr="00B876E5">
        <w:instrText xml:space="preserve"> REF _Ref48924875 \h </w:instrText>
      </w:r>
      <w:r>
        <w:instrText xml:space="preserve"> \* MERGEFORMAT </w:instrText>
      </w:r>
      <w:r w:rsidRPr="00B876E5">
        <w:fldChar w:fldCharType="separate"/>
      </w:r>
      <w:r w:rsidR="003A7B96" w:rsidRPr="00B876E5">
        <w:t xml:space="preserve">Рисунок </w:t>
      </w:r>
      <w:r w:rsidR="003A7B96">
        <w:t>98</w:t>
      </w:r>
      <w:r w:rsidRPr="00B876E5">
        <w:fldChar w:fldCharType="end"/>
      </w:r>
      <w:r>
        <w:t xml:space="preserve">). </w:t>
      </w:r>
    </w:p>
    <w:p w14:paraId="30ED10B9" w14:textId="6D0CBEE8" w:rsidR="00B11D55" w:rsidRPr="00B876E5" w:rsidRDefault="005B32C3" w:rsidP="00B876E5">
      <w:pPr>
        <w:pStyle w:val="affffff9"/>
      </w:pPr>
      <w:r>
        <w:rPr>
          <w:noProof/>
        </w:rPr>
        <w:drawing>
          <wp:inline distT="0" distB="0" distL="0" distR="0" wp14:anchorId="715E0A17" wp14:editId="5C92211A">
            <wp:extent cx="6137910" cy="8788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7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76286" w14:textId="6545228D" w:rsidR="00B11D55" w:rsidRDefault="00B11D55" w:rsidP="00B876E5">
      <w:pPr>
        <w:pStyle w:val="affffff9"/>
      </w:pPr>
      <w:bookmarkStart w:id="188" w:name="_Ref48924875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98</w:t>
      </w:r>
      <w:r w:rsidR="00B407B9">
        <w:rPr>
          <w:noProof/>
        </w:rPr>
        <w:fldChar w:fldCharType="end"/>
      </w:r>
      <w:bookmarkEnd w:id="188"/>
    </w:p>
    <w:p w14:paraId="0EDD26BD" w14:textId="5F9EEB02" w:rsidR="001A1315" w:rsidRDefault="005B32C3" w:rsidP="005D257F">
      <w:pPr>
        <w:pStyle w:val="af0"/>
      </w:pPr>
      <w:r>
        <w:t>Для подписания сформированного файла сводной похозяйственной книги за 1 год пользователю необходимо нажать кнопку «Утвердить»</w:t>
      </w:r>
      <w:r w:rsidR="00874FB8">
        <w:t xml:space="preserve"> </w:t>
      </w:r>
      <w:r w:rsidR="00B876E5" w:rsidRPr="00EC3018">
        <w:t>(</w:t>
      </w:r>
      <w:r w:rsidR="00B876E5" w:rsidRPr="00EC3018">
        <w:fldChar w:fldCharType="begin"/>
      </w:r>
      <w:r w:rsidR="00B876E5" w:rsidRPr="00EC3018">
        <w:instrText xml:space="preserve"> REF _Ref48925599 \h </w:instrText>
      </w:r>
      <w:r w:rsidR="00B876E5">
        <w:instrText xml:space="preserve"> \* MERGEFORMAT </w:instrText>
      </w:r>
      <w:r w:rsidR="00B876E5" w:rsidRPr="00EC3018">
        <w:fldChar w:fldCharType="separate"/>
      </w:r>
      <w:r w:rsidR="003A7B96" w:rsidRPr="00EC3018">
        <w:t xml:space="preserve">Рисунок </w:t>
      </w:r>
      <w:r w:rsidR="003A7B96">
        <w:rPr>
          <w:noProof/>
        </w:rPr>
        <w:t>99</w:t>
      </w:r>
      <w:r w:rsidR="00B876E5" w:rsidRPr="00EC3018">
        <w:fldChar w:fldCharType="end"/>
      </w:r>
      <w:r w:rsidR="00B876E5" w:rsidRPr="00EC3018">
        <w:t>)</w:t>
      </w:r>
      <w:r w:rsidR="001A1315">
        <w:t>.</w:t>
      </w:r>
    </w:p>
    <w:p w14:paraId="5523D363" w14:textId="4EB3D763" w:rsidR="001A1315" w:rsidRDefault="001A1315" w:rsidP="001A1315">
      <w:pPr>
        <w:pStyle w:val="af0"/>
      </w:pPr>
      <w:r>
        <w:t>После этого данные из сводной похозяйственной книги доступны для использования в разделе «Агрегированные данные», а также редактирование карточек ЛПХ становиться недоступным (по тем карточкам ЛПХ</w:t>
      </w:r>
      <w:r w:rsidR="00457AAC">
        <w:t>,</w:t>
      </w:r>
      <w:r>
        <w:t xml:space="preserve"> данные из которых использовались для формирования сводной похозяйственной книги за 1 год)</w:t>
      </w:r>
      <w:r w:rsidRPr="00176DA0">
        <w:t>.</w:t>
      </w:r>
    </w:p>
    <w:p w14:paraId="28AFE43C" w14:textId="44FF5350" w:rsidR="00B876E5" w:rsidRPr="00EC3018" w:rsidRDefault="001A1315" w:rsidP="00B876E5">
      <w:pPr>
        <w:pStyle w:val="affffff9"/>
      </w:pPr>
      <w:r>
        <w:rPr>
          <w:noProof/>
        </w:rPr>
        <w:drawing>
          <wp:inline distT="0" distB="0" distL="0" distR="0" wp14:anchorId="54E3251F" wp14:editId="56FD0D98">
            <wp:extent cx="6137910" cy="969645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96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3A078" w14:textId="52D7E368" w:rsidR="00B876E5" w:rsidRDefault="00B876E5" w:rsidP="00B876E5">
      <w:pPr>
        <w:pStyle w:val="affffff9"/>
        <w:rPr>
          <w:noProof/>
        </w:rPr>
      </w:pPr>
      <w:bookmarkStart w:id="189" w:name="_Ref48925599"/>
      <w:r w:rsidRPr="00EC3018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99</w:t>
      </w:r>
      <w:r w:rsidR="00B407B9">
        <w:rPr>
          <w:noProof/>
        </w:rPr>
        <w:fldChar w:fldCharType="end"/>
      </w:r>
      <w:bookmarkStart w:id="190" w:name="_Toc27236268"/>
      <w:bookmarkEnd w:id="189"/>
    </w:p>
    <w:p w14:paraId="7B58C84B" w14:textId="3A464D31" w:rsidR="00EC7D32" w:rsidRDefault="00EC7D32" w:rsidP="00EC7D32">
      <w:pPr>
        <w:pStyle w:val="af0"/>
      </w:pPr>
      <w:r>
        <w:t>Для формирования файла 5-летней сводной похозяйственной книги пользователю необходимо нажать кнопку «Сформировать архив» (</w:t>
      </w:r>
      <w:r>
        <w:fldChar w:fldCharType="begin"/>
      </w:r>
      <w:r>
        <w:instrText xml:space="preserve"> REF _Ref129626274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100</w:t>
      </w:r>
      <w:r>
        <w:fldChar w:fldCharType="end"/>
      </w:r>
      <w:r>
        <w:t>).</w:t>
      </w:r>
    </w:p>
    <w:p w14:paraId="1808E6F3" w14:textId="7319F797" w:rsidR="00EC7D32" w:rsidRDefault="00EC7D32" w:rsidP="00EC7D32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6D8B3632" wp14:editId="6BCEAEEF">
            <wp:extent cx="6137910" cy="91122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91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0BBF0" w14:textId="6C31BC97" w:rsidR="00EC7D32" w:rsidRPr="00176DA0" w:rsidRDefault="00EC7D32" w:rsidP="00EC7D32">
      <w:pPr>
        <w:pStyle w:val="affffff9"/>
        <w:rPr>
          <w:color w:val="000000" w:themeColor="text1"/>
          <w:szCs w:val="24"/>
        </w:rPr>
      </w:pPr>
      <w:bookmarkStart w:id="191" w:name="_Ref12962627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100</w:t>
      </w:r>
      <w:r w:rsidR="00B407B9">
        <w:rPr>
          <w:noProof/>
        </w:rPr>
        <w:fldChar w:fldCharType="end"/>
      </w:r>
      <w:bookmarkEnd w:id="191"/>
    </w:p>
    <w:p w14:paraId="7BD61E3C" w14:textId="5BD91C51" w:rsidR="00EC7D32" w:rsidRDefault="00EC7D32" w:rsidP="00EC7D32">
      <w:pPr>
        <w:pStyle w:val="af0"/>
      </w:pPr>
      <w:r>
        <w:t>Для скачивания сформированного файла 5-летней сводной похозяйственной книги пользователю необходимо нажать кнопку «Сформировать архив» (</w:t>
      </w:r>
      <w:r>
        <w:fldChar w:fldCharType="begin"/>
      </w:r>
      <w:r>
        <w:instrText xml:space="preserve"> REF _Ref129626295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101</w:t>
      </w:r>
      <w:r>
        <w:fldChar w:fldCharType="end"/>
      </w:r>
      <w:r>
        <w:fldChar w:fldCharType="begin"/>
      </w:r>
      <w:r>
        <w:instrText xml:space="preserve"> REF _Ref48924018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97</w:t>
      </w:r>
      <w:r>
        <w:fldChar w:fldCharType="end"/>
      </w:r>
      <w:r>
        <w:t>).</w:t>
      </w:r>
    </w:p>
    <w:p w14:paraId="6052EC04" w14:textId="06871B5D" w:rsidR="00EC7D32" w:rsidRDefault="00EC7D32" w:rsidP="00EC7D32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0FF702D2" wp14:editId="281D4905">
            <wp:extent cx="6137910" cy="89916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537FB" w14:textId="103156D5" w:rsidR="00EC7D32" w:rsidRPr="00176DA0" w:rsidRDefault="00EC7D32" w:rsidP="00EC7D32">
      <w:pPr>
        <w:pStyle w:val="affffff9"/>
        <w:rPr>
          <w:color w:val="000000" w:themeColor="text1"/>
          <w:szCs w:val="24"/>
        </w:rPr>
      </w:pPr>
      <w:bookmarkStart w:id="192" w:name="_Ref12962629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101</w:t>
      </w:r>
      <w:r w:rsidR="00B407B9">
        <w:rPr>
          <w:noProof/>
        </w:rPr>
        <w:fldChar w:fldCharType="end"/>
      </w:r>
      <w:bookmarkEnd w:id="192"/>
    </w:p>
    <w:p w14:paraId="2C3A4697" w14:textId="7FA156DE" w:rsidR="005D28AF" w:rsidRDefault="00EC7D32" w:rsidP="00EC7D32">
      <w:pPr>
        <w:pStyle w:val="af0"/>
      </w:pPr>
      <w:r>
        <w:t>Для подписания сформированного файла 5-летней сводной похозяйственной книги пользователю необходимо нажать кнопку «</w:t>
      </w:r>
      <w:r>
        <w:rPr>
          <w:noProof/>
        </w:rPr>
        <w:drawing>
          <wp:inline distT="0" distB="0" distL="0" distR="0" wp14:anchorId="71EAB780" wp14:editId="374DCA30">
            <wp:extent cx="467228" cy="3240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4207" t="1" r="4207" b="16354"/>
                    <a:stretch/>
                  </pic:blipFill>
                  <pic:spPr bwMode="auto">
                    <a:xfrm>
                      <a:off x="0" y="0"/>
                      <a:ext cx="471064" cy="326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» (</w:t>
      </w:r>
      <w:r>
        <w:fldChar w:fldCharType="begin"/>
      </w:r>
      <w:r>
        <w:instrText xml:space="preserve"> REF _Ref129626304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102</w:t>
      </w:r>
      <w:r>
        <w:fldChar w:fldCharType="end"/>
      </w:r>
      <w:r>
        <w:t>).</w:t>
      </w:r>
    </w:p>
    <w:p w14:paraId="56F73016" w14:textId="3F342F23" w:rsidR="00EC7D32" w:rsidRDefault="00EC7D32" w:rsidP="00EC7D32">
      <w:pPr>
        <w:pStyle w:val="af0"/>
      </w:pPr>
      <w:r>
        <w:t>Данная операция доступна только для полностью сформированного файла 5-летней похозйственной книги</w:t>
      </w:r>
      <w:r w:rsidR="005D28AF">
        <w:t xml:space="preserve"> (присут</w:t>
      </w:r>
      <w:r w:rsidR="00BE165D">
        <w:t>ст</w:t>
      </w:r>
      <w:r w:rsidR="005D28AF">
        <w:t>вуют сведения за 5 лет).</w:t>
      </w:r>
    </w:p>
    <w:p w14:paraId="63FC9BD3" w14:textId="71658491" w:rsidR="00EC7D32" w:rsidRDefault="00EC7D32" w:rsidP="00EC7D32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67BCCBF4" wp14:editId="78D8E490">
            <wp:extent cx="6137910" cy="871220"/>
            <wp:effectExtent l="0" t="0" r="0" b="5080"/>
            <wp:docPr id="60" name="Рисунок 6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2D3B4" w14:textId="5DB0F495" w:rsidR="00EC7D32" w:rsidRPr="00176DA0" w:rsidRDefault="00EC7D32" w:rsidP="00EC7D32">
      <w:pPr>
        <w:pStyle w:val="affffff9"/>
        <w:rPr>
          <w:color w:val="000000" w:themeColor="text1"/>
          <w:szCs w:val="24"/>
        </w:rPr>
      </w:pPr>
      <w:bookmarkStart w:id="193" w:name="_Ref12962630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102</w:t>
      </w:r>
      <w:r w:rsidR="00B407B9">
        <w:rPr>
          <w:noProof/>
        </w:rPr>
        <w:fldChar w:fldCharType="end"/>
      </w:r>
      <w:bookmarkEnd w:id="193"/>
    </w:p>
    <w:p w14:paraId="717D9F65" w14:textId="77777777" w:rsidR="00EC7D32" w:rsidRPr="00EC3018" w:rsidRDefault="00EC7D32" w:rsidP="00B876E5">
      <w:pPr>
        <w:pStyle w:val="affffff9"/>
      </w:pPr>
    </w:p>
    <w:p w14:paraId="5DA20E04" w14:textId="77777777" w:rsidR="00AE4E5F" w:rsidRPr="002A588A" w:rsidRDefault="00AE4E5F" w:rsidP="00AE4E5F">
      <w:pPr>
        <w:pStyle w:val="3"/>
      </w:pPr>
      <w:r w:rsidRPr="002A588A">
        <w:t>Заключительные действия</w:t>
      </w:r>
    </w:p>
    <w:p w14:paraId="70A3D856" w14:textId="77777777" w:rsidR="007D7281" w:rsidRDefault="00AE4E5F" w:rsidP="007D7281">
      <w:pPr>
        <w:pStyle w:val="af0"/>
      </w:pPr>
      <w:r w:rsidRPr="002A588A">
        <w:t>Не требуются.</w:t>
      </w:r>
    </w:p>
    <w:p w14:paraId="58AF5F57" w14:textId="2460E315" w:rsidR="007D7281" w:rsidRPr="002A588A" w:rsidRDefault="007D7281" w:rsidP="007D7281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194" w:name="_Toc130821107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Формирование агрегированных данных</w:t>
      </w:r>
      <w:bookmarkEnd w:id="194"/>
    </w:p>
    <w:p w14:paraId="5AE96F6F" w14:textId="2485BA8F" w:rsidR="007D7281" w:rsidRPr="002A588A" w:rsidRDefault="007D7281" w:rsidP="007D7281">
      <w:pPr>
        <w:pStyle w:val="3"/>
      </w:pPr>
      <w:r w:rsidRPr="002A588A">
        <w:t xml:space="preserve">Наименование операции: </w:t>
      </w:r>
      <w:r>
        <w:t>Формирование агрегированных данных</w:t>
      </w:r>
      <w:r w:rsidRPr="002A588A">
        <w:t>.</w:t>
      </w:r>
    </w:p>
    <w:p w14:paraId="4864E591" w14:textId="77777777" w:rsidR="007D7281" w:rsidRPr="002A588A" w:rsidRDefault="007D7281" w:rsidP="007D7281">
      <w:pPr>
        <w:pStyle w:val="3"/>
      </w:pPr>
      <w:r w:rsidRPr="002A588A">
        <w:t>Условия, при соблюдении которых возможно выполнение операции:</w:t>
      </w:r>
    </w:p>
    <w:p w14:paraId="61C7C942" w14:textId="3952CDCD" w:rsidR="007D7281" w:rsidRDefault="007D7281" w:rsidP="007D7281">
      <w:pPr>
        <w:pStyle w:val="af0"/>
      </w:pPr>
      <w:r w:rsidRPr="002A588A">
        <w:t>Выполнена успешная авторизация в подсистеме.</w:t>
      </w:r>
    </w:p>
    <w:p w14:paraId="38AE00BF" w14:textId="140AD714" w:rsidR="007D7281" w:rsidRDefault="007D7281" w:rsidP="007D7281">
      <w:pPr>
        <w:pStyle w:val="af0"/>
      </w:pPr>
      <w:r>
        <w:t>За выбранный период данные утверждены.</w:t>
      </w:r>
    </w:p>
    <w:p w14:paraId="7216E150" w14:textId="77777777" w:rsidR="007D7281" w:rsidRPr="002A588A" w:rsidRDefault="007D7281" w:rsidP="007D7281">
      <w:pPr>
        <w:pStyle w:val="3"/>
      </w:pPr>
      <w:r w:rsidRPr="002A588A">
        <w:t>Подготовительные действия</w:t>
      </w:r>
    </w:p>
    <w:p w14:paraId="72CEBBE9" w14:textId="77777777" w:rsidR="007D7281" w:rsidRPr="002A588A" w:rsidRDefault="007D7281" w:rsidP="007D7281">
      <w:pPr>
        <w:pStyle w:val="af0"/>
      </w:pPr>
      <w:r w:rsidRPr="002A588A">
        <w:t>Не требуются.</w:t>
      </w:r>
    </w:p>
    <w:p w14:paraId="000BD19C" w14:textId="77777777" w:rsidR="007D7281" w:rsidRDefault="007D7281" w:rsidP="007D7281">
      <w:pPr>
        <w:pStyle w:val="3"/>
      </w:pPr>
      <w:r w:rsidRPr="002A588A">
        <w:t>Основные действия в требуемой последовательности</w:t>
      </w:r>
    </w:p>
    <w:p w14:paraId="6074F9CE" w14:textId="08776384" w:rsidR="007D7281" w:rsidRPr="00502EE9" w:rsidRDefault="007D7281" w:rsidP="007D7281">
      <w:pPr>
        <w:pStyle w:val="af0"/>
      </w:pPr>
      <w:r w:rsidRPr="002A588A">
        <w:t>В меню слева выбрать раздел «</w:t>
      </w:r>
      <w:r>
        <w:t>Сводные похозяйственные книги» подраздел «Агрегированные данные»</w:t>
      </w:r>
      <w:r w:rsidRPr="00502EE9">
        <w:t xml:space="preserve"> (</w:t>
      </w:r>
      <w:r>
        <w:fldChar w:fldCharType="begin"/>
      </w:r>
      <w:r>
        <w:instrText xml:space="preserve"> REF _Ref129681772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103</w:t>
      </w:r>
      <w:r>
        <w:fldChar w:fldCharType="end"/>
      </w:r>
      <w:r w:rsidRPr="00502EE9">
        <w:t>).</w:t>
      </w:r>
    </w:p>
    <w:p w14:paraId="02A02D28" w14:textId="1C600D45" w:rsidR="007D7281" w:rsidRDefault="007D7281" w:rsidP="007D728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4D09D75A" wp14:editId="72E6D401">
            <wp:extent cx="6137910" cy="2239645"/>
            <wp:effectExtent l="0" t="0" r="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10610" w14:textId="478EA161" w:rsidR="007D7281" w:rsidRDefault="007D7281" w:rsidP="007D7281">
      <w:pPr>
        <w:pStyle w:val="affffff9"/>
      </w:pPr>
      <w:bookmarkStart w:id="195" w:name="_Ref12968177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103</w:t>
      </w:r>
      <w:r w:rsidR="00B407B9">
        <w:rPr>
          <w:noProof/>
        </w:rPr>
        <w:fldChar w:fldCharType="end"/>
      </w:r>
      <w:bookmarkEnd w:id="195"/>
    </w:p>
    <w:p w14:paraId="1A8265F0" w14:textId="34E07ED0" w:rsidR="007D7281" w:rsidRDefault="007D7281" w:rsidP="007D7281">
      <w:pPr>
        <w:pStyle w:val="af0"/>
      </w:pPr>
      <w:r>
        <w:t>После этого пользователю необходимо нажать кнопку «Сформировать агрегированные данные» (</w:t>
      </w:r>
      <w:r>
        <w:fldChar w:fldCharType="begin"/>
      </w:r>
      <w:r>
        <w:instrText xml:space="preserve"> REF _Ref129681785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104</w:t>
      </w:r>
      <w:r>
        <w:fldChar w:fldCharType="end"/>
      </w:r>
      <w:r>
        <w:t>).</w:t>
      </w:r>
    </w:p>
    <w:p w14:paraId="178D75AB" w14:textId="0E8D9953" w:rsidR="007D7281" w:rsidRDefault="007D7281" w:rsidP="007D728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7D1D7813" wp14:editId="22F0E4FE">
            <wp:extent cx="6137910" cy="2219960"/>
            <wp:effectExtent l="0" t="0" r="0" b="889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7CD8E" w14:textId="341ECB91" w:rsidR="007D7281" w:rsidRDefault="007D7281" w:rsidP="007D7281">
      <w:pPr>
        <w:pStyle w:val="affffff9"/>
        <w:rPr>
          <w:szCs w:val="24"/>
        </w:rPr>
      </w:pPr>
      <w:bookmarkStart w:id="196" w:name="_Ref12968178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104</w:t>
      </w:r>
      <w:r w:rsidR="00B407B9">
        <w:rPr>
          <w:noProof/>
        </w:rPr>
        <w:fldChar w:fldCharType="end"/>
      </w:r>
      <w:bookmarkEnd w:id="196"/>
    </w:p>
    <w:p w14:paraId="5FC58F69" w14:textId="68E2658F" w:rsidR="007D7281" w:rsidRDefault="007D7281" w:rsidP="007D7281">
      <w:pPr>
        <w:pStyle w:val="af0"/>
      </w:pPr>
      <w:r>
        <w:t>Затем пользователю необходимо выбрать период</w:t>
      </w:r>
      <w:r w:rsidR="00F11898">
        <w:t>, при необходимости выбрать чекбокс «Детализация»</w:t>
      </w:r>
      <w:r>
        <w:t xml:space="preserve"> (</w:t>
      </w:r>
      <w:r>
        <w:fldChar w:fldCharType="begin"/>
      </w:r>
      <w:r>
        <w:instrText xml:space="preserve"> REF _Ref129681798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105</w:t>
      </w:r>
      <w:r>
        <w:fldChar w:fldCharType="end"/>
      </w:r>
      <w:r>
        <w:t>).</w:t>
      </w:r>
    </w:p>
    <w:p w14:paraId="391B8C48" w14:textId="27293870" w:rsidR="007D7281" w:rsidRDefault="007D7281" w:rsidP="007D728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008FCE72" wp14:editId="4ACCA02A">
            <wp:extent cx="6137910" cy="383667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17787" w14:textId="5AD456AD" w:rsidR="007D7281" w:rsidRDefault="007D7281" w:rsidP="007D7281">
      <w:pPr>
        <w:pStyle w:val="affffff9"/>
        <w:rPr>
          <w:szCs w:val="24"/>
        </w:rPr>
      </w:pPr>
      <w:bookmarkStart w:id="197" w:name="_Ref12968179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105</w:t>
      </w:r>
      <w:r w:rsidR="00B407B9">
        <w:rPr>
          <w:noProof/>
        </w:rPr>
        <w:fldChar w:fldCharType="end"/>
      </w:r>
      <w:bookmarkEnd w:id="197"/>
    </w:p>
    <w:p w14:paraId="14B359ED" w14:textId="505F1D81" w:rsidR="007D7281" w:rsidRDefault="007D7281" w:rsidP="007D7281">
      <w:pPr>
        <w:pStyle w:val="af0"/>
      </w:pPr>
      <w:r>
        <w:t>После этого пользователю необходимо выбрать территориальную единицу (</w:t>
      </w:r>
      <w:r>
        <w:fldChar w:fldCharType="begin"/>
      </w:r>
      <w:r>
        <w:instrText xml:space="preserve"> REF _Ref129681808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106</w:t>
      </w:r>
      <w:r>
        <w:fldChar w:fldCharType="end"/>
      </w:r>
      <w:r>
        <w:t>).</w:t>
      </w:r>
    </w:p>
    <w:p w14:paraId="3F8D9185" w14:textId="7452A695" w:rsidR="007D7281" w:rsidRDefault="007D7281" w:rsidP="007D728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7E9BED34" wp14:editId="60FA105D">
            <wp:extent cx="6137910" cy="3814445"/>
            <wp:effectExtent l="0" t="0" r="0" b="0"/>
            <wp:docPr id="98" name="Рисунок 98" descr="Изображение выглядит как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98" descr="Изображение выглядит как Веб-сайт&#10;&#10;Автоматически созданное описание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81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5146C8A" w14:textId="31B6A321" w:rsidR="007D7281" w:rsidRDefault="007D7281" w:rsidP="007D7281">
      <w:pPr>
        <w:pStyle w:val="affffff9"/>
        <w:rPr>
          <w:szCs w:val="24"/>
        </w:rPr>
      </w:pPr>
      <w:bookmarkStart w:id="198" w:name="_Ref12968180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106</w:t>
      </w:r>
      <w:r w:rsidR="00B407B9">
        <w:rPr>
          <w:noProof/>
        </w:rPr>
        <w:fldChar w:fldCharType="end"/>
      </w:r>
      <w:bookmarkEnd w:id="198"/>
    </w:p>
    <w:p w14:paraId="6B94C013" w14:textId="2EEAEEF7" w:rsidR="007D7281" w:rsidRDefault="007D7281" w:rsidP="007D7281">
      <w:pPr>
        <w:pStyle w:val="af0"/>
      </w:pPr>
      <w:r>
        <w:t>После этого пользователю необходимо указать разделы похозяйственной книги для включения в агрегированные данные</w:t>
      </w:r>
      <w:r w:rsidR="00CA6FD0">
        <w:t xml:space="preserve"> и нажать кнопку «Сформировать»</w:t>
      </w:r>
      <w:r>
        <w:t xml:space="preserve"> (</w:t>
      </w:r>
      <w:r>
        <w:fldChar w:fldCharType="begin"/>
      </w:r>
      <w:r>
        <w:instrText xml:space="preserve"> REF _Ref129681824 \h </w:instrText>
      </w:r>
      <w:r>
        <w:fldChar w:fldCharType="separate"/>
      </w:r>
      <w:r w:rsidR="003A7B96" w:rsidRPr="00C602C4">
        <w:t xml:space="preserve">Рисунок </w:t>
      </w:r>
      <w:r w:rsidR="003A7B96">
        <w:rPr>
          <w:noProof/>
        </w:rPr>
        <w:t>107</w:t>
      </w:r>
      <w:r>
        <w:fldChar w:fldCharType="end"/>
      </w:r>
      <w:r>
        <w:t>)</w:t>
      </w:r>
      <w:r w:rsidRPr="00F12BD7">
        <w:t xml:space="preserve">. </w:t>
      </w:r>
    </w:p>
    <w:p w14:paraId="44997FDB" w14:textId="30309955" w:rsidR="007D7281" w:rsidRDefault="00CA6FD0" w:rsidP="007D728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02ECC5F3" wp14:editId="696E487F">
            <wp:extent cx="6137910" cy="3799205"/>
            <wp:effectExtent l="0" t="0" r="0" b="0"/>
            <wp:docPr id="101" name="Рисунок 101" descr="Изображение выглядит как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Рисунок 101" descr="Изображение выглядит как Веб-сайт&#10;&#10;Автоматически созданное описание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7281">
        <w:rPr>
          <w:noProof/>
        </w:rPr>
        <w:t xml:space="preserve"> </w:t>
      </w:r>
    </w:p>
    <w:p w14:paraId="4FCABE36" w14:textId="255710B8" w:rsidR="007D7281" w:rsidRPr="00C602C4" w:rsidRDefault="007D7281" w:rsidP="007D7281">
      <w:pPr>
        <w:pStyle w:val="affffff9"/>
        <w:rPr>
          <w:szCs w:val="24"/>
        </w:rPr>
      </w:pPr>
      <w:bookmarkStart w:id="199" w:name="_Ref129681824"/>
      <w:r w:rsidRPr="00C602C4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107</w:t>
      </w:r>
      <w:r w:rsidR="00B407B9">
        <w:rPr>
          <w:noProof/>
        </w:rPr>
        <w:fldChar w:fldCharType="end"/>
      </w:r>
      <w:bookmarkEnd w:id="199"/>
    </w:p>
    <w:p w14:paraId="2FF00CAA" w14:textId="6BFBAFAF" w:rsidR="007D7281" w:rsidRPr="00C602C4" w:rsidRDefault="007D7281" w:rsidP="007D7281">
      <w:pPr>
        <w:pStyle w:val="af0"/>
      </w:pPr>
      <w:r>
        <w:t xml:space="preserve">Для просмотра данных пользователю необходимо выбрать интересующий его подраздел </w:t>
      </w:r>
      <w:r w:rsidR="00CA6FD0">
        <w:t>сформированных агрегированных данных</w:t>
      </w:r>
      <w:r w:rsidR="00F11898">
        <w:t xml:space="preserve"> </w:t>
      </w:r>
      <w:r>
        <w:t xml:space="preserve">(СХ Животные) и войти в него </w:t>
      </w:r>
      <w:r w:rsidRPr="00C602C4">
        <w:t>(</w:t>
      </w:r>
      <w:r w:rsidR="00CA6FD0">
        <w:fldChar w:fldCharType="begin"/>
      </w:r>
      <w:r w:rsidR="00CA6FD0">
        <w:instrText xml:space="preserve"> REF _Ref129682093 \h </w:instrText>
      </w:r>
      <w:r w:rsidR="00CA6FD0">
        <w:fldChar w:fldCharType="separate"/>
      </w:r>
      <w:r w:rsidR="003A7B96">
        <w:t xml:space="preserve">Рисунок </w:t>
      </w:r>
      <w:r w:rsidR="003A7B96">
        <w:rPr>
          <w:noProof/>
        </w:rPr>
        <w:t>108</w:t>
      </w:r>
      <w:r w:rsidR="00CA6FD0">
        <w:fldChar w:fldCharType="end"/>
      </w:r>
      <w:r w:rsidRPr="00C602C4">
        <w:t xml:space="preserve">). </w:t>
      </w:r>
    </w:p>
    <w:p w14:paraId="27229094" w14:textId="6BEAD385" w:rsidR="007D7281" w:rsidRDefault="00CA6FD0" w:rsidP="007D7281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7E4294DC" wp14:editId="5AC252AE">
            <wp:extent cx="6137910" cy="3463290"/>
            <wp:effectExtent l="0" t="0" r="0" b="381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7281">
        <w:rPr>
          <w:noProof/>
        </w:rPr>
        <w:t xml:space="preserve"> </w:t>
      </w:r>
    </w:p>
    <w:p w14:paraId="741147CB" w14:textId="0A9BE13C" w:rsidR="007D7281" w:rsidRPr="001E5378" w:rsidRDefault="007D7281" w:rsidP="007D7281">
      <w:pPr>
        <w:pStyle w:val="affffff9"/>
        <w:rPr>
          <w:szCs w:val="24"/>
        </w:rPr>
      </w:pPr>
      <w:bookmarkStart w:id="200" w:name="_Ref12968209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108</w:t>
      </w:r>
      <w:r w:rsidR="00B407B9">
        <w:rPr>
          <w:noProof/>
        </w:rPr>
        <w:fldChar w:fldCharType="end"/>
      </w:r>
      <w:bookmarkEnd w:id="200"/>
    </w:p>
    <w:p w14:paraId="55FC2244" w14:textId="77777777" w:rsidR="007D7281" w:rsidRDefault="007D7281" w:rsidP="007D7281">
      <w:pPr>
        <w:keepNext/>
        <w:jc w:val="center"/>
      </w:pPr>
    </w:p>
    <w:p w14:paraId="44BB7DB8" w14:textId="0DD5AFA3" w:rsidR="007D7281" w:rsidRDefault="00CA6FD0" w:rsidP="007D7281">
      <w:pPr>
        <w:pStyle w:val="af0"/>
      </w:pPr>
      <w:r>
        <w:t>Д</w:t>
      </w:r>
      <w:r w:rsidR="007D7281">
        <w:t>ля обновления данных в с</w:t>
      </w:r>
      <w:r>
        <w:t>формированных агрегированных данных по</w:t>
      </w:r>
      <w:r w:rsidR="007D7281">
        <w:t>льзователю необходимо нажать кнопку «</w:t>
      </w:r>
      <w:r w:rsidR="007D7281" w:rsidRPr="004F4B93">
        <w:rPr>
          <w:rFonts w:ascii="Cambria Math" w:hAnsi="Cambria Math" w:cs="Cambria Math"/>
          <w:b/>
          <w:bCs/>
          <w:color w:val="303030"/>
          <w:shd w:val="clear" w:color="auto" w:fill="FFFFFF"/>
        </w:rPr>
        <w:t>↻</w:t>
      </w:r>
      <w:r w:rsidR="007D7281">
        <w:t>»</w:t>
      </w:r>
      <w:r w:rsidR="007D7281" w:rsidRPr="00EB1CF0">
        <w:t xml:space="preserve"> (</w:t>
      </w:r>
      <w:r>
        <w:fldChar w:fldCharType="begin"/>
      </w:r>
      <w:r>
        <w:instrText xml:space="preserve"> REF _Ref129682111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109</w:t>
      </w:r>
      <w:r>
        <w:fldChar w:fldCharType="end"/>
      </w:r>
      <w:r w:rsidR="007D7281" w:rsidRPr="00EB1CF0">
        <w:t xml:space="preserve">). </w:t>
      </w:r>
    </w:p>
    <w:p w14:paraId="67D2CEB6" w14:textId="724405BE" w:rsidR="007D7281" w:rsidRDefault="00CA6FD0" w:rsidP="007D7281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503BEC90" wp14:editId="1D4EC764">
            <wp:extent cx="6137910" cy="1245235"/>
            <wp:effectExtent l="0" t="0" r="0" b="0"/>
            <wp:docPr id="115" name="Рисунок 11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Рисунок 11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11847" w14:textId="6D7A67CE" w:rsidR="007D7281" w:rsidRPr="00EB1CF0" w:rsidRDefault="007D7281" w:rsidP="007D7281">
      <w:pPr>
        <w:pStyle w:val="affffff9"/>
        <w:rPr>
          <w:color w:val="000000" w:themeColor="text1"/>
          <w:szCs w:val="24"/>
        </w:rPr>
      </w:pPr>
      <w:bookmarkStart w:id="201" w:name="_Ref129682111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109</w:t>
      </w:r>
      <w:r w:rsidR="00B407B9">
        <w:rPr>
          <w:noProof/>
        </w:rPr>
        <w:fldChar w:fldCharType="end"/>
      </w:r>
      <w:bookmarkEnd w:id="201"/>
    </w:p>
    <w:p w14:paraId="4B1D0E72" w14:textId="6C9F46CA" w:rsidR="007D7281" w:rsidRDefault="00CA6FD0" w:rsidP="007D7281">
      <w:pPr>
        <w:pStyle w:val="af0"/>
      </w:pPr>
      <w:r>
        <w:t xml:space="preserve">Для формирования печатной формы сформированных агрегированных данных </w:t>
      </w:r>
      <w:r w:rsidR="007D7281">
        <w:t>пользователь нажимает на кнопку «</w:t>
      </w:r>
      <w:r w:rsidR="007D7281">
        <w:rPr>
          <w:lang w:val="en-US"/>
        </w:rPr>
        <w:t>XLSX</w:t>
      </w:r>
      <w:r w:rsidR="007D7281" w:rsidRPr="005B32C3">
        <w:t>/</w:t>
      </w:r>
      <w:r w:rsidR="007D7281">
        <w:rPr>
          <w:lang w:val="en-US"/>
        </w:rPr>
        <w:t>PDF</w:t>
      </w:r>
      <w:r w:rsidR="007D7281">
        <w:t>»</w:t>
      </w:r>
      <w:r w:rsidR="007D7281" w:rsidRPr="005B32C3">
        <w:t xml:space="preserve"> </w:t>
      </w:r>
      <w:r w:rsidR="007D7281">
        <w:t>(</w:t>
      </w:r>
      <w:r>
        <w:fldChar w:fldCharType="begin"/>
      </w:r>
      <w:r>
        <w:instrText xml:space="preserve"> REF _Ref129682369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110</w:t>
      </w:r>
      <w:r>
        <w:fldChar w:fldCharType="end"/>
      </w:r>
      <w:r w:rsidR="007D7281">
        <w:t>).</w:t>
      </w:r>
    </w:p>
    <w:p w14:paraId="34BFFD29" w14:textId="39D58584" w:rsidR="007D7281" w:rsidRDefault="00CA6FD0" w:rsidP="007D7281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18AC3007" wp14:editId="13442F41">
            <wp:extent cx="6137910" cy="1182370"/>
            <wp:effectExtent l="0" t="0" r="0" b="0"/>
            <wp:docPr id="116" name="Рисунок 11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Рисунок 11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FEE41" w14:textId="6D3C515B" w:rsidR="007D7281" w:rsidRPr="00176DA0" w:rsidRDefault="007D7281" w:rsidP="007D7281">
      <w:pPr>
        <w:pStyle w:val="affffff9"/>
        <w:rPr>
          <w:color w:val="000000" w:themeColor="text1"/>
          <w:szCs w:val="24"/>
        </w:rPr>
      </w:pPr>
      <w:bookmarkStart w:id="202" w:name="_Ref129682369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110</w:t>
      </w:r>
      <w:r w:rsidR="00B407B9">
        <w:rPr>
          <w:noProof/>
        </w:rPr>
        <w:fldChar w:fldCharType="end"/>
      </w:r>
      <w:bookmarkEnd w:id="202"/>
    </w:p>
    <w:p w14:paraId="2F43FDB8" w14:textId="05A26793" w:rsidR="007D7281" w:rsidRPr="00B876E5" w:rsidRDefault="007D7281" w:rsidP="007D7281">
      <w:pPr>
        <w:pStyle w:val="af0"/>
      </w:pPr>
      <w:r>
        <w:t xml:space="preserve">Для скачивания сформированной </w:t>
      </w:r>
      <w:r w:rsidR="00CA6FD0">
        <w:t xml:space="preserve">печатной формы </w:t>
      </w:r>
      <w:r>
        <w:t>пользователю необходимо нажать на кнопку «</w:t>
      </w:r>
      <w:r>
        <w:rPr>
          <w:lang w:val="en-US"/>
        </w:rPr>
        <w:t>XLSX</w:t>
      </w:r>
      <w:r w:rsidRPr="005B32C3">
        <w:t>/</w:t>
      </w:r>
      <w:r>
        <w:rPr>
          <w:lang w:val="en-US"/>
        </w:rPr>
        <w:t>PDF</w:t>
      </w:r>
      <w:r>
        <w:t>»</w:t>
      </w:r>
      <w:r w:rsidR="00B23124">
        <w:t xml:space="preserve"> после окончания индикатора загузки</w:t>
      </w:r>
      <w:r>
        <w:t xml:space="preserve"> </w:t>
      </w:r>
      <w:r w:rsidRPr="00B876E5">
        <w:t>(</w:t>
      </w:r>
      <w:r w:rsidR="00CA6FD0">
        <w:fldChar w:fldCharType="begin"/>
      </w:r>
      <w:r w:rsidR="00CA6FD0">
        <w:instrText xml:space="preserve"> REF _Ref129682378 \h </w:instrText>
      </w:r>
      <w:r w:rsidR="00CA6FD0">
        <w:fldChar w:fldCharType="separate"/>
      </w:r>
      <w:r w:rsidR="003A7B96" w:rsidRPr="00B876E5">
        <w:t xml:space="preserve">Рисунок </w:t>
      </w:r>
      <w:r w:rsidR="003A7B96">
        <w:rPr>
          <w:noProof/>
        </w:rPr>
        <w:t>111</w:t>
      </w:r>
      <w:r w:rsidR="00CA6FD0">
        <w:fldChar w:fldCharType="end"/>
      </w:r>
      <w:r>
        <w:t xml:space="preserve">). </w:t>
      </w:r>
    </w:p>
    <w:p w14:paraId="5E6947F8" w14:textId="49495ABC" w:rsidR="007D7281" w:rsidRPr="00B876E5" w:rsidRDefault="00CA6FD0" w:rsidP="007D7281">
      <w:pPr>
        <w:pStyle w:val="affffff9"/>
      </w:pPr>
      <w:r>
        <w:rPr>
          <w:noProof/>
        </w:rPr>
        <w:drawing>
          <wp:inline distT="0" distB="0" distL="0" distR="0" wp14:anchorId="0FF6FC95" wp14:editId="722D274B">
            <wp:extent cx="6137910" cy="1165860"/>
            <wp:effectExtent l="0" t="0" r="0" b="0"/>
            <wp:docPr id="119" name="Рисунок 11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11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AE3EB" w14:textId="628929E2" w:rsidR="007D7281" w:rsidRDefault="007D7281" w:rsidP="007D7281">
      <w:pPr>
        <w:pStyle w:val="affffff9"/>
      </w:pPr>
      <w:bookmarkStart w:id="203" w:name="_Ref129682378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111</w:t>
      </w:r>
      <w:r w:rsidR="00B407B9">
        <w:rPr>
          <w:noProof/>
        </w:rPr>
        <w:fldChar w:fldCharType="end"/>
      </w:r>
      <w:bookmarkEnd w:id="203"/>
    </w:p>
    <w:p w14:paraId="3B85BB65" w14:textId="77777777" w:rsidR="007D7281" w:rsidRPr="00EC3018" w:rsidRDefault="007D7281" w:rsidP="007D7281">
      <w:pPr>
        <w:pStyle w:val="affffff9"/>
      </w:pPr>
    </w:p>
    <w:p w14:paraId="1472EB75" w14:textId="77777777" w:rsidR="007D7281" w:rsidRPr="002A588A" w:rsidRDefault="007D7281" w:rsidP="007D7281">
      <w:pPr>
        <w:pStyle w:val="3"/>
      </w:pPr>
      <w:r w:rsidRPr="002A588A">
        <w:t>Заключительные действия</w:t>
      </w:r>
    </w:p>
    <w:p w14:paraId="17BFB236" w14:textId="77777777" w:rsidR="007D7281" w:rsidRPr="002A588A" w:rsidRDefault="007D7281" w:rsidP="007D7281">
      <w:pPr>
        <w:pStyle w:val="af0"/>
      </w:pPr>
      <w:r w:rsidRPr="002A588A">
        <w:t>Не требуются.</w:t>
      </w:r>
    </w:p>
    <w:p w14:paraId="3B2A4FDF" w14:textId="77777777" w:rsidR="006D5E7E" w:rsidRDefault="006D5E7E" w:rsidP="006D5E7E">
      <w:pPr>
        <w:pStyle w:val="af0"/>
      </w:pPr>
    </w:p>
    <w:p w14:paraId="6146E411" w14:textId="48E8A0EF" w:rsidR="006D5E7E" w:rsidRPr="002A588A" w:rsidRDefault="006D5E7E" w:rsidP="006D5E7E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204" w:name="_Toc130821108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Формирование выписки о наличии у гражданина права на земельный участок</w:t>
      </w:r>
      <w:bookmarkEnd w:id="204"/>
    </w:p>
    <w:p w14:paraId="77A85A02" w14:textId="49368EDA" w:rsidR="006D5E7E" w:rsidRPr="002A588A" w:rsidRDefault="006D5E7E" w:rsidP="006D5E7E">
      <w:pPr>
        <w:pStyle w:val="3"/>
      </w:pPr>
      <w:r w:rsidRPr="002A588A">
        <w:t xml:space="preserve">Наименование операции: </w:t>
      </w:r>
      <w:r>
        <w:t>Формирование выписки у гражданина права на земельный участок</w:t>
      </w:r>
      <w:r w:rsidRPr="002A588A">
        <w:t>.</w:t>
      </w:r>
    </w:p>
    <w:p w14:paraId="1091E5E8" w14:textId="77777777" w:rsidR="006D5E7E" w:rsidRPr="002A588A" w:rsidRDefault="006D5E7E" w:rsidP="006D5E7E">
      <w:pPr>
        <w:pStyle w:val="3"/>
      </w:pPr>
      <w:r w:rsidRPr="002A588A">
        <w:t>Условия, при соблюдении которых возможно выполнение операции:</w:t>
      </w:r>
    </w:p>
    <w:p w14:paraId="482DAD67" w14:textId="77777777" w:rsidR="006D5E7E" w:rsidRDefault="006D5E7E" w:rsidP="006D5E7E">
      <w:pPr>
        <w:pStyle w:val="af0"/>
      </w:pPr>
      <w:r w:rsidRPr="002A588A">
        <w:t>Выполнена успешная авторизация в подсистеме.</w:t>
      </w:r>
    </w:p>
    <w:p w14:paraId="1B622422" w14:textId="77777777" w:rsidR="006D5E7E" w:rsidRDefault="006D5E7E" w:rsidP="006D5E7E">
      <w:pPr>
        <w:pStyle w:val="af0"/>
      </w:pPr>
      <w:r>
        <w:t>За выбранный период данные утверждены.</w:t>
      </w:r>
    </w:p>
    <w:p w14:paraId="1F10EC6B" w14:textId="77777777" w:rsidR="006D5E7E" w:rsidRPr="002A588A" w:rsidRDefault="006D5E7E" w:rsidP="006D5E7E">
      <w:pPr>
        <w:pStyle w:val="3"/>
      </w:pPr>
      <w:r w:rsidRPr="002A588A">
        <w:t>Подготовительные действия</w:t>
      </w:r>
    </w:p>
    <w:p w14:paraId="674A83F5" w14:textId="77777777" w:rsidR="006D5E7E" w:rsidRPr="002A588A" w:rsidRDefault="006D5E7E" w:rsidP="006D5E7E">
      <w:pPr>
        <w:pStyle w:val="af0"/>
      </w:pPr>
      <w:r w:rsidRPr="002A588A">
        <w:t>Не требуются.</w:t>
      </w:r>
    </w:p>
    <w:p w14:paraId="30B54BF6" w14:textId="77777777" w:rsidR="006D5E7E" w:rsidRDefault="006D5E7E" w:rsidP="006D5E7E">
      <w:pPr>
        <w:pStyle w:val="3"/>
      </w:pPr>
      <w:r w:rsidRPr="002A588A">
        <w:t>Основные действия в требуемой последовательности</w:t>
      </w:r>
    </w:p>
    <w:p w14:paraId="362FDCCE" w14:textId="6F88D192" w:rsidR="006D5E7E" w:rsidRPr="00502EE9" w:rsidRDefault="006D5E7E" w:rsidP="006D5E7E">
      <w:pPr>
        <w:pStyle w:val="af0"/>
      </w:pPr>
      <w:r w:rsidRPr="002A588A">
        <w:t>В меню слева выбрать раздел «</w:t>
      </w:r>
      <w:r>
        <w:t>Выписки»</w:t>
      </w:r>
      <w:r w:rsidRPr="00502EE9">
        <w:t xml:space="preserve"> (</w:t>
      </w:r>
      <w:r>
        <w:fldChar w:fldCharType="begin"/>
      </w:r>
      <w:r>
        <w:instrText xml:space="preserve"> REF _Ref129798048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112</w:t>
      </w:r>
      <w:r>
        <w:fldChar w:fldCharType="end"/>
      </w:r>
      <w:r w:rsidRPr="00502EE9">
        <w:t>).</w:t>
      </w:r>
    </w:p>
    <w:p w14:paraId="6536ACC4" w14:textId="1ACDC445" w:rsidR="006D5E7E" w:rsidRDefault="006D5E7E" w:rsidP="006D5E7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62162318" wp14:editId="56808EBE">
            <wp:extent cx="6137910" cy="440563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0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EC48D" w14:textId="4805C891" w:rsidR="006D5E7E" w:rsidRDefault="006D5E7E" w:rsidP="006D5E7E">
      <w:pPr>
        <w:pStyle w:val="affffff9"/>
      </w:pPr>
      <w:bookmarkStart w:id="205" w:name="_Ref12979804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112</w:t>
      </w:r>
      <w:r w:rsidR="00B407B9">
        <w:rPr>
          <w:noProof/>
        </w:rPr>
        <w:fldChar w:fldCharType="end"/>
      </w:r>
      <w:bookmarkEnd w:id="205"/>
    </w:p>
    <w:p w14:paraId="69173DE5" w14:textId="35D37803" w:rsidR="006D5E7E" w:rsidRDefault="006D5E7E" w:rsidP="006D5E7E">
      <w:pPr>
        <w:pStyle w:val="af0"/>
      </w:pPr>
      <w:r>
        <w:t>После этого пользователю необходимо нажать кнопку «Сформировать выписку» (</w:t>
      </w:r>
      <w:r>
        <w:fldChar w:fldCharType="begin"/>
      </w:r>
      <w:r>
        <w:instrText xml:space="preserve"> REF _Ref129798059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113</w:t>
      </w:r>
      <w:r>
        <w:fldChar w:fldCharType="end"/>
      </w:r>
      <w:r>
        <w:t>).</w:t>
      </w:r>
    </w:p>
    <w:p w14:paraId="3BAE70F4" w14:textId="48713FF8" w:rsidR="006D5E7E" w:rsidRDefault="006D5E7E" w:rsidP="006D5E7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0E9F392" wp14:editId="66E41D48">
            <wp:extent cx="6137910" cy="1362710"/>
            <wp:effectExtent l="0" t="0" r="0" b="8890"/>
            <wp:docPr id="72" name="Рисунок 7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016A9" w14:textId="43E79E5F" w:rsidR="006D5E7E" w:rsidRDefault="006D5E7E" w:rsidP="006D5E7E">
      <w:pPr>
        <w:pStyle w:val="affffff9"/>
        <w:rPr>
          <w:szCs w:val="24"/>
        </w:rPr>
      </w:pPr>
      <w:bookmarkStart w:id="206" w:name="_Ref129798059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113</w:t>
      </w:r>
      <w:r w:rsidR="00B407B9">
        <w:rPr>
          <w:noProof/>
        </w:rPr>
        <w:fldChar w:fldCharType="end"/>
      </w:r>
      <w:bookmarkEnd w:id="206"/>
    </w:p>
    <w:p w14:paraId="05E218F4" w14:textId="426C1DA3" w:rsidR="006D5E7E" w:rsidRDefault="006D5E7E" w:rsidP="006D5E7E">
      <w:pPr>
        <w:pStyle w:val="af0"/>
      </w:pPr>
      <w:r>
        <w:t>Затем пользователю необходимо выбрать</w:t>
      </w:r>
      <w:r w:rsidR="007E01DE">
        <w:t xml:space="preserve"> тип выписки </w:t>
      </w:r>
      <w:r w:rsidR="00220E69">
        <w:t>«О наличии прав</w:t>
      </w:r>
      <w:r w:rsidR="00B23124">
        <w:t>а</w:t>
      </w:r>
      <w:r w:rsidR="00220E69">
        <w:t xml:space="preserve">» </w:t>
      </w:r>
      <w:r w:rsidR="007E01DE">
        <w:t>и нажать на кнопку «Выбрать»</w:t>
      </w:r>
      <w:r>
        <w:t xml:space="preserve"> (</w:t>
      </w:r>
      <w:r>
        <w:fldChar w:fldCharType="begin"/>
      </w:r>
      <w:r>
        <w:instrText xml:space="preserve"> REF _Ref129798081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114</w:t>
      </w:r>
      <w:r>
        <w:fldChar w:fldCharType="end"/>
      </w:r>
      <w:r>
        <w:t>).</w:t>
      </w:r>
    </w:p>
    <w:p w14:paraId="4DE40E06" w14:textId="17DAA99F" w:rsidR="006D5E7E" w:rsidRDefault="007E01DE" w:rsidP="006D5E7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7E6761BA" wp14:editId="377E722F">
            <wp:extent cx="1684020" cy="1477211"/>
            <wp:effectExtent l="0" t="0" r="0" b="8890"/>
            <wp:docPr id="73" name="Рисунок 7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686183" cy="147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ADDA9" w14:textId="42811C10" w:rsidR="006D5E7E" w:rsidRDefault="006D5E7E" w:rsidP="006D5E7E">
      <w:pPr>
        <w:pStyle w:val="affffff9"/>
        <w:rPr>
          <w:szCs w:val="24"/>
        </w:rPr>
      </w:pPr>
      <w:bookmarkStart w:id="207" w:name="_Ref129798081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114</w:t>
      </w:r>
      <w:r w:rsidR="00B407B9">
        <w:rPr>
          <w:noProof/>
        </w:rPr>
        <w:fldChar w:fldCharType="end"/>
      </w:r>
      <w:bookmarkEnd w:id="207"/>
    </w:p>
    <w:p w14:paraId="7316824B" w14:textId="0E454809" w:rsidR="006D5E7E" w:rsidRDefault="006D5E7E" w:rsidP="006D5E7E">
      <w:pPr>
        <w:pStyle w:val="af0"/>
      </w:pPr>
      <w:r>
        <w:t xml:space="preserve">После этого пользователю необходимо выбрать </w:t>
      </w:r>
      <w:r w:rsidR="007E01DE">
        <w:t>главу ЛПХ и нажать на кнопку «Сохранить»</w:t>
      </w:r>
      <w:r>
        <w:t xml:space="preserve"> (</w:t>
      </w:r>
      <w:r>
        <w:fldChar w:fldCharType="begin"/>
      </w:r>
      <w:r>
        <w:instrText xml:space="preserve"> REF _Ref129798090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115</w:t>
      </w:r>
      <w:r>
        <w:fldChar w:fldCharType="end"/>
      </w:r>
      <w:r>
        <w:t>).</w:t>
      </w:r>
    </w:p>
    <w:p w14:paraId="419178A6" w14:textId="71FB664D" w:rsidR="006D5E7E" w:rsidRDefault="007E01DE" w:rsidP="006D5E7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7226C4B9" wp14:editId="36CAD103">
            <wp:extent cx="6137910" cy="4434205"/>
            <wp:effectExtent l="0" t="0" r="0" b="4445"/>
            <wp:docPr id="74" name="Рисунок 74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E7E">
        <w:rPr>
          <w:noProof/>
        </w:rPr>
        <w:t xml:space="preserve"> </w:t>
      </w:r>
    </w:p>
    <w:p w14:paraId="04CE4675" w14:textId="7D169D05" w:rsidR="006D5E7E" w:rsidRDefault="006D5E7E" w:rsidP="006D5E7E">
      <w:pPr>
        <w:pStyle w:val="affffff9"/>
        <w:rPr>
          <w:szCs w:val="24"/>
        </w:rPr>
      </w:pPr>
      <w:bookmarkStart w:id="208" w:name="_Ref129798090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115</w:t>
      </w:r>
      <w:r w:rsidR="00B407B9">
        <w:rPr>
          <w:noProof/>
        </w:rPr>
        <w:fldChar w:fldCharType="end"/>
      </w:r>
      <w:bookmarkEnd w:id="208"/>
    </w:p>
    <w:p w14:paraId="7871BB49" w14:textId="799F839B" w:rsidR="006D5E7E" w:rsidRDefault="006D5E7E" w:rsidP="006D5E7E">
      <w:pPr>
        <w:pStyle w:val="af0"/>
      </w:pPr>
      <w:r>
        <w:t xml:space="preserve">После этого пользователю необходимо </w:t>
      </w:r>
      <w:r w:rsidR="007E01DE">
        <w:t xml:space="preserve">выбрать лицевой счет хозяйства, </w:t>
      </w:r>
      <w:r>
        <w:t>указать</w:t>
      </w:r>
      <w:r w:rsidR="007E01DE">
        <w:t xml:space="preserve"> ФИО заявителя реквизиты документа, удостоверяющего личность, адрес заявителя</w:t>
      </w:r>
      <w:r>
        <w:t xml:space="preserve"> (</w:t>
      </w:r>
      <w:r>
        <w:fldChar w:fldCharType="begin"/>
      </w:r>
      <w:r>
        <w:instrText xml:space="preserve"> REF _Ref129798102 \h </w:instrText>
      </w:r>
      <w:r>
        <w:fldChar w:fldCharType="separate"/>
      </w:r>
      <w:r w:rsidR="003A7B96" w:rsidRPr="00C602C4">
        <w:t xml:space="preserve">Рисунок </w:t>
      </w:r>
      <w:r w:rsidR="003A7B96">
        <w:rPr>
          <w:noProof/>
        </w:rPr>
        <w:t>116</w:t>
      </w:r>
      <w:r>
        <w:fldChar w:fldCharType="end"/>
      </w:r>
      <w:r>
        <w:t>)</w:t>
      </w:r>
      <w:r w:rsidRPr="00F12BD7">
        <w:t xml:space="preserve">. </w:t>
      </w:r>
    </w:p>
    <w:p w14:paraId="3E2AD5FB" w14:textId="61A23A9A" w:rsidR="006D5E7E" w:rsidRDefault="007E01DE" w:rsidP="006D5E7E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268C918A" wp14:editId="3D077A2B">
            <wp:extent cx="3834779" cy="315277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842477" cy="315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E7E">
        <w:rPr>
          <w:noProof/>
        </w:rPr>
        <w:t xml:space="preserve"> </w:t>
      </w:r>
    </w:p>
    <w:p w14:paraId="0C5FDEC5" w14:textId="2A32D7C2" w:rsidR="006D5E7E" w:rsidRPr="00C602C4" w:rsidRDefault="006D5E7E" w:rsidP="006D5E7E">
      <w:pPr>
        <w:pStyle w:val="affffff9"/>
        <w:rPr>
          <w:szCs w:val="24"/>
        </w:rPr>
      </w:pPr>
      <w:bookmarkStart w:id="209" w:name="_Ref129798102"/>
      <w:r w:rsidRPr="00C602C4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116</w:t>
      </w:r>
      <w:r w:rsidR="00B407B9">
        <w:rPr>
          <w:noProof/>
        </w:rPr>
        <w:fldChar w:fldCharType="end"/>
      </w:r>
      <w:bookmarkEnd w:id="209"/>
    </w:p>
    <w:p w14:paraId="54F1E436" w14:textId="78890F2D" w:rsidR="006D5E7E" w:rsidRPr="00C602C4" w:rsidRDefault="007E01DE" w:rsidP="006D5E7E">
      <w:pPr>
        <w:pStyle w:val="af0"/>
      </w:pPr>
      <w:r>
        <w:t>После этого пользователю необходимо указать реквизиты входящего заявления на выписку и прикрепить скан заявления, после чего нажать кнопку «Создать»</w:t>
      </w:r>
      <w:r w:rsidR="006D5E7E">
        <w:t xml:space="preserve"> </w:t>
      </w:r>
      <w:r w:rsidR="006D5E7E" w:rsidRPr="00C602C4">
        <w:t>(</w:t>
      </w:r>
      <w:r w:rsidR="006D5E7E">
        <w:fldChar w:fldCharType="begin"/>
      </w:r>
      <w:r w:rsidR="006D5E7E">
        <w:instrText xml:space="preserve"> REF _Ref129798117 \h </w:instrText>
      </w:r>
      <w:r w:rsidR="006D5E7E">
        <w:fldChar w:fldCharType="separate"/>
      </w:r>
      <w:r w:rsidR="003A7B96">
        <w:t xml:space="preserve">Рисунок </w:t>
      </w:r>
      <w:r w:rsidR="003A7B96">
        <w:rPr>
          <w:noProof/>
        </w:rPr>
        <w:t>117</w:t>
      </w:r>
      <w:r w:rsidR="006D5E7E">
        <w:fldChar w:fldCharType="end"/>
      </w:r>
      <w:r w:rsidR="006D5E7E" w:rsidRPr="00C602C4">
        <w:t xml:space="preserve">). </w:t>
      </w:r>
    </w:p>
    <w:p w14:paraId="5ECCD1BE" w14:textId="6BE9D212" w:rsidR="006D5E7E" w:rsidRDefault="007E01DE" w:rsidP="006D5E7E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586AA508" wp14:editId="77227FDA">
            <wp:extent cx="3671636" cy="2954655"/>
            <wp:effectExtent l="0" t="0" r="5080" b="0"/>
            <wp:docPr id="97" name="Рисунок 97" descr="Изображение выглядит как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 descr="Изображение выглядит как Веб-сайт&#10;&#10;Автоматически созданное описание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678360" cy="296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E7E">
        <w:rPr>
          <w:noProof/>
        </w:rPr>
        <w:t xml:space="preserve"> </w:t>
      </w:r>
    </w:p>
    <w:p w14:paraId="729755F7" w14:textId="16ACC117" w:rsidR="006D5E7E" w:rsidRPr="001E5378" w:rsidRDefault="006D5E7E" w:rsidP="006D5E7E">
      <w:pPr>
        <w:pStyle w:val="affffff9"/>
        <w:rPr>
          <w:szCs w:val="24"/>
        </w:rPr>
      </w:pPr>
      <w:bookmarkStart w:id="210" w:name="_Ref129798117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117</w:t>
      </w:r>
      <w:r w:rsidR="00B407B9">
        <w:rPr>
          <w:noProof/>
        </w:rPr>
        <w:fldChar w:fldCharType="end"/>
      </w:r>
      <w:bookmarkEnd w:id="210"/>
    </w:p>
    <w:p w14:paraId="32C9CCCF" w14:textId="77777777" w:rsidR="006D5E7E" w:rsidRDefault="006D5E7E" w:rsidP="006D5E7E">
      <w:pPr>
        <w:keepNext/>
        <w:jc w:val="center"/>
      </w:pPr>
    </w:p>
    <w:p w14:paraId="02C2E038" w14:textId="6A2561B1" w:rsidR="006D5E7E" w:rsidRDefault="002023AB" w:rsidP="006D5E7E">
      <w:pPr>
        <w:pStyle w:val="af0"/>
      </w:pPr>
      <w:r>
        <w:t xml:space="preserve">При необходимости скорректировать значение полей «Место выдачи», «Должность уполномоченного должностного лица» и «ФИО» </w:t>
      </w:r>
      <w:r w:rsidR="006D5E7E" w:rsidRPr="00EB1CF0">
        <w:t>(</w:t>
      </w:r>
      <w:r w:rsidR="006D5E7E">
        <w:fldChar w:fldCharType="begin"/>
      </w:r>
      <w:r w:rsidR="006D5E7E">
        <w:instrText xml:space="preserve"> REF _Ref129798128 \h </w:instrText>
      </w:r>
      <w:r w:rsidR="006D5E7E">
        <w:fldChar w:fldCharType="separate"/>
      </w:r>
      <w:r w:rsidR="003A7B96">
        <w:t xml:space="preserve">Рисунок </w:t>
      </w:r>
      <w:r w:rsidR="003A7B96">
        <w:rPr>
          <w:noProof/>
        </w:rPr>
        <w:t>118</w:t>
      </w:r>
      <w:r w:rsidR="006D5E7E">
        <w:fldChar w:fldCharType="end"/>
      </w:r>
      <w:r w:rsidR="006D5E7E" w:rsidRPr="00EB1CF0">
        <w:t xml:space="preserve">). </w:t>
      </w:r>
    </w:p>
    <w:p w14:paraId="09206E9B" w14:textId="4FFC3534" w:rsidR="006D5E7E" w:rsidRDefault="00E772AB" w:rsidP="006D5E7E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3C6BFF9E" wp14:editId="20D96B75">
            <wp:extent cx="6137910" cy="4516755"/>
            <wp:effectExtent l="0" t="0" r="0" b="0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51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FF4DF" w14:textId="22E96781" w:rsidR="006D5E7E" w:rsidRPr="00EB1CF0" w:rsidRDefault="006D5E7E" w:rsidP="006D5E7E">
      <w:pPr>
        <w:pStyle w:val="affffff9"/>
        <w:rPr>
          <w:color w:val="000000" w:themeColor="text1"/>
          <w:szCs w:val="24"/>
        </w:rPr>
      </w:pPr>
      <w:bookmarkStart w:id="211" w:name="_Ref12979812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118</w:t>
      </w:r>
      <w:r w:rsidR="00B407B9">
        <w:rPr>
          <w:noProof/>
        </w:rPr>
        <w:fldChar w:fldCharType="end"/>
      </w:r>
      <w:bookmarkEnd w:id="211"/>
    </w:p>
    <w:p w14:paraId="7CA1E132" w14:textId="290C4CD7" w:rsidR="006D5E7E" w:rsidRDefault="006D5E7E" w:rsidP="006D5E7E">
      <w:pPr>
        <w:pStyle w:val="af0"/>
      </w:pPr>
      <w:r>
        <w:t xml:space="preserve">Для </w:t>
      </w:r>
      <w:r w:rsidR="002023AB">
        <w:t>сохранения выписки пользователю необходимо нажать на кнопку «Сохранить»</w:t>
      </w:r>
      <w:r w:rsidRPr="005B32C3">
        <w:t xml:space="preserve"> </w:t>
      </w:r>
      <w:r>
        <w:t>(</w:t>
      </w:r>
      <w:r>
        <w:fldChar w:fldCharType="begin"/>
      </w:r>
      <w:r>
        <w:instrText xml:space="preserve"> REF _Ref129798135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119</w:t>
      </w:r>
      <w:r>
        <w:fldChar w:fldCharType="end"/>
      </w:r>
      <w:r>
        <w:t>).</w:t>
      </w:r>
    </w:p>
    <w:p w14:paraId="6949360B" w14:textId="2B755BAA" w:rsidR="006D5E7E" w:rsidRDefault="00A54AD8" w:rsidP="006D5E7E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483CC59B" wp14:editId="443E7759">
            <wp:extent cx="6137910" cy="1218565"/>
            <wp:effectExtent l="0" t="0" r="0" b="635"/>
            <wp:docPr id="611" name="Рисунок 61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Рисунок 61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21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B4001" w14:textId="47F822D5" w:rsidR="006D5E7E" w:rsidRPr="00176DA0" w:rsidRDefault="006D5E7E" w:rsidP="006D5E7E">
      <w:pPr>
        <w:pStyle w:val="affffff9"/>
        <w:rPr>
          <w:color w:val="000000" w:themeColor="text1"/>
          <w:szCs w:val="24"/>
        </w:rPr>
      </w:pPr>
      <w:bookmarkStart w:id="212" w:name="_Ref12979813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119</w:t>
      </w:r>
      <w:r w:rsidR="00B407B9">
        <w:rPr>
          <w:noProof/>
        </w:rPr>
        <w:fldChar w:fldCharType="end"/>
      </w:r>
      <w:bookmarkEnd w:id="212"/>
    </w:p>
    <w:p w14:paraId="1CC33172" w14:textId="6A0CA6BA" w:rsidR="006D5E7E" w:rsidRPr="00B876E5" w:rsidRDefault="006D5E7E" w:rsidP="006D5E7E">
      <w:pPr>
        <w:pStyle w:val="af0"/>
      </w:pPr>
      <w:r>
        <w:t xml:space="preserve">Для </w:t>
      </w:r>
      <w:r w:rsidR="002023AB">
        <w:t>подписания выписки пользователю необходимо нажать на кнопку «Утвердить»</w:t>
      </w:r>
      <w:r>
        <w:t xml:space="preserve"> </w:t>
      </w:r>
      <w:r w:rsidRPr="00B876E5">
        <w:t>(</w:t>
      </w:r>
      <w:r>
        <w:fldChar w:fldCharType="begin"/>
      </w:r>
      <w:r>
        <w:instrText xml:space="preserve"> REF _Ref129798156 \h </w:instrText>
      </w:r>
      <w:r>
        <w:fldChar w:fldCharType="separate"/>
      </w:r>
      <w:r w:rsidR="003A7B96" w:rsidRPr="00B876E5">
        <w:t xml:space="preserve">Рисунок </w:t>
      </w:r>
      <w:r w:rsidR="003A7B96">
        <w:rPr>
          <w:noProof/>
        </w:rPr>
        <w:t>120</w:t>
      </w:r>
      <w:r>
        <w:fldChar w:fldCharType="end"/>
      </w:r>
      <w:r>
        <w:t xml:space="preserve">). </w:t>
      </w:r>
    </w:p>
    <w:p w14:paraId="074C960B" w14:textId="33D9869C" w:rsidR="006D5E7E" w:rsidRPr="00B876E5" w:rsidRDefault="002023AB" w:rsidP="006D5E7E">
      <w:pPr>
        <w:pStyle w:val="affffff9"/>
      </w:pPr>
      <w:r>
        <w:rPr>
          <w:noProof/>
        </w:rPr>
        <w:drawing>
          <wp:inline distT="0" distB="0" distL="0" distR="0" wp14:anchorId="4F13E2C0" wp14:editId="18CEF92A">
            <wp:extent cx="6137910" cy="1135380"/>
            <wp:effectExtent l="0" t="0" r="0" b="7620"/>
            <wp:docPr id="583" name="Рисунок 58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Рисунок 58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4DD3E" w14:textId="3A4F9B5F" w:rsidR="006D5E7E" w:rsidRDefault="006D5E7E" w:rsidP="006D5E7E">
      <w:pPr>
        <w:pStyle w:val="affffff9"/>
      </w:pPr>
      <w:bookmarkStart w:id="213" w:name="_Ref129798156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120</w:t>
      </w:r>
      <w:r w:rsidR="00B407B9">
        <w:rPr>
          <w:noProof/>
        </w:rPr>
        <w:fldChar w:fldCharType="end"/>
      </w:r>
      <w:bookmarkEnd w:id="213"/>
    </w:p>
    <w:p w14:paraId="61AB8975" w14:textId="676A7843" w:rsidR="006C7627" w:rsidRPr="00B876E5" w:rsidRDefault="006C7627" w:rsidP="006C7627">
      <w:pPr>
        <w:pStyle w:val="af0"/>
      </w:pPr>
      <w:r>
        <w:t>Для скачивания печатной формы выписки пользователю необходимо нажать на кнопку «</w:t>
      </w:r>
      <w:r>
        <w:rPr>
          <w:lang w:val="en-US"/>
        </w:rPr>
        <w:t>PDF</w:t>
      </w:r>
      <w:r>
        <w:t xml:space="preserve">» </w:t>
      </w:r>
      <w:r w:rsidRPr="00B876E5">
        <w:t>(</w:t>
      </w:r>
      <w:r>
        <w:fldChar w:fldCharType="begin"/>
      </w:r>
      <w:r>
        <w:instrText xml:space="preserve"> REF _Ref129799217 \h </w:instrText>
      </w:r>
      <w:r>
        <w:fldChar w:fldCharType="separate"/>
      </w:r>
      <w:r w:rsidR="003A7B96" w:rsidRPr="00B876E5">
        <w:t xml:space="preserve">Рисунок </w:t>
      </w:r>
      <w:r w:rsidR="003A7B96">
        <w:rPr>
          <w:noProof/>
        </w:rPr>
        <w:t>121</w:t>
      </w:r>
      <w:r>
        <w:fldChar w:fldCharType="end"/>
      </w:r>
      <w:r>
        <w:t xml:space="preserve">). </w:t>
      </w:r>
    </w:p>
    <w:p w14:paraId="0CC53CB3" w14:textId="20E8B0C8" w:rsidR="006C7627" w:rsidRPr="00B876E5" w:rsidRDefault="006C7627" w:rsidP="006C7627">
      <w:pPr>
        <w:pStyle w:val="affffff9"/>
      </w:pPr>
      <w:r>
        <w:rPr>
          <w:noProof/>
        </w:rPr>
        <w:drawing>
          <wp:inline distT="0" distB="0" distL="0" distR="0" wp14:anchorId="478404E1" wp14:editId="6C79DE86">
            <wp:extent cx="6137910" cy="1049020"/>
            <wp:effectExtent l="0" t="0" r="0" b="0"/>
            <wp:docPr id="587" name="Рисунок 58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Рисунок 58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667C9" w14:textId="1FB3F2CA" w:rsidR="006C7627" w:rsidRDefault="006C7627" w:rsidP="006C7627">
      <w:pPr>
        <w:pStyle w:val="affffff9"/>
      </w:pPr>
      <w:bookmarkStart w:id="214" w:name="_Ref129799217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121</w:t>
      </w:r>
      <w:r w:rsidR="00B407B9">
        <w:rPr>
          <w:noProof/>
        </w:rPr>
        <w:fldChar w:fldCharType="end"/>
      </w:r>
      <w:bookmarkEnd w:id="214"/>
    </w:p>
    <w:p w14:paraId="41B84BCF" w14:textId="77777777" w:rsidR="006C7627" w:rsidRPr="00EC3018" w:rsidRDefault="006C7627" w:rsidP="006C7627">
      <w:pPr>
        <w:pStyle w:val="affffff9"/>
      </w:pPr>
    </w:p>
    <w:p w14:paraId="114AE976" w14:textId="77777777" w:rsidR="006D5E7E" w:rsidRPr="002A588A" w:rsidRDefault="006D5E7E" w:rsidP="006D5E7E">
      <w:pPr>
        <w:pStyle w:val="3"/>
      </w:pPr>
      <w:r w:rsidRPr="002A588A">
        <w:t>Заключительные действия</w:t>
      </w:r>
    </w:p>
    <w:p w14:paraId="01EB1895" w14:textId="77777777" w:rsidR="006D5E7E" w:rsidRPr="002A588A" w:rsidRDefault="006D5E7E" w:rsidP="006D5E7E">
      <w:pPr>
        <w:pStyle w:val="af0"/>
      </w:pPr>
      <w:r w:rsidRPr="002A588A">
        <w:t>Не требуются.</w:t>
      </w:r>
    </w:p>
    <w:p w14:paraId="331AAEE6" w14:textId="77777777" w:rsidR="006D5E7E" w:rsidRPr="002A588A" w:rsidRDefault="006D5E7E" w:rsidP="006D5E7E">
      <w:pPr>
        <w:pStyle w:val="af0"/>
      </w:pPr>
    </w:p>
    <w:p w14:paraId="69CEF148" w14:textId="32D2F6A3" w:rsidR="00220E69" w:rsidRPr="002A588A" w:rsidRDefault="00220E69" w:rsidP="00220E69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215" w:name="_Toc130821109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Формирование выписки по форме похозяйственной книги</w:t>
      </w:r>
      <w:bookmarkEnd w:id="215"/>
    </w:p>
    <w:p w14:paraId="430B484C" w14:textId="1F98296A" w:rsidR="00220E69" w:rsidRPr="002A588A" w:rsidRDefault="00220E69" w:rsidP="00220E69">
      <w:pPr>
        <w:pStyle w:val="3"/>
      </w:pPr>
      <w:r w:rsidRPr="002A588A">
        <w:t xml:space="preserve">Наименование операции: </w:t>
      </w:r>
      <w:r>
        <w:t>Формирование выписки по форме похозяйственной книги</w:t>
      </w:r>
      <w:r w:rsidRPr="002A588A">
        <w:t>.</w:t>
      </w:r>
    </w:p>
    <w:p w14:paraId="22E17017" w14:textId="77777777" w:rsidR="00220E69" w:rsidRPr="002A588A" w:rsidRDefault="00220E69" w:rsidP="00220E69">
      <w:pPr>
        <w:pStyle w:val="3"/>
      </w:pPr>
      <w:r w:rsidRPr="002A588A">
        <w:t>Условия, при соблюдении которых возможно выполнение операции:</w:t>
      </w:r>
    </w:p>
    <w:p w14:paraId="3D95EC16" w14:textId="77777777" w:rsidR="00220E69" w:rsidRDefault="00220E69" w:rsidP="00220E69">
      <w:pPr>
        <w:pStyle w:val="af0"/>
      </w:pPr>
      <w:r w:rsidRPr="002A588A">
        <w:t>Выполнена успешная авторизация в подсистеме.</w:t>
      </w:r>
    </w:p>
    <w:p w14:paraId="3B8ED7A4" w14:textId="77777777" w:rsidR="00220E69" w:rsidRDefault="00220E69" w:rsidP="00220E69">
      <w:pPr>
        <w:pStyle w:val="af0"/>
      </w:pPr>
      <w:r>
        <w:t>За выбранный период данные утверждены.</w:t>
      </w:r>
    </w:p>
    <w:p w14:paraId="71F38BA3" w14:textId="77777777" w:rsidR="00220E69" w:rsidRPr="002A588A" w:rsidRDefault="00220E69" w:rsidP="00220E69">
      <w:pPr>
        <w:pStyle w:val="3"/>
      </w:pPr>
      <w:r w:rsidRPr="002A588A">
        <w:t>Подготовительные действия</w:t>
      </w:r>
    </w:p>
    <w:p w14:paraId="2740DCFC" w14:textId="77777777" w:rsidR="00220E69" w:rsidRPr="002A588A" w:rsidRDefault="00220E69" w:rsidP="00220E69">
      <w:pPr>
        <w:pStyle w:val="af0"/>
      </w:pPr>
      <w:r w:rsidRPr="002A588A">
        <w:t>Не требуются.</w:t>
      </w:r>
    </w:p>
    <w:p w14:paraId="7E6A7141" w14:textId="77777777" w:rsidR="00220E69" w:rsidRDefault="00220E69" w:rsidP="00220E69">
      <w:pPr>
        <w:pStyle w:val="3"/>
      </w:pPr>
      <w:r w:rsidRPr="002A588A">
        <w:t>Основные действия в требуемой последовательности</w:t>
      </w:r>
    </w:p>
    <w:p w14:paraId="5487D647" w14:textId="00F99AAA" w:rsidR="00220E69" w:rsidRPr="00502EE9" w:rsidRDefault="00220E69" w:rsidP="00220E69">
      <w:pPr>
        <w:pStyle w:val="af0"/>
      </w:pPr>
      <w:r w:rsidRPr="002A588A">
        <w:t>В меню слева выбрать раздел «</w:t>
      </w:r>
      <w:r>
        <w:t>Выписки»</w:t>
      </w:r>
      <w:r w:rsidRPr="00502EE9">
        <w:t xml:space="preserve"> (</w:t>
      </w:r>
      <w:r w:rsidR="00146A60">
        <w:fldChar w:fldCharType="begin"/>
      </w:r>
      <w:r w:rsidR="00146A60">
        <w:instrText xml:space="preserve"> REF _Ref129876050 \h </w:instrText>
      </w:r>
      <w:r w:rsidR="00146A60">
        <w:fldChar w:fldCharType="separate"/>
      </w:r>
      <w:r w:rsidR="003A7B96">
        <w:t xml:space="preserve">Рисунок </w:t>
      </w:r>
      <w:r w:rsidR="003A7B96">
        <w:rPr>
          <w:noProof/>
        </w:rPr>
        <w:t>122</w:t>
      </w:r>
      <w:r w:rsidR="00146A60">
        <w:fldChar w:fldCharType="end"/>
      </w:r>
      <w:r w:rsidRPr="00502EE9">
        <w:t>).</w:t>
      </w:r>
    </w:p>
    <w:p w14:paraId="7A3451CF" w14:textId="53DE054F" w:rsidR="00220E69" w:rsidRDefault="00220E69" w:rsidP="00220E6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0AA68159" wp14:editId="2C765D17">
            <wp:extent cx="6137910" cy="4405630"/>
            <wp:effectExtent l="0" t="0" r="0" b="0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0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3613E" w14:textId="6F51F2BF" w:rsidR="00220E69" w:rsidRDefault="00220E69" w:rsidP="00220E69">
      <w:pPr>
        <w:pStyle w:val="affffff9"/>
      </w:pPr>
      <w:bookmarkStart w:id="216" w:name="_Ref129876050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122</w:t>
      </w:r>
      <w:r w:rsidR="00B407B9">
        <w:rPr>
          <w:noProof/>
        </w:rPr>
        <w:fldChar w:fldCharType="end"/>
      </w:r>
      <w:bookmarkEnd w:id="216"/>
    </w:p>
    <w:p w14:paraId="022668DC" w14:textId="3223105D" w:rsidR="00220E69" w:rsidRDefault="00220E69" w:rsidP="00220E69">
      <w:pPr>
        <w:pStyle w:val="af0"/>
      </w:pPr>
      <w:r>
        <w:t>После этого пользователю необходимо нажать кнопку «Сформировать выписку» (</w:t>
      </w:r>
      <w:r w:rsidR="00146A60">
        <w:fldChar w:fldCharType="begin"/>
      </w:r>
      <w:r w:rsidR="00146A60">
        <w:instrText xml:space="preserve"> REF _Ref129876062 \h </w:instrText>
      </w:r>
      <w:r w:rsidR="00146A60">
        <w:fldChar w:fldCharType="separate"/>
      </w:r>
      <w:r w:rsidR="003A7B96">
        <w:t xml:space="preserve">Рисунок </w:t>
      </w:r>
      <w:r w:rsidR="003A7B96">
        <w:rPr>
          <w:noProof/>
        </w:rPr>
        <w:t>123</w:t>
      </w:r>
      <w:r w:rsidR="00146A60">
        <w:fldChar w:fldCharType="end"/>
      </w:r>
      <w:r>
        <w:t>).</w:t>
      </w:r>
    </w:p>
    <w:p w14:paraId="16917187" w14:textId="2F7A0FC7" w:rsidR="00220E69" w:rsidRDefault="00220E69" w:rsidP="00220E6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09255362" wp14:editId="6328CE2A">
            <wp:extent cx="6137910" cy="1362710"/>
            <wp:effectExtent l="0" t="0" r="0" b="8890"/>
            <wp:docPr id="603" name="Рисунок 60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D04F6" w14:textId="062320FA" w:rsidR="00220E69" w:rsidRDefault="00220E69" w:rsidP="00220E69">
      <w:pPr>
        <w:pStyle w:val="affffff9"/>
        <w:rPr>
          <w:szCs w:val="24"/>
        </w:rPr>
      </w:pPr>
      <w:bookmarkStart w:id="217" w:name="_Ref129876062"/>
      <w:r>
        <w:t xml:space="preserve">Рисунок </w:t>
      </w:r>
      <w:r w:rsidR="00B407B9">
        <w:fldChar w:fldCharType="begin"/>
      </w:r>
      <w:r w:rsidR="00B407B9">
        <w:instrText xml:space="preserve"> SEQ Рисунок \* A</w:instrText>
      </w:r>
      <w:r w:rsidR="00B407B9">
        <w:instrText xml:space="preserve">RABIC </w:instrText>
      </w:r>
      <w:r w:rsidR="00B407B9">
        <w:fldChar w:fldCharType="separate"/>
      </w:r>
      <w:r w:rsidR="003A7B96">
        <w:rPr>
          <w:noProof/>
        </w:rPr>
        <w:t>123</w:t>
      </w:r>
      <w:r w:rsidR="00B407B9">
        <w:rPr>
          <w:noProof/>
        </w:rPr>
        <w:fldChar w:fldCharType="end"/>
      </w:r>
      <w:bookmarkEnd w:id="217"/>
    </w:p>
    <w:p w14:paraId="427435B2" w14:textId="00415B76" w:rsidR="00220E69" w:rsidRDefault="00220E69" w:rsidP="00220E69">
      <w:pPr>
        <w:pStyle w:val="af0"/>
      </w:pPr>
      <w:r>
        <w:t>Затем пользователю необходимо выбрать тип выписки «По форме книги» и нажать на кнопку «Выбрать» (</w:t>
      </w:r>
      <w:r w:rsidR="00146A60">
        <w:fldChar w:fldCharType="begin"/>
      </w:r>
      <w:r w:rsidR="00146A60">
        <w:instrText xml:space="preserve"> REF _Ref129876074 \h </w:instrText>
      </w:r>
      <w:r w:rsidR="00146A60">
        <w:fldChar w:fldCharType="separate"/>
      </w:r>
      <w:r w:rsidR="003A7B96">
        <w:t xml:space="preserve">Рисунок </w:t>
      </w:r>
      <w:r w:rsidR="003A7B96">
        <w:rPr>
          <w:noProof/>
        </w:rPr>
        <w:t>124</w:t>
      </w:r>
      <w:r w:rsidR="00146A60">
        <w:fldChar w:fldCharType="end"/>
      </w:r>
      <w:r>
        <w:t>).</w:t>
      </w:r>
    </w:p>
    <w:p w14:paraId="7F3CCFD1" w14:textId="5DCC267A" w:rsidR="00220E69" w:rsidRDefault="00220E69" w:rsidP="00220E6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2427B635" wp14:editId="3E79B2C6">
            <wp:extent cx="2125980" cy="1883876"/>
            <wp:effectExtent l="0" t="0" r="7620" b="2540"/>
            <wp:docPr id="604" name="Рисунок 60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Рисунок 60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128683" cy="188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AFD832E" w14:textId="56C74975" w:rsidR="00220E69" w:rsidRDefault="00220E69" w:rsidP="00220E69">
      <w:pPr>
        <w:pStyle w:val="affffff9"/>
        <w:rPr>
          <w:szCs w:val="24"/>
        </w:rPr>
      </w:pPr>
      <w:bookmarkStart w:id="218" w:name="_Ref12987607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124</w:t>
      </w:r>
      <w:r w:rsidR="00B407B9">
        <w:rPr>
          <w:noProof/>
        </w:rPr>
        <w:fldChar w:fldCharType="end"/>
      </w:r>
      <w:bookmarkEnd w:id="218"/>
    </w:p>
    <w:p w14:paraId="4A9E5819" w14:textId="151950CD" w:rsidR="00220E69" w:rsidRDefault="00220E69" w:rsidP="00220E69">
      <w:pPr>
        <w:pStyle w:val="af0"/>
      </w:pPr>
      <w:r>
        <w:t>После этого пользователю необходимо выбрать главу ЛПХ и нажать на кнопку «Сохранить» (</w:t>
      </w:r>
      <w:r w:rsidR="00146A60">
        <w:fldChar w:fldCharType="begin"/>
      </w:r>
      <w:r w:rsidR="00146A60">
        <w:instrText xml:space="preserve"> REF _Ref129876085 \h </w:instrText>
      </w:r>
      <w:r w:rsidR="00146A60">
        <w:fldChar w:fldCharType="separate"/>
      </w:r>
      <w:r w:rsidR="003A7B96">
        <w:t xml:space="preserve">Рисунок </w:t>
      </w:r>
      <w:r w:rsidR="003A7B96">
        <w:rPr>
          <w:noProof/>
        </w:rPr>
        <w:t>125</w:t>
      </w:r>
      <w:r w:rsidR="00146A60">
        <w:fldChar w:fldCharType="end"/>
      </w:r>
      <w:r>
        <w:t>).</w:t>
      </w:r>
    </w:p>
    <w:p w14:paraId="37A68F80" w14:textId="2A0AC43E" w:rsidR="00220E69" w:rsidRDefault="00220E69" w:rsidP="00220E6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27466011" wp14:editId="4EBFAADD">
            <wp:extent cx="6137910" cy="4434205"/>
            <wp:effectExtent l="0" t="0" r="0" b="4445"/>
            <wp:docPr id="605" name="Рисунок 605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BDBE1DE" w14:textId="2B01A9AD" w:rsidR="00220E69" w:rsidRDefault="00220E69" w:rsidP="00220E69">
      <w:pPr>
        <w:pStyle w:val="affffff9"/>
        <w:rPr>
          <w:szCs w:val="24"/>
        </w:rPr>
      </w:pPr>
      <w:bookmarkStart w:id="219" w:name="_Ref12987608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125</w:t>
      </w:r>
      <w:r w:rsidR="00B407B9">
        <w:rPr>
          <w:noProof/>
        </w:rPr>
        <w:fldChar w:fldCharType="end"/>
      </w:r>
      <w:bookmarkEnd w:id="219"/>
    </w:p>
    <w:p w14:paraId="0D74B640" w14:textId="48B9C8A3" w:rsidR="00220E69" w:rsidRDefault="00220E69" w:rsidP="00220E69">
      <w:pPr>
        <w:pStyle w:val="af0"/>
      </w:pPr>
      <w:r>
        <w:t>После этого пользователю необходимо выбрать лицевой счет хозяйства,</w:t>
      </w:r>
      <w:r w:rsidR="00E772AB">
        <w:t xml:space="preserve"> похозяйственную книгу, периоды</w:t>
      </w:r>
      <w:r w:rsidR="00B23124">
        <w:t>,</w:t>
      </w:r>
      <w:r>
        <w:t xml:space="preserve"> указать ФИО заявителя</w:t>
      </w:r>
      <w:r w:rsidR="00E772AB">
        <w:t xml:space="preserve"> и</w:t>
      </w:r>
      <w:r>
        <w:t xml:space="preserve"> реквизиты документа, удостоверяющего личность, адрес заявителя (</w:t>
      </w:r>
      <w:r w:rsidR="00146A60">
        <w:fldChar w:fldCharType="begin"/>
      </w:r>
      <w:r w:rsidR="00146A60">
        <w:instrText xml:space="preserve"> REF _Ref129876094 \h </w:instrText>
      </w:r>
      <w:r w:rsidR="00146A60">
        <w:fldChar w:fldCharType="separate"/>
      </w:r>
      <w:r w:rsidR="003A7B96" w:rsidRPr="00C602C4">
        <w:t xml:space="preserve">Рисунок </w:t>
      </w:r>
      <w:r w:rsidR="003A7B96">
        <w:rPr>
          <w:noProof/>
        </w:rPr>
        <w:t>126</w:t>
      </w:r>
      <w:r w:rsidR="00146A60">
        <w:fldChar w:fldCharType="end"/>
      </w:r>
      <w:r>
        <w:t>)</w:t>
      </w:r>
      <w:r w:rsidRPr="00F12BD7">
        <w:t xml:space="preserve">. </w:t>
      </w:r>
    </w:p>
    <w:p w14:paraId="51807C5B" w14:textId="7F457371" w:rsidR="00220E69" w:rsidRDefault="00854E2D" w:rsidP="00220E6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09CCE96" wp14:editId="78480DC7">
            <wp:extent cx="3651885" cy="3254772"/>
            <wp:effectExtent l="0" t="0" r="5715" b="3175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658584" cy="326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0E69">
        <w:rPr>
          <w:noProof/>
        </w:rPr>
        <w:t xml:space="preserve">  </w:t>
      </w:r>
    </w:p>
    <w:p w14:paraId="492F975C" w14:textId="16ECE717" w:rsidR="00220E69" w:rsidRPr="00C602C4" w:rsidRDefault="00220E69" w:rsidP="00220E69">
      <w:pPr>
        <w:pStyle w:val="affffff9"/>
        <w:rPr>
          <w:szCs w:val="24"/>
        </w:rPr>
      </w:pPr>
      <w:bookmarkStart w:id="220" w:name="_Ref129876094"/>
      <w:r w:rsidRPr="00C602C4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126</w:t>
      </w:r>
      <w:r w:rsidR="00B407B9">
        <w:rPr>
          <w:noProof/>
        </w:rPr>
        <w:fldChar w:fldCharType="end"/>
      </w:r>
      <w:bookmarkEnd w:id="220"/>
    </w:p>
    <w:p w14:paraId="41CE7844" w14:textId="6448F52A" w:rsidR="00220E69" w:rsidRPr="00C602C4" w:rsidRDefault="00E772AB" w:rsidP="00220E69">
      <w:pPr>
        <w:pStyle w:val="af0"/>
      </w:pPr>
      <w:r>
        <w:t>После этого пользователю необходимо указать реквизиты входящего заявления на выписку и прикрепить скан заявления, после чего нажать кнопку «Создать»</w:t>
      </w:r>
      <w:r w:rsidR="00220E69">
        <w:t xml:space="preserve"> </w:t>
      </w:r>
      <w:r w:rsidR="00220E69" w:rsidRPr="00C602C4">
        <w:t>(</w:t>
      </w:r>
      <w:r w:rsidR="00146A60">
        <w:fldChar w:fldCharType="begin"/>
      </w:r>
      <w:r w:rsidR="00146A60">
        <w:instrText xml:space="preserve"> REF _Ref129876104 \h </w:instrText>
      </w:r>
      <w:r w:rsidR="00146A60">
        <w:fldChar w:fldCharType="separate"/>
      </w:r>
      <w:r w:rsidR="003A7B96">
        <w:t xml:space="preserve">Рисунок </w:t>
      </w:r>
      <w:r w:rsidR="003A7B96">
        <w:rPr>
          <w:noProof/>
        </w:rPr>
        <w:t>127</w:t>
      </w:r>
      <w:r w:rsidR="00146A60">
        <w:fldChar w:fldCharType="end"/>
      </w:r>
      <w:r w:rsidR="00220E69" w:rsidRPr="00C602C4">
        <w:t xml:space="preserve">). </w:t>
      </w:r>
    </w:p>
    <w:p w14:paraId="28E8AC5C" w14:textId="00C85A22" w:rsidR="00220E69" w:rsidRDefault="00854E2D" w:rsidP="00220E69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1CA84882" wp14:editId="3853C564">
            <wp:extent cx="3693361" cy="3276600"/>
            <wp:effectExtent l="0" t="0" r="2540" b="0"/>
            <wp:docPr id="639" name="Рисунок 639" descr="Изображение выглядит как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Рисунок 639" descr="Изображение выглядит как Веб-сайт&#10;&#10;Автоматически созданное описание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704771" cy="328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0E69">
        <w:rPr>
          <w:noProof/>
        </w:rPr>
        <w:t xml:space="preserve"> </w:t>
      </w:r>
    </w:p>
    <w:p w14:paraId="01290F3B" w14:textId="486C179E" w:rsidR="00220E69" w:rsidRPr="001E5378" w:rsidRDefault="00220E69" w:rsidP="00220E69">
      <w:pPr>
        <w:pStyle w:val="affffff9"/>
        <w:rPr>
          <w:szCs w:val="24"/>
        </w:rPr>
      </w:pPr>
      <w:bookmarkStart w:id="221" w:name="_Ref12987610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127</w:t>
      </w:r>
      <w:r w:rsidR="00B407B9">
        <w:rPr>
          <w:noProof/>
        </w:rPr>
        <w:fldChar w:fldCharType="end"/>
      </w:r>
      <w:bookmarkEnd w:id="221"/>
    </w:p>
    <w:p w14:paraId="1F39FAB1" w14:textId="77777777" w:rsidR="00220E69" w:rsidRDefault="00220E69" w:rsidP="00220E69">
      <w:pPr>
        <w:keepNext/>
        <w:jc w:val="center"/>
      </w:pPr>
    </w:p>
    <w:p w14:paraId="0E530AE2" w14:textId="074E1C15" w:rsidR="00220E69" w:rsidRDefault="00E772AB" w:rsidP="00220E69">
      <w:pPr>
        <w:pStyle w:val="af0"/>
      </w:pPr>
      <w:r>
        <w:t xml:space="preserve">При необходимости скорректировать значение полей «Место выдачи», «Должность уполномоченного должностного лица» и «ФИО» </w:t>
      </w:r>
      <w:r w:rsidR="00220E69" w:rsidRPr="00EB1CF0">
        <w:t>(</w:t>
      </w:r>
      <w:r w:rsidR="00146A60">
        <w:fldChar w:fldCharType="begin"/>
      </w:r>
      <w:r w:rsidR="00146A60">
        <w:instrText xml:space="preserve"> REF _Ref129876112 \h </w:instrText>
      </w:r>
      <w:r w:rsidR="00146A60">
        <w:fldChar w:fldCharType="separate"/>
      </w:r>
      <w:r w:rsidR="003A7B96">
        <w:t xml:space="preserve">Рисунок </w:t>
      </w:r>
      <w:r w:rsidR="003A7B96">
        <w:rPr>
          <w:noProof/>
        </w:rPr>
        <w:t>128</w:t>
      </w:r>
      <w:r w:rsidR="00146A60">
        <w:fldChar w:fldCharType="end"/>
      </w:r>
      <w:r w:rsidR="00220E69" w:rsidRPr="00EB1CF0">
        <w:t xml:space="preserve">). </w:t>
      </w:r>
    </w:p>
    <w:p w14:paraId="22D53005" w14:textId="52BB4391" w:rsidR="00220E69" w:rsidRDefault="00A54AD8" w:rsidP="00220E69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673F72C0" wp14:editId="6682CCFB">
            <wp:extent cx="6137910" cy="3795395"/>
            <wp:effectExtent l="0" t="0" r="0" b="0"/>
            <wp:docPr id="612" name="Рисунок 61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Рисунок 61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FFC94" w14:textId="1B131CD6" w:rsidR="00220E69" w:rsidRPr="00EB1CF0" w:rsidRDefault="00220E69" w:rsidP="00220E69">
      <w:pPr>
        <w:pStyle w:val="affffff9"/>
        <w:rPr>
          <w:color w:val="000000" w:themeColor="text1"/>
          <w:szCs w:val="24"/>
        </w:rPr>
      </w:pPr>
      <w:bookmarkStart w:id="222" w:name="_Ref12987611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128</w:t>
      </w:r>
      <w:r w:rsidR="00B407B9">
        <w:rPr>
          <w:noProof/>
        </w:rPr>
        <w:fldChar w:fldCharType="end"/>
      </w:r>
      <w:bookmarkEnd w:id="222"/>
    </w:p>
    <w:p w14:paraId="7FA9AA44" w14:textId="0113B9DF" w:rsidR="00220E69" w:rsidRDefault="00A54AD8" w:rsidP="00220E69">
      <w:pPr>
        <w:pStyle w:val="af0"/>
      </w:pPr>
      <w:r>
        <w:t>Для сохранения выписки пользователю необходимо нажать на кнопку «Сохранить»</w:t>
      </w:r>
      <w:r w:rsidRPr="005B32C3">
        <w:t xml:space="preserve"> </w:t>
      </w:r>
      <w:r w:rsidR="00220E69">
        <w:t>(</w:t>
      </w:r>
      <w:r w:rsidR="00146A60">
        <w:fldChar w:fldCharType="begin"/>
      </w:r>
      <w:r w:rsidR="00146A60">
        <w:instrText xml:space="preserve"> REF _Ref129876121 \h </w:instrText>
      </w:r>
      <w:r w:rsidR="00146A60">
        <w:fldChar w:fldCharType="separate"/>
      </w:r>
      <w:r w:rsidR="003A7B96">
        <w:t xml:space="preserve">Рисунок </w:t>
      </w:r>
      <w:r w:rsidR="003A7B96">
        <w:rPr>
          <w:noProof/>
        </w:rPr>
        <w:t>129</w:t>
      </w:r>
      <w:r w:rsidR="00146A60">
        <w:fldChar w:fldCharType="end"/>
      </w:r>
      <w:r w:rsidR="00220E69">
        <w:t>).</w:t>
      </w:r>
    </w:p>
    <w:p w14:paraId="2AF5FBD3" w14:textId="0E636A85" w:rsidR="00220E69" w:rsidRDefault="00A54AD8" w:rsidP="00220E69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7A036E0A" wp14:editId="5B230021">
            <wp:extent cx="6137910" cy="1005205"/>
            <wp:effectExtent l="0" t="0" r="0" b="4445"/>
            <wp:docPr id="613" name="Рисунок 61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Рисунок 61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00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A90B7" w14:textId="4E5343DB" w:rsidR="00220E69" w:rsidRPr="00176DA0" w:rsidRDefault="00220E69" w:rsidP="00220E69">
      <w:pPr>
        <w:pStyle w:val="affffff9"/>
        <w:rPr>
          <w:color w:val="000000" w:themeColor="text1"/>
          <w:szCs w:val="24"/>
        </w:rPr>
      </w:pPr>
      <w:bookmarkStart w:id="223" w:name="_Ref129876121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129</w:t>
      </w:r>
      <w:r w:rsidR="00B407B9">
        <w:rPr>
          <w:noProof/>
        </w:rPr>
        <w:fldChar w:fldCharType="end"/>
      </w:r>
      <w:bookmarkEnd w:id="223"/>
    </w:p>
    <w:p w14:paraId="2B1E85C3" w14:textId="073F6923" w:rsidR="00220E69" w:rsidRPr="00B876E5" w:rsidRDefault="00A54AD8" w:rsidP="00220E69">
      <w:pPr>
        <w:pStyle w:val="af0"/>
      </w:pPr>
      <w:r>
        <w:t xml:space="preserve">Для подписания выписки пользователю необходимо нажать на кнопку «Утвердить» </w:t>
      </w:r>
      <w:r w:rsidR="00220E69" w:rsidRPr="00B876E5">
        <w:t>(</w:t>
      </w:r>
      <w:r w:rsidR="00146A60">
        <w:fldChar w:fldCharType="begin"/>
      </w:r>
      <w:r w:rsidR="00146A60">
        <w:instrText xml:space="preserve"> REF _Ref129876135 \h </w:instrText>
      </w:r>
      <w:r w:rsidR="00146A60">
        <w:fldChar w:fldCharType="separate"/>
      </w:r>
      <w:r w:rsidR="003A7B96" w:rsidRPr="00B876E5">
        <w:t xml:space="preserve">Рисунок </w:t>
      </w:r>
      <w:r w:rsidR="003A7B96">
        <w:rPr>
          <w:noProof/>
        </w:rPr>
        <w:t>130</w:t>
      </w:r>
      <w:r w:rsidR="00146A60">
        <w:fldChar w:fldCharType="end"/>
      </w:r>
      <w:r w:rsidR="00220E69">
        <w:t xml:space="preserve">). </w:t>
      </w:r>
    </w:p>
    <w:p w14:paraId="4CFE560B" w14:textId="25848AD1" w:rsidR="00220E69" w:rsidRPr="00B876E5" w:rsidRDefault="00A54AD8" w:rsidP="00220E69">
      <w:pPr>
        <w:pStyle w:val="affffff9"/>
      </w:pPr>
      <w:r>
        <w:rPr>
          <w:noProof/>
        </w:rPr>
        <w:drawing>
          <wp:inline distT="0" distB="0" distL="0" distR="0" wp14:anchorId="2C185941" wp14:editId="7538F7BA">
            <wp:extent cx="6137910" cy="859155"/>
            <wp:effectExtent l="0" t="0" r="0" b="0"/>
            <wp:docPr id="614" name="Рисунок 61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Рисунок 61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5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7B36B" w14:textId="136525BD" w:rsidR="00220E69" w:rsidRDefault="00220E69" w:rsidP="00220E69">
      <w:pPr>
        <w:pStyle w:val="affffff9"/>
      </w:pPr>
      <w:bookmarkStart w:id="224" w:name="_Ref129876135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130</w:t>
      </w:r>
      <w:r w:rsidR="00B407B9">
        <w:rPr>
          <w:noProof/>
        </w:rPr>
        <w:fldChar w:fldCharType="end"/>
      </w:r>
      <w:bookmarkEnd w:id="224"/>
    </w:p>
    <w:p w14:paraId="1E3B450E" w14:textId="08617BD3" w:rsidR="00A54AD8" w:rsidRPr="00B876E5" w:rsidRDefault="00A54AD8" w:rsidP="00A54AD8">
      <w:pPr>
        <w:pStyle w:val="af0"/>
      </w:pPr>
      <w:r>
        <w:t>Для скачивания печатной формы выписки пользователю необходимо нажать на кнопку «</w:t>
      </w:r>
      <w:r>
        <w:rPr>
          <w:lang w:val="en-US"/>
        </w:rPr>
        <w:t>PDF</w:t>
      </w:r>
      <w:r>
        <w:t xml:space="preserve">» </w:t>
      </w:r>
      <w:r w:rsidRPr="00B876E5">
        <w:t>(</w:t>
      </w:r>
      <w:r w:rsidR="00146A60">
        <w:fldChar w:fldCharType="begin"/>
      </w:r>
      <w:r w:rsidR="00146A60">
        <w:instrText xml:space="preserve"> REF _Ref129876145 \h </w:instrText>
      </w:r>
      <w:r w:rsidR="00146A60">
        <w:fldChar w:fldCharType="separate"/>
      </w:r>
      <w:r w:rsidR="003A7B96" w:rsidRPr="00B876E5">
        <w:t xml:space="preserve">Рисунок </w:t>
      </w:r>
      <w:r w:rsidR="003A7B96">
        <w:rPr>
          <w:noProof/>
        </w:rPr>
        <w:t>131</w:t>
      </w:r>
      <w:r w:rsidR="00146A60">
        <w:fldChar w:fldCharType="end"/>
      </w:r>
      <w:r>
        <w:t xml:space="preserve">). </w:t>
      </w:r>
    </w:p>
    <w:p w14:paraId="62D4F71C" w14:textId="242DADB2" w:rsidR="00A54AD8" w:rsidRPr="00B876E5" w:rsidRDefault="00A54AD8" w:rsidP="00A54AD8">
      <w:pPr>
        <w:pStyle w:val="affffff9"/>
      </w:pPr>
      <w:r>
        <w:rPr>
          <w:noProof/>
        </w:rPr>
        <w:drawing>
          <wp:inline distT="0" distB="0" distL="0" distR="0" wp14:anchorId="5BAD80DE" wp14:editId="70EBE143">
            <wp:extent cx="6137910" cy="935355"/>
            <wp:effectExtent l="0" t="0" r="0" b="0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8E2E3" w14:textId="5762A82F" w:rsidR="00A54AD8" w:rsidRDefault="00A54AD8" w:rsidP="00A54AD8">
      <w:pPr>
        <w:pStyle w:val="affffff9"/>
      </w:pPr>
      <w:bookmarkStart w:id="225" w:name="_Ref129876145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131</w:t>
      </w:r>
      <w:r w:rsidR="00B407B9">
        <w:rPr>
          <w:noProof/>
        </w:rPr>
        <w:fldChar w:fldCharType="end"/>
      </w:r>
      <w:bookmarkEnd w:id="225"/>
    </w:p>
    <w:p w14:paraId="327AF955" w14:textId="0485B7B9" w:rsidR="00A54AD8" w:rsidRPr="00B876E5" w:rsidRDefault="00A54AD8" w:rsidP="00A54AD8">
      <w:pPr>
        <w:pStyle w:val="af0"/>
      </w:pPr>
      <w:r>
        <w:t xml:space="preserve">Для навигации по разделам выписки пользователю следует использовать меню разделов выписки </w:t>
      </w:r>
      <w:r w:rsidRPr="00B876E5">
        <w:t>(</w:t>
      </w:r>
      <w:r w:rsidR="00146A60">
        <w:fldChar w:fldCharType="begin"/>
      </w:r>
      <w:r w:rsidR="00146A60">
        <w:instrText xml:space="preserve"> REF _Ref129876157 \h </w:instrText>
      </w:r>
      <w:r w:rsidR="00146A60">
        <w:fldChar w:fldCharType="separate"/>
      </w:r>
      <w:r w:rsidR="003A7B96" w:rsidRPr="00B876E5">
        <w:t xml:space="preserve">Рисунок </w:t>
      </w:r>
      <w:r w:rsidR="003A7B96">
        <w:rPr>
          <w:noProof/>
        </w:rPr>
        <w:t>132</w:t>
      </w:r>
      <w:r w:rsidR="00146A60">
        <w:fldChar w:fldCharType="end"/>
      </w:r>
      <w:r>
        <w:t xml:space="preserve">). </w:t>
      </w:r>
    </w:p>
    <w:p w14:paraId="32BBFBAF" w14:textId="464A0B67" w:rsidR="00A54AD8" w:rsidRPr="00B876E5" w:rsidRDefault="00A54AD8" w:rsidP="00A54AD8">
      <w:pPr>
        <w:pStyle w:val="affffff9"/>
      </w:pPr>
      <w:r>
        <w:rPr>
          <w:noProof/>
        </w:rPr>
        <w:drawing>
          <wp:inline distT="0" distB="0" distL="0" distR="0" wp14:anchorId="622D79D1" wp14:editId="5D12B50A">
            <wp:extent cx="6137910" cy="2509520"/>
            <wp:effectExtent l="0" t="0" r="0" b="5080"/>
            <wp:docPr id="618" name="Рисунок 61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Рисунок 61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3F30" w14:textId="73DDB50A" w:rsidR="00A54AD8" w:rsidRDefault="00A54AD8" w:rsidP="00A54AD8">
      <w:pPr>
        <w:pStyle w:val="affffff9"/>
      </w:pPr>
      <w:bookmarkStart w:id="226" w:name="_Ref129876157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132</w:t>
      </w:r>
      <w:r w:rsidR="00B407B9">
        <w:rPr>
          <w:noProof/>
        </w:rPr>
        <w:fldChar w:fldCharType="end"/>
      </w:r>
      <w:bookmarkEnd w:id="226"/>
    </w:p>
    <w:p w14:paraId="278C13BE" w14:textId="77777777" w:rsidR="00A54AD8" w:rsidRPr="00EC3018" w:rsidRDefault="00A54AD8" w:rsidP="00A54AD8">
      <w:pPr>
        <w:pStyle w:val="affffff9"/>
      </w:pPr>
    </w:p>
    <w:p w14:paraId="0D2E1919" w14:textId="77777777" w:rsidR="00220E69" w:rsidRPr="002A588A" w:rsidRDefault="00220E69" w:rsidP="00220E69">
      <w:pPr>
        <w:pStyle w:val="3"/>
      </w:pPr>
      <w:r w:rsidRPr="002A588A">
        <w:t>Заключительные действия</w:t>
      </w:r>
    </w:p>
    <w:p w14:paraId="3C8594BF" w14:textId="77777777" w:rsidR="00220E69" w:rsidRPr="002A588A" w:rsidRDefault="00220E69" w:rsidP="00220E69">
      <w:pPr>
        <w:pStyle w:val="af0"/>
      </w:pPr>
      <w:r w:rsidRPr="002A588A">
        <w:t>Не требуются.</w:t>
      </w:r>
    </w:p>
    <w:p w14:paraId="624832FD" w14:textId="77777777" w:rsidR="008302FA" w:rsidRPr="002A588A" w:rsidRDefault="008302FA" w:rsidP="008302FA">
      <w:pPr>
        <w:pStyle w:val="af0"/>
      </w:pPr>
    </w:p>
    <w:p w14:paraId="06D8FBEB" w14:textId="601D3DC8" w:rsidR="008302FA" w:rsidRPr="002A588A" w:rsidRDefault="008302FA" w:rsidP="008302FA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227" w:name="_Toc130821110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Формирование выписки в произвольной форме</w:t>
      </w:r>
      <w:bookmarkEnd w:id="227"/>
    </w:p>
    <w:p w14:paraId="4D450EFB" w14:textId="1DE43F1E" w:rsidR="008302FA" w:rsidRPr="002A588A" w:rsidRDefault="008302FA" w:rsidP="008302FA">
      <w:pPr>
        <w:pStyle w:val="3"/>
      </w:pPr>
      <w:r w:rsidRPr="002A588A">
        <w:t xml:space="preserve">Наименование операции: </w:t>
      </w:r>
      <w:r>
        <w:t>Формирование выписки в произвольной форме</w:t>
      </w:r>
      <w:r w:rsidRPr="002A588A">
        <w:t>.</w:t>
      </w:r>
    </w:p>
    <w:p w14:paraId="6D5C9E41" w14:textId="77777777" w:rsidR="008302FA" w:rsidRPr="002A588A" w:rsidRDefault="008302FA" w:rsidP="008302FA">
      <w:pPr>
        <w:pStyle w:val="3"/>
      </w:pPr>
      <w:r w:rsidRPr="002A588A">
        <w:t>Условия, при соблюдении которых возможно выполнение операции:</w:t>
      </w:r>
    </w:p>
    <w:p w14:paraId="1530131C" w14:textId="77777777" w:rsidR="008302FA" w:rsidRDefault="008302FA" w:rsidP="008302FA">
      <w:pPr>
        <w:pStyle w:val="af0"/>
      </w:pPr>
      <w:r w:rsidRPr="002A588A">
        <w:t>Выполнена успешная авторизация в подсистеме.</w:t>
      </w:r>
    </w:p>
    <w:p w14:paraId="7059D76F" w14:textId="77777777" w:rsidR="008302FA" w:rsidRDefault="008302FA" w:rsidP="008302FA">
      <w:pPr>
        <w:pStyle w:val="af0"/>
      </w:pPr>
      <w:r>
        <w:t>За выбранный период данные утверждены.</w:t>
      </w:r>
    </w:p>
    <w:p w14:paraId="41AABB5B" w14:textId="77777777" w:rsidR="008302FA" w:rsidRPr="002A588A" w:rsidRDefault="008302FA" w:rsidP="008302FA">
      <w:pPr>
        <w:pStyle w:val="3"/>
      </w:pPr>
      <w:r w:rsidRPr="002A588A">
        <w:t>Подготовительные действия</w:t>
      </w:r>
    </w:p>
    <w:p w14:paraId="4DE2599D" w14:textId="77777777" w:rsidR="008302FA" w:rsidRPr="002A588A" w:rsidRDefault="008302FA" w:rsidP="008302FA">
      <w:pPr>
        <w:pStyle w:val="af0"/>
      </w:pPr>
      <w:r w:rsidRPr="002A588A">
        <w:t>Не требуются.</w:t>
      </w:r>
    </w:p>
    <w:p w14:paraId="7F94C7C7" w14:textId="77777777" w:rsidR="008302FA" w:rsidRDefault="008302FA" w:rsidP="008302FA">
      <w:pPr>
        <w:pStyle w:val="3"/>
      </w:pPr>
      <w:r w:rsidRPr="002A588A">
        <w:t>Основные действия в требуемой последовательности</w:t>
      </w:r>
    </w:p>
    <w:p w14:paraId="09C12524" w14:textId="5F98C974" w:rsidR="008302FA" w:rsidRPr="00502EE9" w:rsidRDefault="008302FA" w:rsidP="008302FA">
      <w:pPr>
        <w:pStyle w:val="af0"/>
      </w:pPr>
      <w:r w:rsidRPr="002A588A">
        <w:t>В меню слева выбрать раздел «</w:t>
      </w:r>
      <w:r>
        <w:t>Выписки»</w:t>
      </w:r>
      <w:r w:rsidRPr="00502EE9">
        <w:t xml:space="preserve"> (</w:t>
      </w:r>
      <w:r>
        <w:fldChar w:fldCharType="begin"/>
      </w:r>
      <w:r>
        <w:instrText xml:space="preserve"> REF _Ref129876351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133</w:t>
      </w:r>
      <w:r>
        <w:fldChar w:fldCharType="end"/>
      </w:r>
      <w:r w:rsidRPr="00502EE9">
        <w:t>).</w:t>
      </w:r>
    </w:p>
    <w:p w14:paraId="51BA95B1" w14:textId="77777777" w:rsidR="008302FA" w:rsidRDefault="008302FA" w:rsidP="008302FA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3749B718" wp14:editId="2201F08F">
            <wp:extent cx="6137910" cy="4405630"/>
            <wp:effectExtent l="0" t="0" r="0" b="0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0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D894E" w14:textId="54715655" w:rsidR="008302FA" w:rsidRDefault="008302FA" w:rsidP="008302FA">
      <w:pPr>
        <w:pStyle w:val="affffff9"/>
      </w:pPr>
      <w:bookmarkStart w:id="228" w:name="_Ref129876351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133</w:t>
      </w:r>
      <w:r w:rsidR="00B407B9">
        <w:rPr>
          <w:noProof/>
        </w:rPr>
        <w:fldChar w:fldCharType="end"/>
      </w:r>
      <w:bookmarkEnd w:id="228"/>
    </w:p>
    <w:p w14:paraId="685965A7" w14:textId="53DB7623" w:rsidR="008302FA" w:rsidRDefault="008302FA" w:rsidP="008302FA">
      <w:pPr>
        <w:pStyle w:val="af0"/>
      </w:pPr>
      <w:r>
        <w:t>После этого пользователю необходимо нажать кнопку «Сформировать выписку» (</w:t>
      </w:r>
      <w:r>
        <w:fldChar w:fldCharType="begin"/>
      </w:r>
      <w:r>
        <w:instrText xml:space="preserve"> REF _Ref129876365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134</w:t>
      </w:r>
      <w:r>
        <w:fldChar w:fldCharType="end"/>
      </w:r>
      <w:r>
        <w:t>).</w:t>
      </w:r>
    </w:p>
    <w:p w14:paraId="489D9C4C" w14:textId="77777777" w:rsidR="008302FA" w:rsidRDefault="008302FA" w:rsidP="008302FA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3F765373" wp14:editId="396C30C7">
            <wp:extent cx="6137910" cy="1362710"/>
            <wp:effectExtent l="0" t="0" r="0" b="8890"/>
            <wp:docPr id="620" name="Рисунок 6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1E746" w14:textId="3D662F2D" w:rsidR="008302FA" w:rsidRDefault="008302FA" w:rsidP="008302FA">
      <w:pPr>
        <w:pStyle w:val="affffff9"/>
        <w:rPr>
          <w:szCs w:val="24"/>
        </w:rPr>
      </w:pPr>
      <w:bookmarkStart w:id="229" w:name="_Ref12987636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134</w:t>
      </w:r>
      <w:r w:rsidR="00B407B9">
        <w:rPr>
          <w:noProof/>
        </w:rPr>
        <w:fldChar w:fldCharType="end"/>
      </w:r>
      <w:bookmarkEnd w:id="229"/>
    </w:p>
    <w:p w14:paraId="4F925633" w14:textId="1191A61C" w:rsidR="008302FA" w:rsidRDefault="008302FA" w:rsidP="008302FA">
      <w:pPr>
        <w:pStyle w:val="af0"/>
      </w:pPr>
      <w:r>
        <w:t>Затем пользователю необходимо выбрать тип выписки «По форме книги» и нажать на кнопку «Выбрать» (</w:t>
      </w:r>
      <w:r>
        <w:fldChar w:fldCharType="begin"/>
      </w:r>
      <w:r>
        <w:instrText xml:space="preserve"> REF _Ref129876377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135</w:t>
      </w:r>
      <w:r>
        <w:fldChar w:fldCharType="end"/>
      </w:r>
      <w:r>
        <w:t>).</w:t>
      </w:r>
    </w:p>
    <w:p w14:paraId="3C01C057" w14:textId="18E373C4" w:rsidR="008302FA" w:rsidRDefault="00854E2D" w:rsidP="008302FA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6FE05FFF" wp14:editId="21288D3F">
            <wp:extent cx="2177415" cy="1974502"/>
            <wp:effectExtent l="0" t="0" r="0" b="6985"/>
            <wp:docPr id="636" name="Рисунок 63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Рисунок 63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179931" cy="197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02FA">
        <w:rPr>
          <w:noProof/>
        </w:rPr>
        <w:t xml:space="preserve"> </w:t>
      </w:r>
    </w:p>
    <w:p w14:paraId="2A3C8CF8" w14:textId="03E48C0F" w:rsidR="008302FA" w:rsidRDefault="008302FA" w:rsidP="008302FA">
      <w:pPr>
        <w:pStyle w:val="affffff9"/>
        <w:rPr>
          <w:szCs w:val="24"/>
        </w:rPr>
      </w:pPr>
      <w:bookmarkStart w:id="230" w:name="_Ref129876377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135</w:t>
      </w:r>
      <w:r w:rsidR="00B407B9">
        <w:rPr>
          <w:noProof/>
        </w:rPr>
        <w:fldChar w:fldCharType="end"/>
      </w:r>
      <w:bookmarkEnd w:id="230"/>
    </w:p>
    <w:p w14:paraId="6FF8C4E2" w14:textId="20BE354A" w:rsidR="008302FA" w:rsidRDefault="008302FA" w:rsidP="008302FA">
      <w:pPr>
        <w:pStyle w:val="af0"/>
      </w:pPr>
      <w:r>
        <w:t>После этого пользователю необходимо выбрать главу ЛПХ и нажать на кнопку «Сохранить» (</w:t>
      </w:r>
      <w:r>
        <w:fldChar w:fldCharType="begin"/>
      </w:r>
      <w:r>
        <w:instrText xml:space="preserve"> REF _Ref129876392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136</w:t>
      </w:r>
      <w:r>
        <w:fldChar w:fldCharType="end"/>
      </w:r>
      <w:r>
        <w:t>).</w:t>
      </w:r>
    </w:p>
    <w:p w14:paraId="35A5F42F" w14:textId="77777777" w:rsidR="008302FA" w:rsidRDefault="008302FA" w:rsidP="008302FA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59C65AA6" wp14:editId="29907164">
            <wp:extent cx="6137910" cy="4434205"/>
            <wp:effectExtent l="0" t="0" r="0" b="4445"/>
            <wp:docPr id="624" name="Рисунок 624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A958013" w14:textId="733FD734" w:rsidR="008302FA" w:rsidRDefault="008302FA" w:rsidP="008302FA">
      <w:pPr>
        <w:pStyle w:val="affffff9"/>
        <w:rPr>
          <w:szCs w:val="24"/>
        </w:rPr>
      </w:pPr>
      <w:bookmarkStart w:id="231" w:name="_Ref12987639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136</w:t>
      </w:r>
      <w:r w:rsidR="00B407B9">
        <w:rPr>
          <w:noProof/>
        </w:rPr>
        <w:fldChar w:fldCharType="end"/>
      </w:r>
      <w:bookmarkEnd w:id="231"/>
    </w:p>
    <w:p w14:paraId="145F19F1" w14:textId="7AE53AB1" w:rsidR="008302FA" w:rsidRDefault="008302FA" w:rsidP="008302FA">
      <w:pPr>
        <w:pStyle w:val="af0"/>
      </w:pPr>
      <w:r>
        <w:t>После этого пользователю необходимо выбрать лицевой счет хозяйства, похозяйственную книгу, периоды</w:t>
      </w:r>
      <w:r w:rsidR="002B1360">
        <w:t>,</w:t>
      </w:r>
      <w:r>
        <w:t xml:space="preserve"> указать ФИО заявителя и реквизиты документа, удостоверяющего личность, адрес заявителя (</w:t>
      </w:r>
      <w:r>
        <w:fldChar w:fldCharType="begin"/>
      </w:r>
      <w:r>
        <w:instrText xml:space="preserve"> REF _Ref129876405 \h </w:instrText>
      </w:r>
      <w:r>
        <w:fldChar w:fldCharType="separate"/>
      </w:r>
      <w:r w:rsidR="003A7B96" w:rsidRPr="00C602C4">
        <w:t xml:space="preserve">Рисунок </w:t>
      </w:r>
      <w:r w:rsidR="003A7B96">
        <w:rPr>
          <w:noProof/>
        </w:rPr>
        <w:t>137</w:t>
      </w:r>
      <w:r>
        <w:fldChar w:fldCharType="end"/>
      </w:r>
      <w:r>
        <w:t>)</w:t>
      </w:r>
      <w:r w:rsidRPr="00F12BD7">
        <w:t xml:space="preserve">. </w:t>
      </w:r>
    </w:p>
    <w:p w14:paraId="1F72FF81" w14:textId="7D7A341B" w:rsidR="008302FA" w:rsidRDefault="00854E2D" w:rsidP="008302FA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542DE778" wp14:editId="0F25712F">
            <wp:extent cx="3615690" cy="3661028"/>
            <wp:effectExtent l="0" t="0" r="3810" b="0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622441" cy="366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02FA">
        <w:rPr>
          <w:noProof/>
        </w:rPr>
        <w:t xml:space="preserve">  </w:t>
      </w:r>
    </w:p>
    <w:p w14:paraId="19C0C03F" w14:textId="545E2A4B" w:rsidR="008302FA" w:rsidRPr="00C602C4" w:rsidRDefault="008302FA" w:rsidP="008302FA">
      <w:pPr>
        <w:pStyle w:val="affffff9"/>
        <w:rPr>
          <w:szCs w:val="24"/>
        </w:rPr>
      </w:pPr>
      <w:bookmarkStart w:id="232" w:name="_Ref129876405"/>
      <w:r w:rsidRPr="00C602C4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137</w:t>
      </w:r>
      <w:r w:rsidR="00B407B9">
        <w:rPr>
          <w:noProof/>
        </w:rPr>
        <w:fldChar w:fldCharType="end"/>
      </w:r>
      <w:bookmarkEnd w:id="232"/>
    </w:p>
    <w:p w14:paraId="129BF633" w14:textId="5F8C23DD" w:rsidR="008302FA" w:rsidRPr="00C602C4" w:rsidRDefault="008302FA" w:rsidP="008302FA">
      <w:pPr>
        <w:pStyle w:val="af0"/>
      </w:pPr>
      <w:r>
        <w:t xml:space="preserve">После этого пользователю необходимо </w:t>
      </w:r>
      <w:r w:rsidR="00854E2D">
        <w:t xml:space="preserve">выбрать разделы для включения в состав выписки, </w:t>
      </w:r>
      <w:r>
        <w:t xml:space="preserve">указать реквизиты входящего заявления на выписку и прикрепить скан заявления, после чего нажать кнопку «Создать» </w:t>
      </w:r>
      <w:r w:rsidRPr="00C602C4">
        <w:t>(</w:t>
      </w:r>
      <w:r>
        <w:fldChar w:fldCharType="begin"/>
      </w:r>
      <w:r>
        <w:instrText xml:space="preserve"> REF _Ref129876416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138</w:t>
      </w:r>
      <w:r>
        <w:fldChar w:fldCharType="end"/>
      </w:r>
      <w:r w:rsidRPr="00C602C4">
        <w:t xml:space="preserve">). </w:t>
      </w:r>
    </w:p>
    <w:p w14:paraId="0440B6AE" w14:textId="4F252171" w:rsidR="008302FA" w:rsidRDefault="00854E2D" w:rsidP="008302FA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1E83E8D5" wp14:editId="4D467451">
            <wp:extent cx="3606800" cy="3572666"/>
            <wp:effectExtent l="0" t="0" r="0" b="889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611430" cy="357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02FA">
        <w:rPr>
          <w:noProof/>
        </w:rPr>
        <w:t xml:space="preserve"> </w:t>
      </w:r>
    </w:p>
    <w:p w14:paraId="41ACF4DF" w14:textId="5CB7FA4C" w:rsidR="008302FA" w:rsidRPr="001E5378" w:rsidRDefault="008302FA" w:rsidP="008302FA">
      <w:pPr>
        <w:pStyle w:val="affffff9"/>
        <w:rPr>
          <w:szCs w:val="24"/>
        </w:rPr>
      </w:pPr>
      <w:bookmarkStart w:id="233" w:name="_Ref129876416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138</w:t>
      </w:r>
      <w:r w:rsidR="00B407B9">
        <w:rPr>
          <w:noProof/>
        </w:rPr>
        <w:fldChar w:fldCharType="end"/>
      </w:r>
      <w:bookmarkEnd w:id="233"/>
    </w:p>
    <w:p w14:paraId="6883BF6B" w14:textId="77777777" w:rsidR="00A43E68" w:rsidRDefault="00A43E68" w:rsidP="00A43E68">
      <w:pPr>
        <w:keepNext/>
        <w:jc w:val="center"/>
      </w:pPr>
    </w:p>
    <w:p w14:paraId="21535C7E" w14:textId="02D03295" w:rsidR="00A43E68" w:rsidRDefault="00A43E68" w:rsidP="00A43E68">
      <w:pPr>
        <w:pStyle w:val="af0"/>
      </w:pPr>
      <w:r>
        <w:t xml:space="preserve">Необходимо выбрать требуемый раздел и отметить чекбоксы для выбора подразделов и строк (при необходимости), после этого нажать кнопку «Сохранить» </w:t>
      </w:r>
      <w:r w:rsidRPr="00EB1CF0">
        <w:t>(</w:t>
      </w:r>
      <w:r>
        <w:fldChar w:fldCharType="begin"/>
      </w:r>
      <w:r>
        <w:instrText xml:space="preserve"> REF _Ref129876423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140</w:t>
      </w:r>
      <w:r>
        <w:fldChar w:fldCharType="end"/>
      </w:r>
      <w:r w:rsidRPr="00EB1CF0">
        <w:t xml:space="preserve">). </w:t>
      </w:r>
    </w:p>
    <w:p w14:paraId="7F156588" w14:textId="709553EF" w:rsidR="00A43E68" w:rsidRDefault="00A72F55" w:rsidP="00A43E68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5379056F" wp14:editId="57B6D0EE">
            <wp:extent cx="6137910" cy="3486150"/>
            <wp:effectExtent l="0" t="0" r="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505CB" w14:textId="17EC2F41" w:rsidR="00A43E68" w:rsidRPr="00EB1CF0" w:rsidRDefault="00A43E68" w:rsidP="00A43E68">
      <w:pPr>
        <w:pStyle w:val="affffff9"/>
        <w:rPr>
          <w:color w:val="000000" w:themeColor="text1"/>
          <w:szCs w:val="24"/>
        </w:rPr>
      </w:pPr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139</w:t>
      </w:r>
      <w:r w:rsidR="00B407B9">
        <w:rPr>
          <w:noProof/>
        </w:rPr>
        <w:fldChar w:fldCharType="end"/>
      </w:r>
    </w:p>
    <w:p w14:paraId="26236372" w14:textId="61E0FF17" w:rsidR="008302FA" w:rsidRDefault="008302FA" w:rsidP="008302FA">
      <w:pPr>
        <w:pStyle w:val="af0"/>
      </w:pPr>
      <w:r>
        <w:t xml:space="preserve">При необходимости скорректировать значение полей «Место выдачи», «Должность уполномоченного должностного лица» и «ФИО» </w:t>
      </w:r>
      <w:r w:rsidRPr="00EB1CF0">
        <w:t>(</w:t>
      </w:r>
      <w:r>
        <w:fldChar w:fldCharType="begin"/>
      </w:r>
      <w:r>
        <w:instrText xml:space="preserve"> REF _Ref129876423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140</w:t>
      </w:r>
      <w:r>
        <w:fldChar w:fldCharType="end"/>
      </w:r>
      <w:r w:rsidRPr="00EB1CF0">
        <w:t xml:space="preserve">). </w:t>
      </w:r>
    </w:p>
    <w:p w14:paraId="28D31B60" w14:textId="77777777" w:rsidR="00A43E68" w:rsidRDefault="00A43E68" w:rsidP="008302FA">
      <w:pPr>
        <w:pStyle w:val="af0"/>
      </w:pPr>
    </w:p>
    <w:p w14:paraId="36AADED6" w14:textId="4564D538" w:rsidR="008302FA" w:rsidRDefault="00854E2D" w:rsidP="008302FA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38AC5835" wp14:editId="34DE03CA">
            <wp:extent cx="6137910" cy="3771900"/>
            <wp:effectExtent l="0" t="0" r="0" b="0"/>
            <wp:docPr id="128" name="Рисунок 12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2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38A16" w14:textId="0705CE29" w:rsidR="008302FA" w:rsidRPr="00EB1CF0" w:rsidRDefault="008302FA" w:rsidP="008302FA">
      <w:pPr>
        <w:pStyle w:val="affffff9"/>
        <w:rPr>
          <w:color w:val="000000" w:themeColor="text1"/>
          <w:szCs w:val="24"/>
        </w:rPr>
      </w:pPr>
      <w:bookmarkStart w:id="234" w:name="_Ref12987642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140</w:t>
      </w:r>
      <w:r w:rsidR="00B407B9">
        <w:rPr>
          <w:noProof/>
        </w:rPr>
        <w:fldChar w:fldCharType="end"/>
      </w:r>
      <w:bookmarkEnd w:id="234"/>
    </w:p>
    <w:p w14:paraId="58455FBB" w14:textId="38275710" w:rsidR="008302FA" w:rsidRDefault="008302FA" w:rsidP="008302FA">
      <w:pPr>
        <w:pStyle w:val="af0"/>
      </w:pPr>
      <w:r>
        <w:t>Для сохранения выписки пользователю необходимо нажать на кнопку «Сохранить»</w:t>
      </w:r>
      <w:r w:rsidRPr="005B32C3">
        <w:t xml:space="preserve"> </w:t>
      </w:r>
      <w:r>
        <w:t>(</w:t>
      </w:r>
      <w:r>
        <w:fldChar w:fldCharType="begin"/>
      </w:r>
      <w:r>
        <w:instrText xml:space="preserve"> REF _Ref129876433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141</w:t>
      </w:r>
      <w:r>
        <w:fldChar w:fldCharType="end"/>
      </w:r>
      <w:r>
        <w:t>).</w:t>
      </w:r>
    </w:p>
    <w:p w14:paraId="78767ECB" w14:textId="165BC889" w:rsidR="008302FA" w:rsidRDefault="00B569C1" w:rsidP="008302FA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37F312E0" wp14:editId="3654F5F7">
            <wp:extent cx="6137910" cy="934720"/>
            <wp:effectExtent l="0" t="0" r="0" b="0"/>
            <wp:docPr id="130" name="Рисунок 13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Рисунок 13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93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B273B" w14:textId="693D8558" w:rsidR="008302FA" w:rsidRPr="00176DA0" w:rsidRDefault="008302FA" w:rsidP="008302FA">
      <w:pPr>
        <w:pStyle w:val="affffff9"/>
        <w:rPr>
          <w:color w:val="000000" w:themeColor="text1"/>
          <w:szCs w:val="24"/>
        </w:rPr>
      </w:pPr>
      <w:bookmarkStart w:id="235" w:name="_Ref12987643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141</w:t>
      </w:r>
      <w:r w:rsidR="00B407B9">
        <w:rPr>
          <w:noProof/>
        </w:rPr>
        <w:fldChar w:fldCharType="end"/>
      </w:r>
      <w:bookmarkEnd w:id="235"/>
    </w:p>
    <w:p w14:paraId="7C4CFB70" w14:textId="57302640" w:rsidR="008302FA" w:rsidRPr="00B876E5" w:rsidRDefault="008302FA" w:rsidP="008302FA">
      <w:pPr>
        <w:pStyle w:val="af0"/>
      </w:pPr>
      <w:r>
        <w:t>Для подписания</w:t>
      </w:r>
      <w:r w:rsidR="00A72F55">
        <w:t xml:space="preserve"> сохраненной</w:t>
      </w:r>
      <w:r>
        <w:t xml:space="preserve"> выписки пользователю необходимо нажать на кнопку «Утвердить» </w:t>
      </w:r>
      <w:r w:rsidRPr="00B876E5">
        <w:t>(</w:t>
      </w:r>
      <w:r>
        <w:fldChar w:fldCharType="begin"/>
      </w:r>
      <w:r>
        <w:instrText xml:space="preserve"> REF _Ref129876446 \h </w:instrText>
      </w:r>
      <w:r>
        <w:fldChar w:fldCharType="separate"/>
      </w:r>
      <w:r w:rsidR="003A7B96" w:rsidRPr="00B876E5">
        <w:t xml:space="preserve">Рисунок </w:t>
      </w:r>
      <w:r w:rsidR="003A7B96">
        <w:rPr>
          <w:noProof/>
        </w:rPr>
        <w:t>142</w:t>
      </w:r>
      <w:r>
        <w:fldChar w:fldCharType="end"/>
      </w:r>
      <w:r>
        <w:t xml:space="preserve">). </w:t>
      </w:r>
    </w:p>
    <w:p w14:paraId="30570561" w14:textId="16A7E602" w:rsidR="008302FA" w:rsidRPr="00B876E5" w:rsidRDefault="00A72F55" w:rsidP="008302FA">
      <w:pPr>
        <w:pStyle w:val="affffff9"/>
      </w:pPr>
      <w:r>
        <w:rPr>
          <w:noProof/>
        </w:rPr>
        <w:drawing>
          <wp:inline distT="0" distB="0" distL="0" distR="0" wp14:anchorId="49F712DE" wp14:editId="2625E3FB">
            <wp:extent cx="6137910" cy="894080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9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6204D" w14:textId="25D10916" w:rsidR="008302FA" w:rsidRDefault="008302FA" w:rsidP="008302FA">
      <w:pPr>
        <w:pStyle w:val="affffff9"/>
      </w:pPr>
      <w:bookmarkStart w:id="236" w:name="_Ref129876446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</w:instrText>
      </w:r>
      <w:r w:rsidR="00B407B9">
        <w:instrText xml:space="preserve"> </w:instrText>
      </w:r>
      <w:r w:rsidR="00B407B9">
        <w:fldChar w:fldCharType="separate"/>
      </w:r>
      <w:r w:rsidR="003A7B96">
        <w:rPr>
          <w:noProof/>
        </w:rPr>
        <w:t>142</w:t>
      </w:r>
      <w:r w:rsidR="00B407B9">
        <w:rPr>
          <w:noProof/>
        </w:rPr>
        <w:fldChar w:fldCharType="end"/>
      </w:r>
      <w:bookmarkEnd w:id="236"/>
    </w:p>
    <w:p w14:paraId="6FC1D714" w14:textId="789586D0" w:rsidR="008302FA" w:rsidRPr="00B876E5" w:rsidRDefault="008302FA" w:rsidP="008302FA">
      <w:pPr>
        <w:pStyle w:val="af0"/>
      </w:pPr>
      <w:r>
        <w:t>Для скачивания печатной формы выписки пользователю необходимо нажать на кнопку «</w:t>
      </w:r>
      <w:r>
        <w:rPr>
          <w:lang w:val="en-US"/>
        </w:rPr>
        <w:t>PDF</w:t>
      </w:r>
      <w:r>
        <w:t xml:space="preserve">» </w:t>
      </w:r>
      <w:r w:rsidRPr="00B876E5">
        <w:t>(</w:t>
      </w:r>
      <w:r>
        <w:fldChar w:fldCharType="begin"/>
      </w:r>
      <w:r>
        <w:instrText xml:space="preserve"> REF _Ref129876463 \h </w:instrText>
      </w:r>
      <w:r>
        <w:fldChar w:fldCharType="separate"/>
      </w:r>
      <w:r w:rsidR="003A7B96" w:rsidRPr="00B876E5">
        <w:t xml:space="preserve">Рисунок </w:t>
      </w:r>
      <w:r w:rsidR="003A7B96">
        <w:rPr>
          <w:noProof/>
        </w:rPr>
        <w:t>143</w:t>
      </w:r>
      <w:r>
        <w:fldChar w:fldCharType="end"/>
      </w:r>
      <w:r>
        <w:t xml:space="preserve">). </w:t>
      </w:r>
    </w:p>
    <w:p w14:paraId="7A650170" w14:textId="6B0D4C6D" w:rsidR="008302FA" w:rsidRPr="00B876E5" w:rsidRDefault="00A72F55" w:rsidP="008302FA">
      <w:pPr>
        <w:pStyle w:val="affffff9"/>
      </w:pPr>
      <w:r>
        <w:rPr>
          <w:noProof/>
        </w:rPr>
        <w:drawing>
          <wp:inline distT="0" distB="0" distL="0" distR="0" wp14:anchorId="78239640" wp14:editId="58BD23A5">
            <wp:extent cx="6137910" cy="8591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5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52A8A" w14:textId="321F39A2" w:rsidR="008302FA" w:rsidRDefault="008302FA" w:rsidP="008302FA">
      <w:pPr>
        <w:pStyle w:val="affffff9"/>
      </w:pPr>
      <w:bookmarkStart w:id="237" w:name="_Ref129876463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143</w:t>
      </w:r>
      <w:r w:rsidR="00B407B9">
        <w:rPr>
          <w:noProof/>
        </w:rPr>
        <w:fldChar w:fldCharType="end"/>
      </w:r>
      <w:bookmarkEnd w:id="237"/>
    </w:p>
    <w:p w14:paraId="4B6DA58E" w14:textId="52C6559D" w:rsidR="008302FA" w:rsidRPr="00B876E5" w:rsidRDefault="008302FA" w:rsidP="008302FA">
      <w:pPr>
        <w:pStyle w:val="af0"/>
      </w:pPr>
      <w:r>
        <w:t xml:space="preserve">Для навигации по разделам выписки пользователю следует использовать меню разделов выписки </w:t>
      </w:r>
      <w:r w:rsidRPr="00B876E5">
        <w:t>(</w:t>
      </w:r>
      <w:r>
        <w:fldChar w:fldCharType="begin"/>
      </w:r>
      <w:r>
        <w:instrText xml:space="preserve"> REF _Ref129876475 \h </w:instrText>
      </w:r>
      <w:r>
        <w:fldChar w:fldCharType="separate"/>
      </w:r>
      <w:r w:rsidR="003A7B96" w:rsidRPr="00B876E5">
        <w:t xml:space="preserve">Рисунок </w:t>
      </w:r>
      <w:r w:rsidR="003A7B96">
        <w:rPr>
          <w:noProof/>
        </w:rPr>
        <w:t>144</w:t>
      </w:r>
      <w:r>
        <w:fldChar w:fldCharType="end"/>
      </w:r>
      <w:r>
        <w:t xml:space="preserve">). </w:t>
      </w:r>
    </w:p>
    <w:p w14:paraId="487525FB" w14:textId="0BDD5F03" w:rsidR="008302FA" w:rsidRPr="00B876E5" w:rsidRDefault="00B569C1" w:rsidP="008302FA">
      <w:pPr>
        <w:pStyle w:val="affffff9"/>
      </w:pPr>
      <w:r>
        <w:rPr>
          <w:noProof/>
        </w:rPr>
        <w:drawing>
          <wp:inline distT="0" distB="0" distL="0" distR="0" wp14:anchorId="626CADDE" wp14:editId="2354EB8E">
            <wp:extent cx="6137910" cy="3749040"/>
            <wp:effectExtent l="0" t="0" r="0" b="3810"/>
            <wp:docPr id="133" name="Рисунок 13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EEF84" w14:textId="27380696" w:rsidR="008302FA" w:rsidRDefault="008302FA" w:rsidP="008302FA">
      <w:pPr>
        <w:pStyle w:val="affffff9"/>
      </w:pPr>
      <w:bookmarkStart w:id="238" w:name="_Ref129876475"/>
      <w:r w:rsidRPr="00B876E5"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144</w:t>
      </w:r>
      <w:r w:rsidR="00B407B9">
        <w:rPr>
          <w:noProof/>
        </w:rPr>
        <w:fldChar w:fldCharType="end"/>
      </w:r>
      <w:bookmarkEnd w:id="238"/>
    </w:p>
    <w:p w14:paraId="767772EA" w14:textId="77777777" w:rsidR="008302FA" w:rsidRPr="00EC3018" w:rsidRDefault="008302FA" w:rsidP="008302FA">
      <w:pPr>
        <w:pStyle w:val="affffff9"/>
      </w:pPr>
    </w:p>
    <w:p w14:paraId="5F8084A6" w14:textId="77777777" w:rsidR="008302FA" w:rsidRPr="002A588A" w:rsidRDefault="008302FA" w:rsidP="008302FA">
      <w:pPr>
        <w:pStyle w:val="3"/>
      </w:pPr>
      <w:r w:rsidRPr="002A588A">
        <w:t>Заключительные действия</w:t>
      </w:r>
    </w:p>
    <w:p w14:paraId="606DC811" w14:textId="5B05FEA9" w:rsidR="008302FA" w:rsidRDefault="008302FA" w:rsidP="008302FA">
      <w:pPr>
        <w:pStyle w:val="af0"/>
      </w:pPr>
      <w:r w:rsidRPr="002A588A">
        <w:t>Не требуются.</w:t>
      </w:r>
    </w:p>
    <w:p w14:paraId="079C6648" w14:textId="77777777" w:rsidR="004664D7" w:rsidRPr="002A588A" w:rsidRDefault="004664D7" w:rsidP="004664D7">
      <w:pPr>
        <w:pStyle w:val="af0"/>
      </w:pPr>
    </w:p>
    <w:p w14:paraId="160C7F1F" w14:textId="2AAD26AC" w:rsidR="004664D7" w:rsidRPr="002A588A" w:rsidRDefault="004664D7" w:rsidP="004664D7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239" w:name="_Toc130821111"/>
      <w:r w:rsidRPr="002A588A">
        <w:t>Работа пользователя</w:t>
      </w:r>
      <w:r>
        <w:t xml:space="preserve"> –</w:t>
      </w:r>
      <w:r w:rsidRPr="002A588A">
        <w:t xml:space="preserve"> </w:t>
      </w:r>
      <w:r w:rsidR="00292E07">
        <w:t>Обработка запроса с ЕПГУ «Уточнение сведений»</w:t>
      </w:r>
      <w:bookmarkEnd w:id="239"/>
    </w:p>
    <w:p w14:paraId="78758D1E" w14:textId="6AA6D387" w:rsidR="004664D7" w:rsidRPr="002A588A" w:rsidRDefault="004664D7" w:rsidP="004664D7">
      <w:pPr>
        <w:pStyle w:val="3"/>
      </w:pPr>
      <w:r w:rsidRPr="002A588A">
        <w:t xml:space="preserve">Наименование операции: </w:t>
      </w:r>
      <w:r w:rsidR="00292E07">
        <w:t>Обработка запроса с ЕПГУ «Уточнение сведений»</w:t>
      </w:r>
      <w:r w:rsidRPr="002A588A">
        <w:t>.</w:t>
      </w:r>
    </w:p>
    <w:p w14:paraId="50B3B554" w14:textId="77777777" w:rsidR="004664D7" w:rsidRPr="002A588A" w:rsidRDefault="004664D7" w:rsidP="004664D7">
      <w:pPr>
        <w:pStyle w:val="3"/>
      </w:pPr>
      <w:r w:rsidRPr="002A588A">
        <w:t>Условия, при соблюдении которых возможно выполнение операции:</w:t>
      </w:r>
    </w:p>
    <w:p w14:paraId="1940340E" w14:textId="77777777" w:rsidR="004664D7" w:rsidRDefault="004664D7" w:rsidP="004664D7">
      <w:pPr>
        <w:pStyle w:val="af0"/>
      </w:pPr>
      <w:r w:rsidRPr="002A588A">
        <w:t>Выполнена успешная авторизация в подсистеме.</w:t>
      </w:r>
    </w:p>
    <w:p w14:paraId="29776063" w14:textId="77777777" w:rsidR="004664D7" w:rsidRPr="002A588A" w:rsidRDefault="004664D7" w:rsidP="004664D7">
      <w:pPr>
        <w:pStyle w:val="3"/>
      </w:pPr>
      <w:r w:rsidRPr="002A588A">
        <w:t>Подготовительные действия</w:t>
      </w:r>
    </w:p>
    <w:p w14:paraId="63B991AD" w14:textId="77777777" w:rsidR="004664D7" w:rsidRPr="002A588A" w:rsidRDefault="004664D7" w:rsidP="004664D7">
      <w:pPr>
        <w:pStyle w:val="af0"/>
      </w:pPr>
      <w:r w:rsidRPr="002A588A">
        <w:t>Не требуются.</w:t>
      </w:r>
    </w:p>
    <w:p w14:paraId="61168046" w14:textId="77777777" w:rsidR="004664D7" w:rsidRDefault="004664D7" w:rsidP="004664D7">
      <w:pPr>
        <w:pStyle w:val="3"/>
      </w:pPr>
      <w:r w:rsidRPr="002A588A">
        <w:t>Основные действия в требуемой последовательности</w:t>
      </w:r>
    </w:p>
    <w:p w14:paraId="3743E2E2" w14:textId="165872EF" w:rsidR="004664D7" w:rsidRPr="00502EE9" w:rsidRDefault="004664D7" w:rsidP="004664D7">
      <w:pPr>
        <w:pStyle w:val="af0"/>
      </w:pPr>
      <w:r w:rsidRPr="002A588A">
        <w:t>В меню слева выбрать раздел «</w:t>
      </w:r>
      <w:r w:rsidR="00292E07">
        <w:t>Запросы с ЕПГУ</w:t>
      </w:r>
      <w:r>
        <w:t>»</w:t>
      </w:r>
      <w:r w:rsidRPr="00502EE9">
        <w:t xml:space="preserve"> (</w:t>
      </w:r>
      <w:r w:rsidR="002E3780">
        <w:fldChar w:fldCharType="begin"/>
      </w:r>
      <w:r w:rsidR="002E3780">
        <w:instrText xml:space="preserve"> REF _Ref130375792 \h </w:instrText>
      </w:r>
      <w:r w:rsidR="002E3780">
        <w:fldChar w:fldCharType="separate"/>
      </w:r>
      <w:r w:rsidR="003A7B96">
        <w:t xml:space="preserve">Рисунок </w:t>
      </w:r>
      <w:r w:rsidR="003A7B96">
        <w:rPr>
          <w:noProof/>
        </w:rPr>
        <w:t>145</w:t>
      </w:r>
      <w:r w:rsidR="002E3780">
        <w:fldChar w:fldCharType="end"/>
      </w:r>
      <w:r w:rsidRPr="00502EE9">
        <w:t>).</w:t>
      </w:r>
    </w:p>
    <w:p w14:paraId="4263CFB1" w14:textId="683D0A7E" w:rsidR="004664D7" w:rsidRDefault="00292E07" w:rsidP="004664D7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2147B42F" wp14:editId="03C99A9C">
            <wp:extent cx="6137910" cy="3464560"/>
            <wp:effectExtent l="0" t="0" r="0" b="254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3A01B" w14:textId="2F81C5CA" w:rsidR="004664D7" w:rsidRDefault="004664D7" w:rsidP="004664D7">
      <w:pPr>
        <w:pStyle w:val="affffff9"/>
      </w:pPr>
      <w:bookmarkStart w:id="240" w:name="_Ref130375792"/>
      <w:r>
        <w:t xml:space="preserve">Рисунок </w:t>
      </w:r>
      <w:r w:rsidR="00B407B9">
        <w:fldChar w:fldCharType="begin"/>
      </w:r>
      <w:r w:rsidR="00B407B9">
        <w:instrText xml:space="preserve"> SEQ Рисунок \* A</w:instrText>
      </w:r>
      <w:r w:rsidR="00B407B9">
        <w:instrText xml:space="preserve">RABIC </w:instrText>
      </w:r>
      <w:r w:rsidR="00B407B9">
        <w:fldChar w:fldCharType="separate"/>
      </w:r>
      <w:r w:rsidR="003A7B96">
        <w:rPr>
          <w:noProof/>
        </w:rPr>
        <w:t>145</w:t>
      </w:r>
      <w:r w:rsidR="00B407B9">
        <w:rPr>
          <w:noProof/>
        </w:rPr>
        <w:fldChar w:fldCharType="end"/>
      </w:r>
      <w:bookmarkEnd w:id="240"/>
    </w:p>
    <w:p w14:paraId="13C1E761" w14:textId="7126E44E" w:rsidR="004664D7" w:rsidRDefault="004664D7" w:rsidP="004664D7">
      <w:pPr>
        <w:pStyle w:val="af0"/>
      </w:pPr>
      <w:r>
        <w:t xml:space="preserve">После этого пользователю необходимо </w:t>
      </w:r>
      <w:r w:rsidR="00292E07">
        <w:t>выбрать запрос с типом заявления «Уточнение сведений</w:t>
      </w:r>
      <w:r w:rsidR="00377F42">
        <w:t>»</w:t>
      </w:r>
      <w:r w:rsidR="00292E07">
        <w:t xml:space="preserve"> и статусом «Ожидает обработки» и кликнуть по нему мышкой</w:t>
      </w:r>
      <w:r>
        <w:t xml:space="preserve"> (</w:t>
      </w:r>
      <w:r w:rsidR="002E3780">
        <w:fldChar w:fldCharType="begin"/>
      </w:r>
      <w:r w:rsidR="002E3780">
        <w:instrText xml:space="preserve"> REF _Ref130375803 \h </w:instrText>
      </w:r>
      <w:r w:rsidR="002E3780">
        <w:fldChar w:fldCharType="separate"/>
      </w:r>
      <w:r w:rsidR="003A7B96">
        <w:t xml:space="preserve">Рисунок </w:t>
      </w:r>
      <w:r w:rsidR="003A7B96">
        <w:rPr>
          <w:noProof/>
        </w:rPr>
        <w:t>146</w:t>
      </w:r>
      <w:r w:rsidR="002E3780">
        <w:fldChar w:fldCharType="end"/>
      </w:r>
      <w:r>
        <w:t>).</w:t>
      </w:r>
    </w:p>
    <w:p w14:paraId="10D6373A" w14:textId="5A735BE0" w:rsidR="004664D7" w:rsidRDefault="00292E07" w:rsidP="004664D7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71C9F8EA" wp14:editId="724B30C9">
            <wp:extent cx="6137910" cy="3449320"/>
            <wp:effectExtent l="0" t="0" r="0" b="0"/>
            <wp:docPr id="595" name="Рисунок 595" descr="Изображение выглядит как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Рисунок 595" descr="Изображение выглядит как Веб-сайт&#10;&#10;Автоматически созданное описание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4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16E63" w14:textId="4BA0CFF4" w:rsidR="004664D7" w:rsidRDefault="004664D7" w:rsidP="004664D7">
      <w:pPr>
        <w:pStyle w:val="affffff9"/>
        <w:rPr>
          <w:szCs w:val="24"/>
        </w:rPr>
      </w:pPr>
      <w:bookmarkStart w:id="241" w:name="_Ref13037580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146</w:t>
      </w:r>
      <w:r w:rsidR="00B407B9">
        <w:rPr>
          <w:noProof/>
        </w:rPr>
        <w:fldChar w:fldCharType="end"/>
      </w:r>
      <w:bookmarkEnd w:id="241"/>
    </w:p>
    <w:p w14:paraId="08C475EE" w14:textId="1CD1F17B" w:rsidR="004664D7" w:rsidRDefault="00292E07" w:rsidP="004664D7">
      <w:pPr>
        <w:pStyle w:val="af0"/>
      </w:pPr>
      <w:r>
        <w:t>После этого пользователь проверяет данные</w:t>
      </w:r>
      <w:r w:rsidR="00262CE8">
        <w:t>,</w:t>
      </w:r>
      <w:r>
        <w:t xml:space="preserve"> указанные в запросе </w:t>
      </w:r>
      <w:r w:rsidR="00416D90">
        <w:t xml:space="preserve">на </w:t>
      </w:r>
      <w:r>
        <w:t>их корректность</w:t>
      </w:r>
      <w:r w:rsidR="00262CE8">
        <w:t>, при успешной верификации данных пользователь создает карточку ЛПХ с уточненными данными</w:t>
      </w:r>
      <w:r>
        <w:t xml:space="preserve"> </w:t>
      </w:r>
      <w:r w:rsidR="004664D7">
        <w:t>(</w:t>
      </w:r>
      <w:r w:rsidR="002E3780">
        <w:fldChar w:fldCharType="begin"/>
      </w:r>
      <w:r w:rsidR="002E3780">
        <w:instrText xml:space="preserve"> REF _Ref130375813 \h </w:instrText>
      </w:r>
      <w:r w:rsidR="002E3780">
        <w:fldChar w:fldCharType="separate"/>
      </w:r>
      <w:r w:rsidR="003A7B96">
        <w:t xml:space="preserve">Рисунок </w:t>
      </w:r>
      <w:r w:rsidR="003A7B96">
        <w:rPr>
          <w:noProof/>
        </w:rPr>
        <w:t>147</w:t>
      </w:r>
      <w:r w:rsidR="002E3780">
        <w:fldChar w:fldCharType="end"/>
      </w:r>
      <w:r w:rsidR="004664D7">
        <w:t>).</w:t>
      </w:r>
    </w:p>
    <w:p w14:paraId="73ECD425" w14:textId="5BA44253" w:rsidR="004664D7" w:rsidRDefault="00262CE8" w:rsidP="004664D7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32A09559" wp14:editId="75DDDE40">
            <wp:extent cx="6137910" cy="5101590"/>
            <wp:effectExtent l="0" t="0" r="0" b="381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510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4D7">
        <w:rPr>
          <w:noProof/>
        </w:rPr>
        <w:t xml:space="preserve"> </w:t>
      </w:r>
    </w:p>
    <w:p w14:paraId="5F93817B" w14:textId="6DA219BF" w:rsidR="004664D7" w:rsidRDefault="004664D7" w:rsidP="004664D7">
      <w:pPr>
        <w:pStyle w:val="affffff9"/>
        <w:rPr>
          <w:szCs w:val="24"/>
        </w:rPr>
      </w:pPr>
      <w:bookmarkStart w:id="242" w:name="_Ref13037581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147</w:t>
      </w:r>
      <w:r w:rsidR="00B407B9">
        <w:rPr>
          <w:noProof/>
        </w:rPr>
        <w:fldChar w:fldCharType="end"/>
      </w:r>
      <w:bookmarkEnd w:id="242"/>
    </w:p>
    <w:p w14:paraId="38DB3735" w14:textId="2E983E95" w:rsidR="004664D7" w:rsidRDefault="004664D7" w:rsidP="004664D7">
      <w:pPr>
        <w:pStyle w:val="af0"/>
      </w:pPr>
      <w:r>
        <w:t xml:space="preserve">После этого пользователю </w:t>
      </w:r>
      <w:r w:rsidR="00262CE8">
        <w:t>необходимо выбрать «Положительный ответ» и при необходимости скорректировать комментарий</w:t>
      </w:r>
      <w:r>
        <w:t xml:space="preserve"> (</w:t>
      </w:r>
      <w:r w:rsidR="002E3780">
        <w:fldChar w:fldCharType="begin"/>
      </w:r>
      <w:r w:rsidR="002E3780">
        <w:instrText xml:space="preserve"> REF _Ref130375827 \h </w:instrText>
      </w:r>
      <w:r w:rsidR="002E3780">
        <w:fldChar w:fldCharType="separate"/>
      </w:r>
      <w:r w:rsidR="003A7B96">
        <w:t xml:space="preserve">Рисунок </w:t>
      </w:r>
      <w:r w:rsidR="003A7B96">
        <w:rPr>
          <w:noProof/>
        </w:rPr>
        <w:t>148</w:t>
      </w:r>
      <w:r w:rsidR="002E3780">
        <w:fldChar w:fldCharType="end"/>
      </w:r>
      <w:r>
        <w:t>).</w:t>
      </w:r>
    </w:p>
    <w:p w14:paraId="4CE1B8D5" w14:textId="5CC03AF1" w:rsidR="004664D7" w:rsidRDefault="00262CE8" w:rsidP="004664D7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3B7EFEE" wp14:editId="405A2167">
            <wp:extent cx="6137910" cy="998220"/>
            <wp:effectExtent l="0" t="0" r="0" b="0"/>
            <wp:docPr id="600" name="Рисунок 60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Рисунок 60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4D7">
        <w:rPr>
          <w:noProof/>
        </w:rPr>
        <w:t xml:space="preserve"> </w:t>
      </w:r>
    </w:p>
    <w:p w14:paraId="0A7C8F49" w14:textId="57AFDE68" w:rsidR="004664D7" w:rsidRDefault="004664D7" w:rsidP="004664D7">
      <w:pPr>
        <w:pStyle w:val="affffff9"/>
        <w:rPr>
          <w:szCs w:val="24"/>
        </w:rPr>
      </w:pPr>
      <w:bookmarkStart w:id="243" w:name="_Ref130375827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148</w:t>
      </w:r>
      <w:r w:rsidR="00B407B9">
        <w:rPr>
          <w:noProof/>
        </w:rPr>
        <w:fldChar w:fldCharType="end"/>
      </w:r>
      <w:bookmarkEnd w:id="243"/>
    </w:p>
    <w:p w14:paraId="0575B6CA" w14:textId="148E2E3B" w:rsidR="004664D7" w:rsidRPr="00C602C4" w:rsidRDefault="004664D7" w:rsidP="004664D7">
      <w:pPr>
        <w:pStyle w:val="af0"/>
      </w:pPr>
      <w:r>
        <w:t xml:space="preserve">После этого пользователю необходимо </w:t>
      </w:r>
      <w:r w:rsidR="002E3780">
        <w:t>нажать на кнопку «Направить ответ»</w:t>
      </w:r>
      <w:r>
        <w:t xml:space="preserve"> </w:t>
      </w:r>
      <w:r w:rsidRPr="00C602C4">
        <w:t>(</w:t>
      </w:r>
      <w:r w:rsidR="002E3780">
        <w:fldChar w:fldCharType="begin"/>
      </w:r>
      <w:r w:rsidR="002E3780">
        <w:instrText xml:space="preserve"> REF _Ref130375847 \h </w:instrText>
      </w:r>
      <w:r w:rsidR="002E3780">
        <w:fldChar w:fldCharType="separate"/>
      </w:r>
      <w:r w:rsidR="003A7B96">
        <w:t xml:space="preserve">Рисунок </w:t>
      </w:r>
      <w:r w:rsidR="003A7B96">
        <w:rPr>
          <w:noProof/>
        </w:rPr>
        <w:t>149</w:t>
      </w:r>
      <w:r w:rsidR="002E3780">
        <w:fldChar w:fldCharType="end"/>
      </w:r>
      <w:r w:rsidRPr="00C602C4">
        <w:t xml:space="preserve">). </w:t>
      </w:r>
    </w:p>
    <w:p w14:paraId="0FF20541" w14:textId="19D3E83F" w:rsidR="004664D7" w:rsidRDefault="002E3780" w:rsidP="004664D7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119BF65A" wp14:editId="7420651C">
            <wp:extent cx="6137910" cy="907415"/>
            <wp:effectExtent l="0" t="0" r="0" b="6985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90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4D7">
        <w:rPr>
          <w:noProof/>
        </w:rPr>
        <w:t xml:space="preserve"> </w:t>
      </w:r>
    </w:p>
    <w:p w14:paraId="52C045FC" w14:textId="349D256F" w:rsidR="004664D7" w:rsidRPr="001E5378" w:rsidRDefault="004664D7" w:rsidP="004664D7">
      <w:pPr>
        <w:pStyle w:val="affffff9"/>
        <w:rPr>
          <w:szCs w:val="24"/>
        </w:rPr>
      </w:pPr>
      <w:bookmarkStart w:id="244" w:name="_Ref130375847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149</w:t>
      </w:r>
      <w:r w:rsidR="00B407B9">
        <w:rPr>
          <w:noProof/>
        </w:rPr>
        <w:fldChar w:fldCharType="end"/>
      </w:r>
      <w:bookmarkEnd w:id="244"/>
    </w:p>
    <w:p w14:paraId="3549B74E" w14:textId="77777777" w:rsidR="004664D7" w:rsidRDefault="004664D7" w:rsidP="004664D7">
      <w:pPr>
        <w:keepNext/>
        <w:jc w:val="center"/>
      </w:pPr>
    </w:p>
    <w:p w14:paraId="6809EE3F" w14:textId="65EE1DD1" w:rsidR="004664D7" w:rsidRDefault="002E3780" w:rsidP="004664D7">
      <w:pPr>
        <w:pStyle w:val="af0"/>
      </w:pPr>
      <w:r>
        <w:t xml:space="preserve">В случае отрицательного результата верификации данных пользователю необходимо выбрать «Отказ» и при необходимости скорректировать комментарий </w:t>
      </w:r>
      <w:r w:rsidR="004664D7" w:rsidRPr="00EB1CF0">
        <w:t>(</w:t>
      </w:r>
      <w:r>
        <w:fldChar w:fldCharType="begin"/>
      </w:r>
      <w:r>
        <w:instrText xml:space="preserve"> REF _Ref130375860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150</w:t>
      </w:r>
      <w:r>
        <w:fldChar w:fldCharType="end"/>
      </w:r>
      <w:r w:rsidR="004664D7" w:rsidRPr="00EB1CF0">
        <w:t xml:space="preserve">). </w:t>
      </w:r>
    </w:p>
    <w:p w14:paraId="6005C897" w14:textId="51F09C97" w:rsidR="004664D7" w:rsidRDefault="002E3780" w:rsidP="004664D7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06E41464" wp14:editId="76EEFE4A">
            <wp:extent cx="6137910" cy="1101090"/>
            <wp:effectExtent l="0" t="0" r="0" b="3810"/>
            <wp:docPr id="609" name="Рисунок 60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Рисунок 60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8ED43A9" w14:textId="0F906BC9" w:rsidR="004664D7" w:rsidRPr="00EB1CF0" w:rsidRDefault="004664D7" w:rsidP="004664D7">
      <w:pPr>
        <w:pStyle w:val="affffff9"/>
        <w:rPr>
          <w:color w:val="000000" w:themeColor="text1"/>
          <w:szCs w:val="24"/>
        </w:rPr>
      </w:pPr>
      <w:bookmarkStart w:id="245" w:name="_Ref130375860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150</w:t>
      </w:r>
      <w:r w:rsidR="00B407B9">
        <w:rPr>
          <w:noProof/>
        </w:rPr>
        <w:fldChar w:fldCharType="end"/>
      </w:r>
      <w:bookmarkEnd w:id="245"/>
    </w:p>
    <w:p w14:paraId="21499F6F" w14:textId="7AC3E24A" w:rsidR="004664D7" w:rsidRDefault="002E3780" w:rsidP="004664D7">
      <w:pPr>
        <w:pStyle w:val="af0"/>
      </w:pPr>
      <w:r>
        <w:t>После этого пользователю необходимо нажать на кнопку «Отказать»</w:t>
      </w:r>
      <w:r w:rsidR="004664D7" w:rsidRPr="005B32C3">
        <w:t xml:space="preserve"> </w:t>
      </w:r>
      <w:r w:rsidR="004664D7">
        <w:t>(</w:t>
      </w:r>
      <w:r>
        <w:fldChar w:fldCharType="begin"/>
      </w:r>
      <w:r>
        <w:instrText xml:space="preserve"> REF _Ref130375869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151</w:t>
      </w:r>
      <w:r>
        <w:fldChar w:fldCharType="end"/>
      </w:r>
      <w:r w:rsidR="004664D7">
        <w:t>).</w:t>
      </w:r>
    </w:p>
    <w:p w14:paraId="20763487" w14:textId="1B287D04" w:rsidR="004664D7" w:rsidRDefault="002E3780" w:rsidP="004664D7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22BA940C" wp14:editId="159BF591">
            <wp:extent cx="6137910" cy="962025"/>
            <wp:effectExtent l="0" t="0" r="0" b="9525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9D24B" w14:textId="14F667C8" w:rsidR="004664D7" w:rsidRPr="00176DA0" w:rsidRDefault="004664D7" w:rsidP="004664D7">
      <w:pPr>
        <w:pStyle w:val="affffff9"/>
        <w:rPr>
          <w:color w:val="000000" w:themeColor="text1"/>
          <w:szCs w:val="24"/>
        </w:rPr>
      </w:pPr>
      <w:bookmarkStart w:id="246" w:name="_Ref130375869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151</w:t>
      </w:r>
      <w:r w:rsidR="00B407B9">
        <w:rPr>
          <w:noProof/>
        </w:rPr>
        <w:fldChar w:fldCharType="end"/>
      </w:r>
      <w:bookmarkEnd w:id="246"/>
    </w:p>
    <w:p w14:paraId="35EFA841" w14:textId="77777777" w:rsidR="004664D7" w:rsidRPr="002A588A" w:rsidRDefault="004664D7" w:rsidP="004664D7">
      <w:pPr>
        <w:pStyle w:val="3"/>
      </w:pPr>
      <w:r w:rsidRPr="002A588A">
        <w:t>Заключительные действия</w:t>
      </w:r>
    </w:p>
    <w:p w14:paraId="461686CD" w14:textId="77777777" w:rsidR="004664D7" w:rsidRPr="002A588A" w:rsidRDefault="004664D7" w:rsidP="004664D7">
      <w:pPr>
        <w:pStyle w:val="af0"/>
      </w:pPr>
      <w:r w:rsidRPr="002A588A">
        <w:t>Не требуются.</w:t>
      </w:r>
    </w:p>
    <w:p w14:paraId="693E415C" w14:textId="77777777" w:rsidR="004664D7" w:rsidRPr="002A588A" w:rsidRDefault="004664D7" w:rsidP="004664D7">
      <w:pPr>
        <w:pStyle w:val="af0"/>
      </w:pPr>
    </w:p>
    <w:p w14:paraId="5130F1B6" w14:textId="0781F5D3" w:rsidR="00ED31D1" w:rsidRPr="002A588A" w:rsidRDefault="00ED31D1" w:rsidP="00ED31D1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247" w:name="_Toc130821112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Обработка запроса с ЕПГУ «Выписка в произвольной форме»</w:t>
      </w:r>
      <w:bookmarkEnd w:id="247"/>
    </w:p>
    <w:p w14:paraId="5DB5A47D" w14:textId="6B67923D" w:rsidR="00ED31D1" w:rsidRPr="002A588A" w:rsidRDefault="00ED31D1" w:rsidP="00ED31D1">
      <w:pPr>
        <w:pStyle w:val="3"/>
      </w:pPr>
      <w:r w:rsidRPr="002A588A">
        <w:t xml:space="preserve">Наименование операции: </w:t>
      </w:r>
      <w:r>
        <w:t>Обработка запроса с ЕПГУ «Выписка в произвольной форме»</w:t>
      </w:r>
      <w:r w:rsidRPr="002A588A">
        <w:t>.</w:t>
      </w:r>
    </w:p>
    <w:p w14:paraId="1C74334B" w14:textId="77777777" w:rsidR="00ED31D1" w:rsidRPr="002A588A" w:rsidRDefault="00ED31D1" w:rsidP="00ED31D1">
      <w:pPr>
        <w:pStyle w:val="3"/>
      </w:pPr>
      <w:r w:rsidRPr="002A588A">
        <w:t>Условия, при соблюдении которых возможно выполнение операции:</w:t>
      </w:r>
    </w:p>
    <w:p w14:paraId="30E07C98" w14:textId="77777777" w:rsidR="00ED31D1" w:rsidRDefault="00ED31D1" w:rsidP="00ED31D1">
      <w:pPr>
        <w:pStyle w:val="af0"/>
      </w:pPr>
      <w:r w:rsidRPr="002A588A">
        <w:t>Выполнена успешная авторизация в подсистеме.</w:t>
      </w:r>
    </w:p>
    <w:p w14:paraId="2F189D79" w14:textId="77777777" w:rsidR="00ED31D1" w:rsidRPr="002A588A" w:rsidRDefault="00ED31D1" w:rsidP="00ED31D1">
      <w:pPr>
        <w:pStyle w:val="3"/>
      </w:pPr>
      <w:r w:rsidRPr="002A588A">
        <w:t>Подготовительные действия</w:t>
      </w:r>
    </w:p>
    <w:p w14:paraId="5E5E0505" w14:textId="77777777" w:rsidR="00ED31D1" w:rsidRPr="002A588A" w:rsidRDefault="00ED31D1" w:rsidP="00ED31D1">
      <w:pPr>
        <w:pStyle w:val="af0"/>
      </w:pPr>
      <w:r w:rsidRPr="002A588A">
        <w:t>Не требуются.</w:t>
      </w:r>
    </w:p>
    <w:p w14:paraId="57F37764" w14:textId="77777777" w:rsidR="00ED31D1" w:rsidRDefault="00ED31D1" w:rsidP="00ED31D1">
      <w:pPr>
        <w:pStyle w:val="3"/>
      </w:pPr>
      <w:r w:rsidRPr="002A588A">
        <w:t>Основные действия в требуемой последовательности</w:t>
      </w:r>
    </w:p>
    <w:p w14:paraId="32382AB8" w14:textId="38E9839F" w:rsidR="00ED31D1" w:rsidRPr="00502EE9" w:rsidRDefault="00ED31D1" w:rsidP="00ED31D1">
      <w:pPr>
        <w:pStyle w:val="af0"/>
      </w:pPr>
      <w:r w:rsidRPr="002A588A">
        <w:t>В меню слева выбрать раздел «</w:t>
      </w:r>
      <w:r>
        <w:t>Запросы с ЕПГУ»</w:t>
      </w:r>
      <w:r w:rsidRPr="00502EE9">
        <w:t xml:space="preserve"> (</w:t>
      </w:r>
      <w:r>
        <w:fldChar w:fldCharType="begin"/>
      </w:r>
      <w:r>
        <w:instrText xml:space="preserve"> REF _Ref130375792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145</w:t>
      </w:r>
      <w:r>
        <w:fldChar w:fldCharType="end"/>
      </w:r>
      <w:r w:rsidRPr="00502EE9">
        <w:t>).</w:t>
      </w:r>
    </w:p>
    <w:p w14:paraId="2FCBA432" w14:textId="77777777" w:rsidR="00ED31D1" w:rsidRDefault="00ED31D1" w:rsidP="00ED31D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7EF6434D" wp14:editId="4880CF0B">
            <wp:extent cx="6137910" cy="3464560"/>
            <wp:effectExtent l="0" t="0" r="0" b="254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6D35A" w14:textId="3F6A1C6A" w:rsidR="00ED31D1" w:rsidRDefault="00ED31D1" w:rsidP="00ED31D1">
      <w:pPr>
        <w:pStyle w:val="affffff9"/>
      </w:pPr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152</w:t>
      </w:r>
      <w:r w:rsidR="00B407B9">
        <w:rPr>
          <w:noProof/>
        </w:rPr>
        <w:fldChar w:fldCharType="end"/>
      </w:r>
    </w:p>
    <w:p w14:paraId="2DC6FE96" w14:textId="6B2E5D4C" w:rsidR="00ED31D1" w:rsidRDefault="00ED31D1" w:rsidP="00ED31D1">
      <w:pPr>
        <w:pStyle w:val="af0"/>
      </w:pPr>
      <w:r>
        <w:t xml:space="preserve">После этого пользователю необходимо выбрать запрос с типом заявления «Выписка </w:t>
      </w:r>
      <w:r w:rsidR="00377F42">
        <w:t xml:space="preserve">в произвольной </w:t>
      </w:r>
      <w:r>
        <w:t>форме» и статусом «Ожидает обработки» и кликнуть по нему мышкой (</w:t>
      </w:r>
      <w:r>
        <w:fldChar w:fldCharType="begin"/>
      </w:r>
      <w:r>
        <w:instrText xml:space="preserve"> REF _Ref130377483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153</w:t>
      </w:r>
      <w:r>
        <w:fldChar w:fldCharType="end"/>
      </w:r>
      <w:r>
        <w:t>).</w:t>
      </w:r>
    </w:p>
    <w:p w14:paraId="462180A1" w14:textId="618680D2" w:rsidR="00ED31D1" w:rsidRDefault="00EE4F79" w:rsidP="00ED31D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5DB9451B" wp14:editId="47A6B54F">
            <wp:extent cx="6137910" cy="3539490"/>
            <wp:effectExtent l="0" t="0" r="0" b="381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08CEA" w14:textId="5F4EB02D" w:rsidR="00ED31D1" w:rsidRDefault="00ED31D1" w:rsidP="00ED31D1">
      <w:pPr>
        <w:pStyle w:val="affffff9"/>
        <w:rPr>
          <w:szCs w:val="24"/>
        </w:rPr>
      </w:pPr>
      <w:bookmarkStart w:id="248" w:name="_Ref13037748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153</w:t>
      </w:r>
      <w:r w:rsidR="00B407B9">
        <w:rPr>
          <w:noProof/>
        </w:rPr>
        <w:fldChar w:fldCharType="end"/>
      </w:r>
      <w:bookmarkEnd w:id="248"/>
    </w:p>
    <w:p w14:paraId="433A9A1D" w14:textId="615645D3" w:rsidR="00ED31D1" w:rsidRDefault="00ED31D1" w:rsidP="00ED31D1">
      <w:pPr>
        <w:pStyle w:val="af0"/>
      </w:pPr>
      <w:r>
        <w:t xml:space="preserve">После этого пользователь проверяет данные, указанные в запросе на их корректность, при успешной верификации данных пользователь </w:t>
      </w:r>
      <w:r w:rsidR="00EE4F79">
        <w:t>формирует выписку в произвольной форме согласно атрибутам, указанным в запросе</w:t>
      </w:r>
      <w:r>
        <w:t xml:space="preserve"> (</w:t>
      </w:r>
      <w:r>
        <w:fldChar w:fldCharType="begin"/>
      </w:r>
      <w:r>
        <w:instrText xml:space="preserve"> REF _Ref130377496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154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_Ref130377508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155</w:t>
      </w:r>
      <w:r>
        <w:fldChar w:fldCharType="end"/>
      </w:r>
      <w:r>
        <w:t>).</w:t>
      </w:r>
    </w:p>
    <w:p w14:paraId="3A3731B6" w14:textId="0189274C" w:rsidR="00ED31D1" w:rsidRDefault="00ED31D1" w:rsidP="00ED31D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54789190" wp14:editId="2D5A700B">
            <wp:extent cx="6137910" cy="3460750"/>
            <wp:effectExtent l="0" t="0" r="0" b="6350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27AF186" w14:textId="0C8CEAA1" w:rsidR="00ED31D1" w:rsidRDefault="00ED31D1" w:rsidP="00ED31D1">
      <w:pPr>
        <w:pStyle w:val="affffff9"/>
        <w:rPr>
          <w:noProof/>
        </w:rPr>
      </w:pPr>
      <w:bookmarkStart w:id="249" w:name="_Ref130377496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154</w:t>
      </w:r>
      <w:r w:rsidR="00B407B9">
        <w:rPr>
          <w:noProof/>
        </w:rPr>
        <w:fldChar w:fldCharType="end"/>
      </w:r>
      <w:bookmarkEnd w:id="249"/>
    </w:p>
    <w:p w14:paraId="3B3184BE" w14:textId="48874A6D" w:rsidR="00ED31D1" w:rsidRDefault="00EE4F79" w:rsidP="00ED31D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7FE342AA" wp14:editId="1CD23A3C">
            <wp:extent cx="6137910" cy="2592070"/>
            <wp:effectExtent l="0" t="0" r="0" b="0"/>
            <wp:docPr id="132" name="Рисунок 13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31D1">
        <w:rPr>
          <w:noProof/>
        </w:rPr>
        <w:t xml:space="preserve"> </w:t>
      </w:r>
    </w:p>
    <w:p w14:paraId="75BE3973" w14:textId="7632ACE4" w:rsidR="00ED31D1" w:rsidRDefault="00ED31D1" w:rsidP="00ED31D1">
      <w:pPr>
        <w:pStyle w:val="affffff9"/>
        <w:rPr>
          <w:noProof/>
        </w:rPr>
      </w:pPr>
      <w:bookmarkStart w:id="250" w:name="_Ref13037750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155</w:t>
      </w:r>
      <w:r w:rsidR="00B407B9">
        <w:rPr>
          <w:noProof/>
        </w:rPr>
        <w:fldChar w:fldCharType="end"/>
      </w:r>
      <w:bookmarkEnd w:id="250"/>
    </w:p>
    <w:p w14:paraId="1DAED51C" w14:textId="77777777" w:rsidR="00ED31D1" w:rsidRDefault="00ED31D1" w:rsidP="00ED31D1">
      <w:pPr>
        <w:pStyle w:val="affffff9"/>
        <w:rPr>
          <w:szCs w:val="24"/>
        </w:rPr>
      </w:pPr>
    </w:p>
    <w:p w14:paraId="71909CC9" w14:textId="784269F6" w:rsidR="00ED31D1" w:rsidRDefault="00ED31D1" w:rsidP="00ED31D1">
      <w:pPr>
        <w:pStyle w:val="af0"/>
      </w:pPr>
      <w:r>
        <w:t>После этого пользователю необходимо выбрать «Положительный ответ» и при необходимости скорректировать комментарий</w:t>
      </w:r>
      <w:r w:rsidR="00EE4F79">
        <w:t>, затем нажать на кнопку «Добавить выписку»</w:t>
      </w:r>
      <w:r>
        <w:t xml:space="preserve"> (</w:t>
      </w:r>
      <w:r w:rsidR="00EE4F79">
        <w:fldChar w:fldCharType="begin"/>
      </w:r>
      <w:r w:rsidR="00EE4F79">
        <w:instrText xml:space="preserve"> REF _Ref130378003 \h </w:instrText>
      </w:r>
      <w:r w:rsidR="00EE4F79">
        <w:fldChar w:fldCharType="separate"/>
      </w:r>
      <w:r w:rsidR="003A7B96">
        <w:t xml:space="preserve">Рисунок </w:t>
      </w:r>
      <w:r w:rsidR="003A7B96">
        <w:rPr>
          <w:noProof/>
        </w:rPr>
        <w:t>156</w:t>
      </w:r>
      <w:r w:rsidR="00EE4F79">
        <w:fldChar w:fldCharType="end"/>
      </w:r>
      <w:r>
        <w:t>).</w:t>
      </w:r>
    </w:p>
    <w:p w14:paraId="53DBB5A4" w14:textId="357F8127" w:rsidR="00ED31D1" w:rsidRDefault="005D5664" w:rsidP="00ED31D1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69B0007F" wp14:editId="2F56F19B">
            <wp:extent cx="6137910" cy="1892935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31D1">
        <w:rPr>
          <w:noProof/>
        </w:rPr>
        <w:t xml:space="preserve"> </w:t>
      </w:r>
    </w:p>
    <w:p w14:paraId="2ED440B3" w14:textId="6E29C6E0" w:rsidR="00ED31D1" w:rsidRDefault="00ED31D1" w:rsidP="00ED31D1">
      <w:pPr>
        <w:pStyle w:val="affffff9"/>
        <w:rPr>
          <w:noProof/>
        </w:rPr>
      </w:pPr>
      <w:bookmarkStart w:id="251" w:name="_Ref13037800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156</w:t>
      </w:r>
      <w:r w:rsidR="00B407B9">
        <w:rPr>
          <w:noProof/>
        </w:rPr>
        <w:fldChar w:fldCharType="end"/>
      </w:r>
      <w:bookmarkEnd w:id="251"/>
    </w:p>
    <w:p w14:paraId="3FD807EF" w14:textId="77777777" w:rsidR="00EE4F79" w:rsidRDefault="00EE4F79" w:rsidP="00EE4F79">
      <w:pPr>
        <w:pStyle w:val="affffff9"/>
        <w:rPr>
          <w:szCs w:val="24"/>
        </w:rPr>
      </w:pPr>
    </w:p>
    <w:p w14:paraId="5DB520AF" w14:textId="0F1288EA" w:rsidR="00EE4F79" w:rsidRDefault="00EE4F79" w:rsidP="00EE4F79">
      <w:pPr>
        <w:pStyle w:val="af0"/>
      </w:pPr>
      <w:r>
        <w:t>После этого пользователю необходимо выбрать созданную им выписку нажать на кнопку «Добавить» (</w:t>
      </w:r>
      <w:r>
        <w:fldChar w:fldCharType="begin"/>
      </w:r>
      <w:r>
        <w:instrText xml:space="preserve"> REF _Ref130378012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157</w:t>
      </w:r>
      <w:r>
        <w:fldChar w:fldCharType="end"/>
      </w:r>
      <w:r>
        <w:t>).</w:t>
      </w:r>
    </w:p>
    <w:p w14:paraId="08B3B0A5" w14:textId="2ED1D993" w:rsidR="00EE4F79" w:rsidRDefault="00EE4F79" w:rsidP="00EE4F7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408BCE28" wp14:editId="28539B7B">
            <wp:extent cx="6137910" cy="3488690"/>
            <wp:effectExtent l="0" t="0" r="0" b="0"/>
            <wp:docPr id="136" name="Рисунок 136" descr="Изображение выглядит как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Изображение выглядит как Веб-сайт&#10;&#10;Автоматически созданное описание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08C5FF6" w14:textId="7800E2F9" w:rsidR="00EE4F79" w:rsidRDefault="00EE4F79" w:rsidP="00EE4F79">
      <w:pPr>
        <w:pStyle w:val="affffff9"/>
        <w:rPr>
          <w:noProof/>
        </w:rPr>
      </w:pPr>
      <w:bookmarkStart w:id="252" w:name="_Ref130378012"/>
      <w:r>
        <w:t xml:space="preserve">Рисунок </w:t>
      </w:r>
      <w:r w:rsidR="00B407B9">
        <w:fldChar w:fldCharType="begin"/>
      </w:r>
      <w:r w:rsidR="00B407B9">
        <w:instrText xml:space="preserve"> SEQ Рисунок \</w:instrText>
      </w:r>
      <w:r w:rsidR="00B407B9">
        <w:instrText xml:space="preserve">* ARABIC </w:instrText>
      </w:r>
      <w:r w:rsidR="00B407B9">
        <w:fldChar w:fldCharType="separate"/>
      </w:r>
      <w:r w:rsidR="003A7B96">
        <w:rPr>
          <w:noProof/>
        </w:rPr>
        <w:t>157</w:t>
      </w:r>
      <w:r w:rsidR="00B407B9">
        <w:rPr>
          <w:noProof/>
        </w:rPr>
        <w:fldChar w:fldCharType="end"/>
      </w:r>
      <w:bookmarkEnd w:id="252"/>
    </w:p>
    <w:p w14:paraId="544A5F25" w14:textId="77777777" w:rsidR="00EE4F79" w:rsidRDefault="00EE4F79" w:rsidP="00EE4F79">
      <w:pPr>
        <w:pStyle w:val="affffff9"/>
        <w:rPr>
          <w:szCs w:val="24"/>
        </w:rPr>
      </w:pPr>
    </w:p>
    <w:p w14:paraId="1FC2F0FD" w14:textId="461E15E5" w:rsidR="00ED31D1" w:rsidRPr="00C602C4" w:rsidRDefault="00ED31D1" w:rsidP="00ED31D1">
      <w:pPr>
        <w:pStyle w:val="af0"/>
      </w:pPr>
      <w:r>
        <w:t xml:space="preserve">После этого пользователю необходимо нажать на кнопку «Направить ответ» </w:t>
      </w:r>
      <w:r w:rsidRPr="00C602C4">
        <w:t>(</w:t>
      </w:r>
      <w:r w:rsidR="00EE4F79">
        <w:fldChar w:fldCharType="begin"/>
      </w:r>
      <w:r w:rsidR="00EE4F79">
        <w:instrText xml:space="preserve"> REF _Ref130378022 \h </w:instrText>
      </w:r>
      <w:r w:rsidR="00EE4F79">
        <w:fldChar w:fldCharType="separate"/>
      </w:r>
      <w:r w:rsidR="003A7B96">
        <w:t xml:space="preserve">Рисунок </w:t>
      </w:r>
      <w:r w:rsidR="003A7B96">
        <w:rPr>
          <w:noProof/>
        </w:rPr>
        <w:t>158</w:t>
      </w:r>
      <w:r w:rsidR="00EE4F79">
        <w:fldChar w:fldCharType="end"/>
      </w:r>
      <w:r w:rsidRPr="00C602C4">
        <w:t xml:space="preserve">). </w:t>
      </w:r>
    </w:p>
    <w:p w14:paraId="14A3EB36" w14:textId="7276C20B" w:rsidR="00ED31D1" w:rsidRDefault="00EE4F79" w:rsidP="00ED31D1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1A1174B5" wp14:editId="5CD85661">
            <wp:extent cx="6137910" cy="803910"/>
            <wp:effectExtent l="0" t="0" r="0" b="0"/>
            <wp:docPr id="137" name="Рисунок 13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3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80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31D1">
        <w:rPr>
          <w:noProof/>
        </w:rPr>
        <w:t xml:space="preserve"> </w:t>
      </w:r>
    </w:p>
    <w:p w14:paraId="6F832D2A" w14:textId="1D93C89B" w:rsidR="00ED31D1" w:rsidRPr="001E5378" w:rsidRDefault="00ED31D1" w:rsidP="00ED31D1">
      <w:pPr>
        <w:pStyle w:val="affffff9"/>
        <w:rPr>
          <w:szCs w:val="24"/>
        </w:rPr>
      </w:pPr>
      <w:bookmarkStart w:id="253" w:name="_Ref13037802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158</w:t>
      </w:r>
      <w:r w:rsidR="00B407B9">
        <w:rPr>
          <w:noProof/>
        </w:rPr>
        <w:fldChar w:fldCharType="end"/>
      </w:r>
      <w:bookmarkEnd w:id="253"/>
    </w:p>
    <w:p w14:paraId="16688717" w14:textId="77777777" w:rsidR="00ED31D1" w:rsidRDefault="00ED31D1" w:rsidP="00ED31D1">
      <w:pPr>
        <w:keepNext/>
        <w:jc w:val="center"/>
      </w:pPr>
    </w:p>
    <w:p w14:paraId="4313474F" w14:textId="199F57F6" w:rsidR="00ED31D1" w:rsidRDefault="00ED31D1" w:rsidP="00ED31D1">
      <w:pPr>
        <w:pStyle w:val="af0"/>
      </w:pPr>
      <w:r>
        <w:t xml:space="preserve">В случае отрицательного результата верификации данных пользователю необходимо выбрать «Отказ» и при необходимости скорректировать комментарий </w:t>
      </w:r>
      <w:r w:rsidRPr="00EB1CF0">
        <w:t>(</w:t>
      </w:r>
      <w:r w:rsidR="00EE4F79">
        <w:fldChar w:fldCharType="begin"/>
      </w:r>
      <w:r w:rsidR="00EE4F79">
        <w:instrText xml:space="preserve"> REF _Ref130378034 \h </w:instrText>
      </w:r>
      <w:r w:rsidR="00EE4F79">
        <w:fldChar w:fldCharType="separate"/>
      </w:r>
      <w:r w:rsidR="003A7B96">
        <w:t xml:space="preserve">Рисунок </w:t>
      </w:r>
      <w:r w:rsidR="003A7B96">
        <w:rPr>
          <w:noProof/>
        </w:rPr>
        <w:t>159</w:t>
      </w:r>
      <w:r w:rsidR="00EE4F79">
        <w:fldChar w:fldCharType="end"/>
      </w:r>
      <w:r w:rsidRPr="00EB1CF0">
        <w:t xml:space="preserve">). </w:t>
      </w:r>
    </w:p>
    <w:p w14:paraId="55A38641" w14:textId="77777777" w:rsidR="00ED31D1" w:rsidRDefault="00ED31D1" w:rsidP="00ED31D1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6E454922" wp14:editId="73138C18">
            <wp:extent cx="6137910" cy="1101090"/>
            <wp:effectExtent l="0" t="0" r="0" b="3810"/>
            <wp:docPr id="630" name="Рисунок 63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Рисунок 60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D623C4F" w14:textId="7BC06EDA" w:rsidR="00ED31D1" w:rsidRPr="00EB1CF0" w:rsidRDefault="00ED31D1" w:rsidP="00ED31D1">
      <w:pPr>
        <w:pStyle w:val="affffff9"/>
        <w:rPr>
          <w:color w:val="000000" w:themeColor="text1"/>
          <w:szCs w:val="24"/>
        </w:rPr>
      </w:pPr>
      <w:bookmarkStart w:id="254" w:name="_Ref13037803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159</w:t>
      </w:r>
      <w:r w:rsidR="00B407B9">
        <w:rPr>
          <w:noProof/>
        </w:rPr>
        <w:fldChar w:fldCharType="end"/>
      </w:r>
      <w:bookmarkEnd w:id="254"/>
    </w:p>
    <w:p w14:paraId="3CB09497" w14:textId="4513933F" w:rsidR="00ED31D1" w:rsidRDefault="00ED31D1" w:rsidP="00ED31D1">
      <w:pPr>
        <w:pStyle w:val="af0"/>
      </w:pPr>
      <w:r>
        <w:t>После этого пользователю необходимо нажать на кнопку «Отказать»</w:t>
      </w:r>
      <w:r w:rsidRPr="005B32C3">
        <w:t xml:space="preserve"> </w:t>
      </w:r>
      <w:r>
        <w:t>(</w:t>
      </w:r>
      <w:r w:rsidR="00EE4F79">
        <w:fldChar w:fldCharType="begin"/>
      </w:r>
      <w:r w:rsidR="00EE4F79">
        <w:instrText xml:space="preserve"> REF _Ref130378042 \h </w:instrText>
      </w:r>
      <w:r w:rsidR="00EE4F79">
        <w:fldChar w:fldCharType="separate"/>
      </w:r>
      <w:r w:rsidR="003A7B96">
        <w:t xml:space="preserve">Рисунок </w:t>
      </w:r>
      <w:r w:rsidR="003A7B96">
        <w:rPr>
          <w:noProof/>
        </w:rPr>
        <w:t>160</w:t>
      </w:r>
      <w:r w:rsidR="00EE4F79">
        <w:fldChar w:fldCharType="end"/>
      </w:r>
      <w:r>
        <w:t>).</w:t>
      </w:r>
    </w:p>
    <w:p w14:paraId="5D41424A" w14:textId="5607CE97" w:rsidR="00ED31D1" w:rsidRDefault="00EE4F79" w:rsidP="00ED31D1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00A29F6E" wp14:editId="2728BEF6">
            <wp:extent cx="6137910" cy="1168400"/>
            <wp:effectExtent l="0" t="0" r="0" b="0"/>
            <wp:docPr id="138" name="Рисунок 13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3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8FE21" w14:textId="022245E2" w:rsidR="00ED31D1" w:rsidRPr="00176DA0" w:rsidRDefault="00ED31D1" w:rsidP="00ED31D1">
      <w:pPr>
        <w:pStyle w:val="affffff9"/>
        <w:rPr>
          <w:color w:val="000000" w:themeColor="text1"/>
          <w:szCs w:val="24"/>
        </w:rPr>
      </w:pPr>
      <w:bookmarkStart w:id="255" w:name="_Ref13037804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160</w:t>
      </w:r>
      <w:r w:rsidR="00B407B9">
        <w:rPr>
          <w:noProof/>
        </w:rPr>
        <w:fldChar w:fldCharType="end"/>
      </w:r>
      <w:bookmarkEnd w:id="255"/>
    </w:p>
    <w:p w14:paraId="275A0B63" w14:textId="77777777" w:rsidR="00ED31D1" w:rsidRPr="002A588A" w:rsidRDefault="00ED31D1" w:rsidP="00ED31D1">
      <w:pPr>
        <w:pStyle w:val="3"/>
      </w:pPr>
      <w:r w:rsidRPr="002A588A">
        <w:t>Заключительные действия</w:t>
      </w:r>
    </w:p>
    <w:p w14:paraId="44738ECF" w14:textId="77777777" w:rsidR="00ED31D1" w:rsidRPr="002A588A" w:rsidRDefault="00ED31D1" w:rsidP="00ED31D1">
      <w:pPr>
        <w:pStyle w:val="af0"/>
      </w:pPr>
      <w:r w:rsidRPr="002A588A">
        <w:t>Не требуются.</w:t>
      </w:r>
    </w:p>
    <w:p w14:paraId="203A7DBB" w14:textId="77777777" w:rsidR="00ED31D1" w:rsidRPr="002A588A" w:rsidRDefault="00ED31D1" w:rsidP="00ED31D1">
      <w:pPr>
        <w:pStyle w:val="af0"/>
      </w:pPr>
    </w:p>
    <w:p w14:paraId="33840DF9" w14:textId="5F4BE3EA" w:rsidR="00EE4F79" w:rsidRPr="002A588A" w:rsidRDefault="00EE4F79" w:rsidP="00EE4F79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256" w:name="_Toc130821113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Обработка запроса с ЕПГУ «Выписка по форме книги»</w:t>
      </w:r>
      <w:bookmarkEnd w:id="256"/>
    </w:p>
    <w:p w14:paraId="6C18D069" w14:textId="66DA51DF" w:rsidR="00EE4F79" w:rsidRPr="002A588A" w:rsidRDefault="00EE4F79" w:rsidP="00EE4F79">
      <w:pPr>
        <w:pStyle w:val="3"/>
      </w:pPr>
      <w:r w:rsidRPr="002A588A">
        <w:t xml:space="preserve">Наименование операции: </w:t>
      </w:r>
      <w:r>
        <w:t>Обработка запроса с ЕПГУ «Выписка по форме книги»</w:t>
      </w:r>
      <w:r w:rsidRPr="002A588A">
        <w:t>.</w:t>
      </w:r>
    </w:p>
    <w:p w14:paraId="0F004CE0" w14:textId="77777777" w:rsidR="00EE4F79" w:rsidRPr="002A588A" w:rsidRDefault="00EE4F79" w:rsidP="00EE4F79">
      <w:pPr>
        <w:pStyle w:val="3"/>
      </w:pPr>
      <w:r w:rsidRPr="002A588A">
        <w:t>Условия, при соблюдении которых возможно выполнение операции:</w:t>
      </w:r>
    </w:p>
    <w:p w14:paraId="1991E340" w14:textId="77777777" w:rsidR="00EE4F79" w:rsidRDefault="00EE4F79" w:rsidP="00EE4F79">
      <w:pPr>
        <w:pStyle w:val="af0"/>
      </w:pPr>
      <w:r w:rsidRPr="002A588A">
        <w:t>Выполнена успешная авторизация в подсистеме.</w:t>
      </w:r>
    </w:p>
    <w:p w14:paraId="0CC7D8BB" w14:textId="77777777" w:rsidR="00EE4F79" w:rsidRPr="002A588A" w:rsidRDefault="00EE4F79" w:rsidP="00EE4F79">
      <w:pPr>
        <w:pStyle w:val="3"/>
      </w:pPr>
      <w:r w:rsidRPr="002A588A">
        <w:t>Подготовительные действия</w:t>
      </w:r>
    </w:p>
    <w:p w14:paraId="69D24689" w14:textId="77777777" w:rsidR="00EE4F79" w:rsidRPr="002A588A" w:rsidRDefault="00EE4F79" w:rsidP="00EE4F79">
      <w:pPr>
        <w:pStyle w:val="af0"/>
      </w:pPr>
      <w:r w:rsidRPr="002A588A">
        <w:t>Не требуются.</w:t>
      </w:r>
    </w:p>
    <w:p w14:paraId="42E8F659" w14:textId="77777777" w:rsidR="00EE4F79" w:rsidRDefault="00EE4F79" w:rsidP="00EE4F79">
      <w:pPr>
        <w:pStyle w:val="3"/>
      </w:pPr>
      <w:r w:rsidRPr="002A588A">
        <w:t>Основные действия в требуемой последовательности</w:t>
      </w:r>
    </w:p>
    <w:p w14:paraId="7E3F827B" w14:textId="50ABB59F" w:rsidR="00EE4F79" w:rsidRPr="00502EE9" w:rsidRDefault="00EE4F79" w:rsidP="00EE4F79">
      <w:pPr>
        <w:pStyle w:val="af0"/>
      </w:pPr>
      <w:r w:rsidRPr="002A588A">
        <w:t>В меню слева выбрать раздел «</w:t>
      </w:r>
      <w:r>
        <w:t>Запросы с ЕПГУ»</w:t>
      </w:r>
      <w:r w:rsidRPr="00502EE9">
        <w:t xml:space="preserve"> (</w:t>
      </w:r>
      <w:r w:rsidR="005D5664">
        <w:fldChar w:fldCharType="begin"/>
      </w:r>
      <w:r w:rsidR="005D5664">
        <w:instrText xml:space="preserve"> REF _Ref130380048 \h </w:instrText>
      </w:r>
      <w:r w:rsidR="005D5664">
        <w:fldChar w:fldCharType="separate"/>
      </w:r>
      <w:r w:rsidR="003A7B96">
        <w:t xml:space="preserve">Рисунок </w:t>
      </w:r>
      <w:r w:rsidR="003A7B96">
        <w:rPr>
          <w:noProof/>
        </w:rPr>
        <w:t>161</w:t>
      </w:r>
      <w:r w:rsidR="005D5664">
        <w:fldChar w:fldCharType="end"/>
      </w:r>
      <w:r w:rsidRPr="00502EE9">
        <w:t>).</w:t>
      </w:r>
    </w:p>
    <w:p w14:paraId="657D93D4" w14:textId="77777777" w:rsidR="00EE4F79" w:rsidRDefault="00EE4F79" w:rsidP="00EE4F7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5B44D797" wp14:editId="7B0F9DDC">
            <wp:extent cx="6137910" cy="3464560"/>
            <wp:effectExtent l="0" t="0" r="0" b="254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D22A1" w14:textId="67EC4EC6" w:rsidR="00EE4F79" w:rsidRDefault="00EE4F79" w:rsidP="00EE4F79">
      <w:pPr>
        <w:pStyle w:val="affffff9"/>
      </w:pPr>
      <w:bookmarkStart w:id="257" w:name="_Ref13038004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161</w:t>
      </w:r>
      <w:r w:rsidR="00B407B9">
        <w:rPr>
          <w:noProof/>
        </w:rPr>
        <w:fldChar w:fldCharType="end"/>
      </w:r>
      <w:bookmarkEnd w:id="257"/>
    </w:p>
    <w:p w14:paraId="30464292" w14:textId="4FEF4D1E" w:rsidR="00EE4F79" w:rsidRDefault="00EE4F79" w:rsidP="00EE4F79">
      <w:pPr>
        <w:pStyle w:val="af0"/>
      </w:pPr>
      <w:r>
        <w:t>После этого пользователю необходимо выбрать запрос с типом заявления «Выписка по форме книги» и статусом «Ожидает обработки» и кликнуть по нему мышкой (</w:t>
      </w:r>
      <w:r w:rsidR="005D5664">
        <w:fldChar w:fldCharType="begin"/>
      </w:r>
      <w:r w:rsidR="005D5664">
        <w:instrText xml:space="preserve"> REF _Ref130380057 \h </w:instrText>
      </w:r>
      <w:r w:rsidR="005D5664">
        <w:fldChar w:fldCharType="separate"/>
      </w:r>
      <w:r w:rsidR="003A7B96">
        <w:t xml:space="preserve">Рисунок </w:t>
      </w:r>
      <w:r w:rsidR="003A7B96">
        <w:rPr>
          <w:noProof/>
        </w:rPr>
        <w:t>162</w:t>
      </w:r>
      <w:r w:rsidR="005D5664">
        <w:fldChar w:fldCharType="end"/>
      </w:r>
      <w:r>
        <w:t>).</w:t>
      </w:r>
    </w:p>
    <w:p w14:paraId="1274AAD7" w14:textId="6E24A29D" w:rsidR="00EE4F79" w:rsidRDefault="005D5664" w:rsidP="00EE4F7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716E469" wp14:editId="6AE4FF57">
            <wp:extent cx="6137910" cy="3439795"/>
            <wp:effectExtent l="0" t="0" r="0" b="825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ABEBE" w14:textId="7F77B029" w:rsidR="00EE4F79" w:rsidRDefault="00EE4F79" w:rsidP="00EE4F79">
      <w:pPr>
        <w:pStyle w:val="affffff9"/>
        <w:rPr>
          <w:szCs w:val="24"/>
        </w:rPr>
      </w:pPr>
      <w:bookmarkStart w:id="258" w:name="_Ref130380057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162</w:t>
      </w:r>
      <w:r w:rsidR="00B407B9">
        <w:rPr>
          <w:noProof/>
        </w:rPr>
        <w:fldChar w:fldCharType="end"/>
      </w:r>
      <w:bookmarkEnd w:id="258"/>
    </w:p>
    <w:p w14:paraId="1D044130" w14:textId="15D90478" w:rsidR="00EE4F79" w:rsidRDefault="00EE4F79" w:rsidP="00EE4F79">
      <w:pPr>
        <w:pStyle w:val="af0"/>
      </w:pPr>
      <w:r>
        <w:t xml:space="preserve">После этого пользователь проверяет данные, указанные в запросе на их корректность, при успешной верификации данных пользователь формирует выписку </w:t>
      </w:r>
      <w:r w:rsidR="005D5664">
        <w:t>по форме книги сог</w:t>
      </w:r>
      <w:r>
        <w:t>ласно атрибутам, указанным в запросе (</w:t>
      </w:r>
      <w:r w:rsidR="005D5664">
        <w:fldChar w:fldCharType="begin"/>
      </w:r>
      <w:r w:rsidR="005D5664">
        <w:instrText xml:space="preserve"> REF _Ref130380068 \h </w:instrText>
      </w:r>
      <w:r w:rsidR="005D5664">
        <w:fldChar w:fldCharType="separate"/>
      </w:r>
      <w:r w:rsidR="003A7B96">
        <w:t xml:space="preserve">Рисунок </w:t>
      </w:r>
      <w:r w:rsidR="003A7B96">
        <w:rPr>
          <w:noProof/>
        </w:rPr>
        <w:t>163</w:t>
      </w:r>
      <w:r w:rsidR="005D5664">
        <w:fldChar w:fldCharType="end"/>
      </w:r>
      <w:r>
        <w:t>,</w:t>
      </w:r>
      <w:r w:rsidR="005D5664">
        <w:fldChar w:fldCharType="begin"/>
      </w:r>
      <w:r w:rsidR="005D5664">
        <w:instrText xml:space="preserve"> REF _Ref130380075 \h </w:instrText>
      </w:r>
      <w:r w:rsidR="005D5664">
        <w:fldChar w:fldCharType="separate"/>
      </w:r>
      <w:r w:rsidR="003A7B96">
        <w:t xml:space="preserve">Рисунок </w:t>
      </w:r>
      <w:r w:rsidR="003A7B96">
        <w:rPr>
          <w:noProof/>
        </w:rPr>
        <w:t>164</w:t>
      </w:r>
      <w:r w:rsidR="005D5664">
        <w:fldChar w:fldCharType="end"/>
      </w:r>
      <w:r>
        <w:t>).</w:t>
      </w:r>
    </w:p>
    <w:p w14:paraId="474590D3" w14:textId="7240D59D" w:rsidR="00EE4F79" w:rsidRDefault="005D5664" w:rsidP="00EE4F7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EF65516" wp14:editId="6CF4467B">
            <wp:extent cx="6137910" cy="3478530"/>
            <wp:effectExtent l="0" t="0" r="0" b="762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F79">
        <w:rPr>
          <w:noProof/>
        </w:rPr>
        <w:t xml:space="preserve"> </w:t>
      </w:r>
    </w:p>
    <w:p w14:paraId="52D1C5F1" w14:textId="4A87F01B" w:rsidR="00EE4F79" w:rsidRDefault="00EE4F79" w:rsidP="00EE4F79">
      <w:pPr>
        <w:pStyle w:val="affffff9"/>
        <w:rPr>
          <w:noProof/>
        </w:rPr>
      </w:pPr>
      <w:bookmarkStart w:id="259" w:name="_Ref13038006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163</w:t>
      </w:r>
      <w:r w:rsidR="00B407B9">
        <w:rPr>
          <w:noProof/>
        </w:rPr>
        <w:fldChar w:fldCharType="end"/>
      </w:r>
      <w:bookmarkEnd w:id="259"/>
    </w:p>
    <w:p w14:paraId="54A39FD7" w14:textId="5696A314" w:rsidR="00EE4F79" w:rsidRDefault="005D5664" w:rsidP="00EE4F7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372F5EC" wp14:editId="49B5980A">
            <wp:extent cx="6137910" cy="1392555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F79">
        <w:rPr>
          <w:noProof/>
        </w:rPr>
        <w:t xml:space="preserve"> </w:t>
      </w:r>
    </w:p>
    <w:p w14:paraId="2437ED86" w14:textId="4080024A" w:rsidR="00EE4F79" w:rsidRDefault="00EE4F79" w:rsidP="00EE4F79">
      <w:pPr>
        <w:pStyle w:val="affffff9"/>
        <w:rPr>
          <w:noProof/>
        </w:rPr>
      </w:pPr>
      <w:bookmarkStart w:id="260" w:name="_Ref13038007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164</w:t>
      </w:r>
      <w:r w:rsidR="00B407B9">
        <w:rPr>
          <w:noProof/>
        </w:rPr>
        <w:fldChar w:fldCharType="end"/>
      </w:r>
      <w:bookmarkEnd w:id="260"/>
    </w:p>
    <w:p w14:paraId="109FEF2C" w14:textId="77777777" w:rsidR="00EE4F79" w:rsidRDefault="00EE4F79" w:rsidP="00EE4F79">
      <w:pPr>
        <w:pStyle w:val="affffff9"/>
        <w:rPr>
          <w:szCs w:val="24"/>
        </w:rPr>
      </w:pPr>
    </w:p>
    <w:p w14:paraId="62A71504" w14:textId="04E49C1D" w:rsidR="00EE4F79" w:rsidRDefault="00EE4F79" w:rsidP="00EE4F79">
      <w:pPr>
        <w:pStyle w:val="af0"/>
      </w:pPr>
      <w:r>
        <w:t>После этого пользователю необходимо выбрать «Положительный ответ» и при необходимости скорректировать комментарий, затем нажать на кнопку «Добавить выписку» (</w:t>
      </w:r>
      <w:r w:rsidR="005D5664">
        <w:fldChar w:fldCharType="begin"/>
      </w:r>
      <w:r w:rsidR="005D5664">
        <w:instrText xml:space="preserve"> REF _Ref130380086 \h </w:instrText>
      </w:r>
      <w:r w:rsidR="005D5664">
        <w:fldChar w:fldCharType="separate"/>
      </w:r>
      <w:r w:rsidR="003A7B96">
        <w:t xml:space="preserve">Рисунок </w:t>
      </w:r>
      <w:r w:rsidR="003A7B96">
        <w:rPr>
          <w:noProof/>
        </w:rPr>
        <w:t>165</w:t>
      </w:r>
      <w:r w:rsidR="005D5664">
        <w:fldChar w:fldCharType="end"/>
      </w:r>
      <w:r>
        <w:t>).</w:t>
      </w:r>
    </w:p>
    <w:p w14:paraId="3EDE36D6" w14:textId="43949845" w:rsidR="00EE4F79" w:rsidRDefault="005D5664" w:rsidP="00EE4F7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5CE8D456" wp14:editId="6751AE32">
            <wp:extent cx="6137910" cy="189293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F79">
        <w:rPr>
          <w:noProof/>
        </w:rPr>
        <w:t xml:space="preserve"> </w:t>
      </w:r>
    </w:p>
    <w:p w14:paraId="6DEA774C" w14:textId="19C6E9FA" w:rsidR="00EE4F79" w:rsidRDefault="00EE4F79" w:rsidP="00EE4F79">
      <w:pPr>
        <w:pStyle w:val="affffff9"/>
        <w:rPr>
          <w:noProof/>
        </w:rPr>
      </w:pPr>
      <w:bookmarkStart w:id="261" w:name="_Ref130380086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165</w:t>
      </w:r>
      <w:r w:rsidR="00B407B9">
        <w:rPr>
          <w:noProof/>
        </w:rPr>
        <w:fldChar w:fldCharType="end"/>
      </w:r>
      <w:bookmarkEnd w:id="261"/>
    </w:p>
    <w:p w14:paraId="56EF8A5B" w14:textId="77777777" w:rsidR="00EE4F79" w:rsidRDefault="00EE4F79" w:rsidP="00EE4F79">
      <w:pPr>
        <w:pStyle w:val="affffff9"/>
        <w:rPr>
          <w:szCs w:val="24"/>
        </w:rPr>
      </w:pPr>
    </w:p>
    <w:p w14:paraId="3E9BA6B1" w14:textId="105E3817" w:rsidR="00EE4F79" w:rsidRDefault="00EE4F79" w:rsidP="00EE4F79">
      <w:pPr>
        <w:pStyle w:val="af0"/>
      </w:pPr>
      <w:r>
        <w:t>После этого пользователю необходимо выбрать созданную им выписку нажать на кнопку «Добавить» (</w:t>
      </w:r>
      <w:r w:rsidR="005D5664">
        <w:fldChar w:fldCharType="begin"/>
      </w:r>
      <w:r w:rsidR="005D5664">
        <w:instrText xml:space="preserve"> REF _Ref130380096 \h </w:instrText>
      </w:r>
      <w:r w:rsidR="005D5664">
        <w:fldChar w:fldCharType="separate"/>
      </w:r>
      <w:r w:rsidR="003A7B96">
        <w:t xml:space="preserve">Рисунок </w:t>
      </w:r>
      <w:r w:rsidR="003A7B96">
        <w:rPr>
          <w:noProof/>
        </w:rPr>
        <w:t>166</w:t>
      </w:r>
      <w:r w:rsidR="005D5664">
        <w:fldChar w:fldCharType="end"/>
      </w:r>
      <w:r>
        <w:t>).</w:t>
      </w:r>
    </w:p>
    <w:p w14:paraId="7456A1C6" w14:textId="2C2B45A5" w:rsidR="00EE4F79" w:rsidRDefault="005D5664" w:rsidP="00EE4F79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7ACC0589" wp14:editId="6B1F55CB">
            <wp:extent cx="6137910" cy="347091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F79">
        <w:rPr>
          <w:noProof/>
        </w:rPr>
        <w:t xml:space="preserve"> </w:t>
      </w:r>
    </w:p>
    <w:p w14:paraId="3A892217" w14:textId="3C09E46F" w:rsidR="00EE4F79" w:rsidRDefault="00EE4F79" w:rsidP="00EE4F79">
      <w:pPr>
        <w:pStyle w:val="affffff9"/>
        <w:rPr>
          <w:noProof/>
        </w:rPr>
      </w:pPr>
      <w:bookmarkStart w:id="262" w:name="_Ref130380096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166</w:t>
      </w:r>
      <w:r w:rsidR="00B407B9">
        <w:rPr>
          <w:noProof/>
        </w:rPr>
        <w:fldChar w:fldCharType="end"/>
      </w:r>
      <w:bookmarkEnd w:id="262"/>
    </w:p>
    <w:p w14:paraId="39ED9B41" w14:textId="77777777" w:rsidR="00EE4F79" w:rsidRDefault="00EE4F79" w:rsidP="00EE4F79">
      <w:pPr>
        <w:pStyle w:val="affffff9"/>
        <w:rPr>
          <w:szCs w:val="24"/>
        </w:rPr>
      </w:pPr>
    </w:p>
    <w:p w14:paraId="6B69F0B7" w14:textId="3684233B" w:rsidR="00EE4F79" w:rsidRPr="00C602C4" w:rsidRDefault="00EE4F79" w:rsidP="00EE4F79">
      <w:pPr>
        <w:pStyle w:val="af0"/>
      </w:pPr>
      <w:r>
        <w:t xml:space="preserve">После этого пользователю необходимо нажать на кнопку «Направить ответ» </w:t>
      </w:r>
      <w:r w:rsidRPr="00C602C4">
        <w:t>(</w:t>
      </w:r>
      <w:r w:rsidR="005D5664">
        <w:fldChar w:fldCharType="begin"/>
      </w:r>
      <w:r w:rsidR="005D5664">
        <w:instrText xml:space="preserve"> REF _Ref130380109 \h </w:instrText>
      </w:r>
      <w:r w:rsidR="005D5664">
        <w:fldChar w:fldCharType="separate"/>
      </w:r>
      <w:r w:rsidR="003A7B96">
        <w:t xml:space="preserve">Рисунок </w:t>
      </w:r>
      <w:r w:rsidR="003A7B96">
        <w:rPr>
          <w:noProof/>
        </w:rPr>
        <w:t>167</w:t>
      </w:r>
      <w:r w:rsidR="005D5664">
        <w:fldChar w:fldCharType="end"/>
      </w:r>
      <w:r w:rsidRPr="00C602C4">
        <w:t xml:space="preserve">). </w:t>
      </w:r>
    </w:p>
    <w:p w14:paraId="5A449018" w14:textId="61EAACDF" w:rsidR="00EE4F79" w:rsidRDefault="005D5664" w:rsidP="00EE4F79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558B773B" wp14:editId="306D0878">
            <wp:extent cx="6137910" cy="1062990"/>
            <wp:effectExtent l="0" t="0" r="0" b="381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06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F79">
        <w:rPr>
          <w:noProof/>
        </w:rPr>
        <w:t xml:space="preserve"> </w:t>
      </w:r>
    </w:p>
    <w:p w14:paraId="1358CD0D" w14:textId="098305CA" w:rsidR="00EE4F79" w:rsidRPr="001E5378" w:rsidRDefault="00EE4F79" w:rsidP="00EE4F79">
      <w:pPr>
        <w:pStyle w:val="affffff9"/>
        <w:rPr>
          <w:szCs w:val="24"/>
        </w:rPr>
      </w:pPr>
      <w:bookmarkStart w:id="263" w:name="_Ref130380109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167</w:t>
      </w:r>
      <w:r w:rsidR="00B407B9">
        <w:rPr>
          <w:noProof/>
        </w:rPr>
        <w:fldChar w:fldCharType="end"/>
      </w:r>
      <w:bookmarkEnd w:id="263"/>
    </w:p>
    <w:p w14:paraId="50BF2784" w14:textId="77777777" w:rsidR="00EE4F79" w:rsidRDefault="00EE4F79" w:rsidP="00EE4F79">
      <w:pPr>
        <w:keepNext/>
        <w:jc w:val="center"/>
      </w:pPr>
    </w:p>
    <w:p w14:paraId="505BCAD8" w14:textId="28D08833" w:rsidR="00EE4F79" w:rsidRDefault="00EE4F79" w:rsidP="00EE4F79">
      <w:pPr>
        <w:pStyle w:val="af0"/>
      </w:pPr>
      <w:r>
        <w:t xml:space="preserve">В случае отрицательного результата верификации данных пользователю необходимо выбрать «Отказ» и при необходимости скорректировать комментарий </w:t>
      </w:r>
      <w:r w:rsidRPr="00EB1CF0">
        <w:t>(</w:t>
      </w:r>
      <w:r w:rsidR="005D5664">
        <w:fldChar w:fldCharType="begin"/>
      </w:r>
      <w:r w:rsidR="005D5664">
        <w:instrText xml:space="preserve"> REF _Ref130380125 \h </w:instrText>
      </w:r>
      <w:r w:rsidR="005D5664">
        <w:fldChar w:fldCharType="separate"/>
      </w:r>
      <w:r w:rsidR="003A7B96">
        <w:t xml:space="preserve">Рисунок </w:t>
      </w:r>
      <w:r w:rsidR="003A7B96">
        <w:rPr>
          <w:noProof/>
        </w:rPr>
        <w:t>168</w:t>
      </w:r>
      <w:r w:rsidR="005D5664">
        <w:fldChar w:fldCharType="end"/>
      </w:r>
      <w:r w:rsidRPr="00EB1CF0">
        <w:t xml:space="preserve">). </w:t>
      </w:r>
    </w:p>
    <w:p w14:paraId="6C819CC7" w14:textId="77777777" w:rsidR="00EE4F79" w:rsidRDefault="00EE4F79" w:rsidP="00EE4F79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3DA763C4" wp14:editId="59AB1D9C">
            <wp:extent cx="6137910" cy="1101090"/>
            <wp:effectExtent l="0" t="0" r="0" b="3810"/>
            <wp:docPr id="148" name="Рисунок 14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Рисунок 60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368761A" w14:textId="02E171B1" w:rsidR="00EE4F79" w:rsidRPr="00EB1CF0" w:rsidRDefault="00EE4F79" w:rsidP="00EE4F79">
      <w:pPr>
        <w:pStyle w:val="affffff9"/>
        <w:rPr>
          <w:color w:val="000000" w:themeColor="text1"/>
          <w:szCs w:val="24"/>
        </w:rPr>
      </w:pPr>
      <w:bookmarkStart w:id="264" w:name="_Ref13038012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168</w:t>
      </w:r>
      <w:r w:rsidR="00B407B9">
        <w:rPr>
          <w:noProof/>
        </w:rPr>
        <w:fldChar w:fldCharType="end"/>
      </w:r>
      <w:bookmarkEnd w:id="264"/>
    </w:p>
    <w:p w14:paraId="1987AE5F" w14:textId="7D8CDF51" w:rsidR="00EE4F79" w:rsidRDefault="00EE4F79" w:rsidP="00EE4F79">
      <w:pPr>
        <w:pStyle w:val="af0"/>
      </w:pPr>
      <w:r>
        <w:t>После этого пользователю необходимо нажать на кнопку «Отказать»</w:t>
      </w:r>
      <w:r w:rsidRPr="005B32C3">
        <w:t xml:space="preserve"> </w:t>
      </w:r>
      <w:r>
        <w:t>(</w:t>
      </w:r>
      <w:r w:rsidR="005D5664">
        <w:fldChar w:fldCharType="begin"/>
      </w:r>
      <w:r w:rsidR="005D5664">
        <w:instrText xml:space="preserve"> REF _Ref130380138 \h </w:instrText>
      </w:r>
      <w:r w:rsidR="005D5664">
        <w:fldChar w:fldCharType="separate"/>
      </w:r>
      <w:r w:rsidR="003A7B96">
        <w:t xml:space="preserve">Рисунок </w:t>
      </w:r>
      <w:r w:rsidR="003A7B96">
        <w:rPr>
          <w:noProof/>
        </w:rPr>
        <w:t>169</w:t>
      </w:r>
      <w:r w:rsidR="005D5664">
        <w:fldChar w:fldCharType="end"/>
      </w:r>
      <w:r>
        <w:t>).</w:t>
      </w:r>
    </w:p>
    <w:p w14:paraId="05392DB6" w14:textId="0E84719B" w:rsidR="00EE4F79" w:rsidRDefault="005D5664" w:rsidP="00EE4F79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09DA422B" wp14:editId="152915A9">
            <wp:extent cx="6115050" cy="10668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B3F42" w14:textId="227BFC6F" w:rsidR="00EE4F79" w:rsidRPr="00176DA0" w:rsidRDefault="00EE4F79" w:rsidP="00EE4F79">
      <w:pPr>
        <w:pStyle w:val="affffff9"/>
        <w:rPr>
          <w:color w:val="000000" w:themeColor="text1"/>
          <w:szCs w:val="24"/>
        </w:rPr>
      </w:pPr>
      <w:bookmarkStart w:id="265" w:name="_Ref13038013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169</w:t>
      </w:r>
      <w:r w:rsidR="00B407B9">
        <w:rPr>
          <w:noProof/>
        </w:rPr>
        <w:fldChar w:fldCharType="end"/>
      </w:r>
      <w:bookmarkEnd w:id="265"/>
    </w:p>
    <w:p w14:paraId="47D6C442" w14:textId="77777777" w:rsidR="00EE4F79" w:rsidRPr="002A588A" w:rsidRDefault="00EE4F79" w:rsidP="00EE4F79">
      <w:pPr>
        <w:pStyle w:val="3"/>
      </w:pPr>
      <w:r w:rsidRPr="002A588A">
        <w:t>Заключительные действия</w:t>
      </w:r>
    </w:p>
    <w:p w14:paraId="1533E66E" w14:textId="77777777" w:rsidR="00EE4F79" w:rsidRPr="002A588A" w:rsidRDefault="00EE4F79" w:rsidP="00EE4F79">
      <w:pPr>
        <w:pStyle w:val="af0"/>
      </w:pPr>
      <w:r w:rsidRPr="002A588A">
        <w:t>Не требуются.</w:t>
      </w:r>
    </w:p>
    <w:p w14:paraId="7063D63A" w14:textId="77777777" w:rsidR="00611E95" w:rsidRPr="002A588A" w:rsidRDefault="00611E95" w:rsidP="00611E95">
      <w:pPr>
        <w:pStyle w:val="af0"/>
      </w:pPr>
    </w:p>
    <w:p w14:paraId="411E703F" w14:textId="47539034" w:rsidR="00611E95" w:rsidRPr="002A588A" w:rsidRDefault="00611E95" w:rsidP="00611E95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266" w:name="_Toc130821114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Обработка запроса с ЕПГУ «Выписка НПЗУ»</w:t>
      </w:r>
      <w:bookmarkEnd w:id="266"/>
    </w:p>
    <w:p w14:paraId="47C5006C" w14:textId="5DD609B7" w:rsidR="00611E95" w:rsidRPr="002A588A" w:rsidRDefault="00611E95" w:rsidP="00611E95">
      <w:pPr>
        <w:pStyle w:val="3"/>
      </w:pPr>
      <w:r w:rsidRPr="002A588A">
        <w:t xml:space="preserve">Наименование операции: </w:t>
      </w:r>
      <w:r>
        <w:t>Обработка запроса с ЕПГУ «Выписка НПЗУ»</w:t>
      </w:r>
      <w:r w:rsidRPr="002A588A">
        <w:t>.</w:t>
      </w:r>
    </w:p>
    <w:p w14:paraId="6BADF969" w14:textId="77777777" w:rsidR="00611E95" w:rsidRPr="002A588A" w:rsidRDefault="00611E95" w:rsidP="00611E95">
      <w:pPr>
        <w:pStyle w:val="3"/>
      </w:pPr>
      <w:r w:rsidRPr="002A588A">
        <w:t>Условия, при соблюдении которых возможно выполнение операции:</w:t>
      </w:r>
    </w:p>
    <w:p w14:paraId="0C462A9B" w14:textId="77777777" w:rsidR="00611E95" w:rsidRDefault="00611E95" w:rsidP="00611E95">
      <w:pPr>
        <w:pStyle w:val="af0"/>
      </w:pPr>
      <w:r w:rsidRPr="002A588A">
        <w:t>Выполнена успешная авторизация в подсистеме.</w:t>
      </w:r>
    </w:p>
    <w:p w14:paraId="7ADD40B7" w14:textId="77777777" w:rsidR="00611E95" w:rsidRPr="002A588A" w:rsidRDefault="00611E95" w:rsidP="00611E95">
      <w:pPr>
        <w:pStyle w:val="3"/>
      </w:pPr>
      <w:r w:rsidRPr="002A588A">
        <w:t>Подготовительные действия</w:t>
      </w:r>
    </w:p>
    <w:p w14:paraId="1508A677" w14:textId="77777777" w:rsidR="00611E95" w:rsidRPr="002A588A" w:rsidRDefault="00611E95" w:rsidP="00611E95">
      <w:pPr>
        <w:pStyle w:val="af0"/>
      </w:pPr>
      <w:r w:rsidRPr="002A588A">
        <w:t>Не требуются.</w:t>
      </w:r>
    </w:p>
    <w:p w14:paraId="07E6F1FC" w14:textId="77777777" w:rsidR="00611E95" w:rsidRDefault="00611E95" w:rsidP="00611E95">
      <w:pPr>
        <w:pStyle w:val="3"/>
      </w:pPr>
      <w:r w:rsidRPr="002A588A">
        <w:t>Основные действия в требуемой последовательности</w:t>
      </w:r>
    </w:p>
    <w:p w14:paraId="41DE005A" w14:textId="5234AB46" w:rsidR="00611E95" w:rsidRPr="00502EE9" w:rsidRDefault="00611E95" w:rsidP="00611E95">
      <w:pPr>
        <w:pStyle w:val="af0"/>
      </w:pPr>
      <w:r w:rsidRPr="002A588A">
        <w:t>В меню слева выбрать раздел «</w:t>
      </w:r>
      <w:r>
        <w:t>Запросы с ЕПГУ»</w:t>
      </w:r>
      <w:r w:rsidRPr="00502EE9">
        <w:t xml:space="preserve"> (</w:t>
      </w:r>
      <w:r w:rsidR="00A75337">
        <w:fldChar w:fldCharType="begin"/>
      </w:r>
      <w:r w:rsidR="00A75337">
        <w:instrText xml:space="preserve"> REF _Ref130380572 \h </w:instrText>
      </w:r>
      <w:r w:rsidR="00A75337">
        <w:fldChar w:fldCharType="separate"/>
      </w:r>
      <w:r w:rsidR="003A7B96">
        <w:t xml:space="preserve">Рисунок </w:t>
      </w:r>
      <w:r w:rsidR="003A7B96">
        <w:rPr>
          <w:noProof/>
        </w:rPr>
        <w:t>170</w:t>
      </w:r>
      <w:r w:rsidR="00A75337">
        <w:fldChar w:fldCharType="end"/>
      </w:r>
      <w:r w:rsidRPr="00502EE9">
        <w:t>).</w:t>
      </w:r>
    </w:p>
    <w:p w14:paraId="7CC0522F" w14:textId="77777777" w:rsidR="00611E95" w:rsidRDefault="00611E95" w:rsidP="00611E95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59B093C6" wp14:editId="6621F54F">
            <wp:extent cx="6137910" cy="3464560"/>
            <wp:effectExtent l="0" t="0" r="0" b="254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DDEF0" w14:textId="1974E788" w:rsidR="00611E95" w:rsidRDefault="00611E95" w:rsidP="00611E95">
      <w:pPr>
        <w:pStyle w:val="affffff9"/>
      </w:pPr>
      <w:bookmarkStart w:id="267" w:name="_Ref13038057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170</w:t>
      </w:r>
      <w:r w:rsidR="00B407B9">
        <w:rPr>
          <w:noProof/>
        </w:rPr>
        <w:fldChar w:fldCharType="end"/>
      </w:r>
      <w:bookmarkEnd w:id="267"/>
    </w:p>
    <w:p w14:paraId="09FEA5C9" w14:textId="19511B44" w:rsidR="00611E95" w:rsidRDefault="00611E95" w:rsidP="00611E95">
      <w:pPr>
        <w:pStyle w:val="af0"/>
      </w:pPr>
      <w:r>
        <w:t>После этого пользователю необходимо выбрать запрос с типом заявления «Выписка НПЗУ» и статусом «Ожидает обработки» и кликнуть по нему мышкой (</w:t>
      </w:r>
      <w:r w:rsidR="00A75337">
        <w:fldChar w:fldCharType="begin"/>
      </w:r>
      <w:r w:rsidR="00A75337">
        <w:instrText xml:space="preserve"> REF _Ref130380579 \h </w:instrText>
      </w:r>
      <w:r w:rsidR="00A75337">
        <w:fldChar w:fldCharType="separate"/>
      </w:r>
      <w:r w:rsidR="003A7B96">
        <w:t xml:space="preserve">Рисунок </w:t>
      </w:r>
      <w:r w:rsidR="003A7B96">
        <w:rPr>
          <w:noProof/>
        </w:rPr>
        <w:t>171</w:t>
      </w:r>
      <w:r w:rsidR="00A75337">
        <w:fldChar w:fldCharType="end"/>
      </w:r>
      <w:r>
        <w:t>).</w:t>
      </w:r>
    </w:p>
    <w:p w14:paraId="092AC898" w14:textId="601505D8" w:rsidR="00611E95" w:rsidRDefault="00611E95" w:rsidP="00611E95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486CF128" wp14:editId="027BBD2D">
            <wp:extent cx="6137910" cy="347218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E2804" w14:textId="6F9ACB39" w:rsidR="00611E95" w:rsidRDefault="00611E95" w:rsidP="00611E95">
      <w:pPr>
        <w:pStyle w:val="affffff9"/>
        <w:rPr>
          <w:szCs w:val="24"/>
        </w:rPr>
      </w:pPr>
      <w:bookmarkStart w:id="268" w:name="_Ref130380579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171</w:t>
      </w:r>
      <w:r w:rsidR="00B407B9">
        <w:rPr>
          <w:noProof/>
        </w:rPr>
        <w:fldChar w:fldCharType="end"/>
      </w:r>
      <w:bookmarkEnd w:id="268"/>
    </w:p>
    <w:p w14:paraId="3C31EF28" w14:textId="38333CE8" w:rsidR="00611E95" w:rsidRDefault="00611E95" w:rsidP="00611E95">
      <w:pPr>
        <w:pStyle w:val="af0"/>
      </w:pPr>
      <w:r>
        <w:t>После этого пользователь проверяет данные, указанные в запросе на их корректность, при успешной верификации данных пользователь формирует выписку о наличии права согласно атрибутам, указанным в запросе (</w:t>
      </w:r>
      <w:r w:rsidR="00A75337">
        <w:fldChar w:fldCharType="begin"/>
      </w:r>
      <w:r w:rsidR="00A75337">
        <w:instrText xml:space="preserve"> REF _Ref130380590 \h </w:instrText>
      </w:r>
      <w:r w:rsidR="00A75337">
        <w:fldChar w:fldCharType="separate"/>
      </w:r>
      <w:r w:rsidR="003A7B96">
        <w:t xml:space="preserve">Рисунок </w:t>
      </w:r>
      <w:r w:rsidR="003A7B96">
        <w:rPr>
          <w:noProof/>
        </w:rPr>
        <w:t>172</w:t>
      </w:r>
      <w:r w:rsidR="00A75337">
        <w:fldChar w:fldCharType="end"/>
      </w:r>
      <w:r>
        <w:t>).</w:t>
      </w:r>
    </w:p>
    <w:p w14:paraId="62B092DE" w14:textId="3C168EDC" w:rsidR="00611E95" w:rsidRDefault="00611E95" w:rsidP="00611E95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396F9E5F" wp14:editId="15F6E75D">
            <wp:extent cx="6137910" cy="4243070"/>
            <wp:effectExtent l="0" t="0" r="0" b="508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AFF377A" w14:textId="2756AABF" w:rsidR="00611E95" w:rsidRDefault="00611E95" w:rsidP="00611E95">
      <w:pPr>
        <w:pStyle w:val="affffff9"/>
        <w:rPr>
          <w:noProof/>
        </w:rPr>
      </w:pPr>
      <w:bookmarkStart w:id="269" w:name="_Ref130380590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172</w:t>
      </w:r>
      <w:r w:rsidR="00B407B9">
        <w:rPr>
          <w:noProof/>
        </w:rPr>
        <w:fldChar w:fldCharType="end"/>
      </w:r>
      <w:bookmarkEnd w:id="269"/>
    </w:p>
    <w:p w14:paraId="53705698" w14:textId="77777777" w:rsidR="00611E95" w:rsidRDefault="00611E95" w:rsidP="00611E95">
      <w:pPr>
        <w:pStyle w:val="affffff9"/>
        <w:rPr>
          <w:szCs w:val="24"/>
        </w:rPr>
      </w:pPr>
    </w:p>
    <w:p w14:paraId="17B6E98D" w14:textId="6D5047E6" w:rsidR="00611E95" w:rsidRDefault="00611E95" w:rsidP="00611E95">
      <w:pPr>
        <w:pStyle w:val="af0"/>
      </w:pPr>
      <w:r>
        <w:t>После этого пользователю необходимо выбрать «Положительный ответ» и при необходимости скорректировать комментарий, затем нажать на кнопку «Добавить выписку» (</w:t>
      </w:r>
      <w:r w:rsidR="00A75337">
        <w:fldChar w:fldCharType="begin"/>
      </w:r>
      <w:r w:rsidR="00A75337">
        <w:instrText xml:space="preserve"> REF _Ref130380601 \h </w:instrText>
      </w:r>
      <w:r w:rsidR="00A75337">
        <w:fldChar w:fldCharType="separate"/>
      </w:r>
      <w:r w:rsidR="003A7B96">
        <w:t xml:space="preserve">Рисунок </w:t>
      </w:r>
      <w:r w:rsidR="003A7B96">
        <w:rPr>
          <w:noProof/>
        </w:rPr>
        <w:t>173</w:t>
      </w:r>
      <w:r w:rsidR="00A75337">
        <w:fldChar w:fldCharType="end"/>
      </w:r>
      <w:r>
        <w:t>).</w:t>
      </w:r>
    </w:p>
    <w:p w14:paraId="5F2A8204" w14:textId="77777777" w:rsidR="00611E95" w:rsidRDefault="00611E95" w:rsidP="00611E95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0F4465CE" wp14:editId="4E023946">
            <wp:extent cx="6137910" cy="1892935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CCAAB57" w14:textId="3CFA9403" w:rsidR="00611E95" w:rsidRDefault="00611E95" w:rsidP="00611E95">
      <w:pPr>
        <w:pStyle w:val="affffff9"/>
        <w:rPr>
          <w:noProof/>
        </w:rPr>
      </w:pPr>
      <w:bookmarkStart w:id="270" w:name="_Ref130380601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173</w:t>
      </w:r>
      <w:r w:rsidR="00B407B9">
        <w:rPr>
          <w:noProof/>
        </w:rPr>
        <w:fldChar w:fldCharType="end"/>
      </w:r>
      <w:bookmarkEnd w:id="270"/>
    </w:p>
    <w:p w14:paraId="061C2B49" w14:textId="77777777" w:rsidR="00611E95" w:rsidRDefault="00611E95" w:rsidP="00611E95">
      <w:pPr>
        <w:pStyle w:val="affffff9"/>
        <w:rPr>
          <w:szCs w:val="24"/>
        </w:rPr>
      </w:pPr>
    </w:p>
    <w:p w14:paraId="01B53A9C" w14:textId="6DE17FC1" w:rsidR="00611E95" w:rsidRDefault="00611E95" w:rsidP="00611E95">
      <w:pPr>
        <w:pStyle w:val="af0"/>
      </w:pPr>
      <w:r>
        <w:t>После этого пользователю необходимо выбрать созданную им выписку нажать на кнопку «Добавить» (</w:t>
      </w:r>
      <w:r w:rsidR="00A75337">
        <w:fldChar w:fldCharType="begin"/>
      </w:r>
      <w:r w:rsidR="00A75337">
        <w:instrText xml:space="preserve"> REF _Ref130380612 \h </w:instrText>
      </w:r>
      <w:r w:rsidR="00A75337">
        <w:fldChar w:fldCharType="separate"/>
      </w:r>
      <w:r w:rsidR="003A7B96">
        <w:t xml:space="preserve">Рисунок </w:t>
      </w:r>
      <w:r w:rsidR="003A7B96">
        <w:rPr>
          <w:noProof/>
        </w:rPr>
        <w:t>174</w:t>
      </w:r>
      <w:r w:rsidR="00A75337">
        <w:fldChar w:fldCharType="end"/>
      </w:r>
      <w:r>
        <w:t>).</w:t>
      </w:r>
    </w:p>
    <w:p w14:paraId="209610CC" w14:textId="5B551512" w:rsidR="00611E95" w:rsidRDefault="00611E95" w:rsidP="00611E95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471AAF2F" wp14:editId="0BC1C3D8">
            <wp:extent cx="6137910" cy="3454400"/>
            <wp:effectExtent l="0" t="0" r="0" b="0"/>
            <wp:docPr id="169" name="Рисунок 169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Рисунок 169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80F1656" w14:textId="3092B575" w:rsidR="00611E95" w:rsidRDefault="00611E95" w:rsidP="00611E95">
      <w:pPr>
        <w:pStyle w:val="affffff9"/>
        <w:rPr>
          <w:noProof/>
        </w:rPr>
      </w:pPr>
      <w:bookmarkStart w:id="271" w:name="_Ref13038061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174</w:t>
      </w:r>
      <w:r w:rsidR="00B407B9">
        <w:rPr>
          <w:noProof/>
        </w:rPr>
        <w:fldChar w:fldCharType="end"/>
      </w:r>
      <w:bookmarkEnd w:id="271"/>
    </w:p>
    <w:p w14:paraId="35D8C2E0" w14:textId="77777777" w:rsidR="00611E95" w:rsidRDefault="00611E95" w:rsidP="00611E95">
      <w:pPr>
        <w:pStyle w:val="affffff9"/>
        <w:rPr>
          <w:szCs w:val="24"/>
        </w:rPr>
      </w:pPr>
    </w:p>
    <w:p w14:paraId="57B8D8DA" w14:textId="7029A444" w:rsidR="00611E95" w:rsidRPr="00C602C4" w:rsidRDefault="00611E95" w:rsidP="00611E95">
      <w:pPr>
        <w:pStyle w:val="af0"/>
      </w:pPr>
      <w:r>
        <w:t xml:space="preserve">После этого пользователю необходимо нажать на кнопку «Направить ответ» </w:t>
      </w:r>
      <w:r w:rsidRPr="00C602C4">
        <w:t>(</w:t>
      </w:r>
      <w:r w:rsidR="00A75337">
        <w:fldChar w:fldCharType="begin"/>
      </w:r>
      <w:r w:rsidR="00A75337">
        <w:instrText xml:space="preserve"> REF _Ref130380624 \h </w:instrText>
      </w:r>
      <w:r w:rsidR="00A75337">
        <w:fldChar w:fldCharType="separate"/>
      </w:r>
      <w:r w:rsidR="003A7B96">
        <w:t xml:space="preserve">Рисунок </w:t>
      </w:r>
      <w:r w:rsidR="003A7B96">
        <w:rPr>
          <w:noProof/>
        </w:rPr>
        <w:t>175</w:t>
      </w:r>
      <w:r w:rsidR="00A75337">
        <w:fldChar w:fldCharType="end"/>
      </w:r>
      <w:r w:rsidRPr="00C602C4">
        <w:t xml:space="preserve">). </w:t>
      </w:r>
    </w:p>
    <w:p w14:paraId="6963F5FD" w14:textId="538F2232" w:rsidR="00611E95" w:rsidRDefault="00611E95" w:rsidP="00611E95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067B5CF9" wp14:editId="3F58FA82">
            <wp:extent cx="6137910" cy="1026160"/>
            <wp:effectExtent l="0" t="0" r="0" b="254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02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AE0E019" w14:textId="5861B5B6" w:rsidR="00611E95" w:rsidRPr="001E5378" w:rsidRDefault="00611E95" w:rsidP="00611E95">
      <w:pPr>
        <w:pStyle w:val="affffff9"/>
        <w:rPr>
          <w:szCs w:val="24"/>
        </w:rPr>
      </w:pPr>
      <w:bookmarkStart w:id="272" w:name="_Ref13038062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175</w:t>
      </w:r>
      <w:r w:rsidR="00B407B9">
        <w:rPr>
          <w:noProof/>
        </w:rPr>
        <w:fldChar w:fldCharType="end"/>
      </w:r>
      <w:bookmarkEnd w:id="272"/>
    </w:p>
    <w:p w14:paraId="6001FC37" w14:textId="77777777" w:rsidR="00611E95" w:rsidRDefault="00611E95" w:rsidP="00611E95">
      <w:pPr>
        <w:keepNext/>
        <w:jc w:val="center"/>
      </w:pPr>
    </w:p>
    <w:p w14:paraId="4735C1B7" w14:textId="72174FF5" w:rsidR="00611E95" w:rsidRDefault="00611E95" w:rsidP="00611E95">
      <w:pPr>
        <w:pStyle w:val="af0"/>
      </w:pPr>
      <w:r>
        <w:t xml:space="preserve">В случае отрицательного результата верификации данных пользователю необходимо выбрать «Отказ» и при необходимости скорректировать комментарий </w:t>
      </w:r>
      <w:r w:rsidRPr="00EB1CF0">
        <w:t>(</w:t>
      </w:r>
      <w:r w:rsidR="00A75337">
        <w:fldChar w:fldCharType="begin"/>
      </w:r>
      <w:r w:rsidR="00A75337">
        <w:instrText xml:space="preserve"> REF _Ref130380634 \h </w:instrText>
      </w:r>
      <w:r w:rsidR="00A75337">
        <w:fldChar w:fldCharType="separate"/>
      </w:r>
      <w:r w:rsidR="003A7B96">
        <w:t xml:space="preserve">Рисунок </w:t>
      </w:r>
      <w:r w:rsidR="003A7B96">
        <w:rPr>
          <w:noProof/>
        </w:rPr>
        <w:t>176</w:t>
      </w:r>
      <w:r w:rsidR="00A75337">
        <w:fldChar w:fldCharType="end"/>
      </w:r>
      <w:r w:rsidRPr="00EB1CF0">
        <w:t xml:space="preserve">). </w:t>
      </w:r>
    </w:p>
    <w:p w14:paraId="74556D5B" w14:textId="77777777" w:rsidR="00611E95" w:rsidRDefault="00611E95" w:rsidP="00611E95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5C9E46E2" wp14:editId="3F1242A3">
            <wp:extent cx="6137910" cy="1101090"/>
            <wp:effectExtent l="0" t="0" r="0" b="3810"/>
            <wp:docPr id="165" name="Рисунок 16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Рисунок 60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C514122" w14:textId="26C7CDE8" w:rsidR="00611E95" w:rsidRPr="00EB1CF0" w:rsidRDefault="00611E95" w:rsidP="00611E95">
      <w:pPr>
        <w:pStyle w:val="affffff9"/>
        <w:rPr>
          <w:color w:val="000000" w:themeColor="text1"/>
          <w:szCs w:val="24"/>
        </w:rPr>
      </w:pPr>
      <w:bookmarkStart w:id="273" w:name="_Ref13038063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176</w:t>
      </w:r>
      <w:r w:rsidR="00B407B9">
        <w:rPr>
          <w:noProof/>
        </w:rPr>
        <w:fldChar w:fldCharType="end"/>
      </w:r>
      <w:bookmarkEnd w:id="273"/>
    </w:p>
    <w:p w14:paraId="243C7F9C" w14:textId="32B45DA4" w:rsidR="00611E95" w:rsidRDefault="00611E95" w:rsidP="00611E95">
      <w:pPr>
        <w:pStyle w:val="af0"/>
      </w:pPr>
      <w:r>
        <w:t>После этого пользователю необходимо нажать на кнопку «Отказать»</w:t>
      </w:r>
      <w:r w:rsidRPr="005B32C3">
        <w:t xml:space="preserve"> </w:t>
      </w:r>
      <w:r>
        <w:t>(</w:t>
      </w:r>
      <w:r w:rsidR="00A75337">
        <w:fldChar w:fldCharType="begin"/>
      </w:r>
      <w:r w:rsidR="00A75337">
        <w:instrText xml:space="preserve"> REF _Ref130380645 \h </w:instrText>
      </w:r>
      <w:r w:rsidR="00A75337">
        <w:fldChar w:fldCharType="separate"/>
      </w:r>
      <w:r w:rsidR="003A7B96">
        <w:t xml:space="preserve">Рисунок </w:t>
      </w:r>
      <w:r w:rsidR="003A7B96">
        <w:rPr>
          <w:noProof/>
        </w:rPr>
        <w:t>177</w:t>
      </w:r>
      <w:r w:rsidR="00A75337">
        <w:fldChar w:fldCharType="end"/>
      </w:r>
      <w:r>
        <w:t>).</w:t>
      </w:r>
    </w:p>
    <w:p w14:paraId="3FF8375F" w14:textId="34827C87" w:rsidR="00611E95" w:rsidRDefault="00611E95" w:rsidP="00611E95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7A4A6038" wp14:editId="58922B78">
            <wp:extent cx="6137910" cy="1043305"/>
            <wp:effectExtent l="0" t="0" r="0" b="4445"/>
            <wp:docPr id="171" name="Рисунок 17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Рисунок 17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04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11E17" w14:textId="4C4AC8BD" w:rsidR="00611E95" w:rsidRPr="00176DA0" w:rsidRDefault="00611E95" w:rsidP="00611E95">
      <w:pPr>
        <w:pStyle w:val="affffff9"/>
        <w:rPr>
          <w:color w:val="000000" w:themeColor="text1"/>
          <w:szCs w:val="24"/>
        </w:rPr>
      </w:pPr>
      <w:bookmarkStart w:id="274" w:name="_Ref13038064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177</w:t>
      </w:r>
      <w:r w:rsidR="00B407B9">
        <w:rPr>
          <w:noProof/>
        </w:rPr>
        <w:fldChar w:fldCharType="end"/>
      </w:r>
      <w:bookmarkEnd w:id="274"/>
    </w:p>
    <w:p w14:paraId="7E9C2561" w14:textId="77777777" w:rsidR="00611E95" w:rsidRPr="002A588A" w:rsidRDefault="00611E95" w:rsidP="00611E95">
      <w:pPr>
        <w:pStyle w:val="3"/>
      </w:pPr>
      <w:r w:rsidRPr="002A588A">
        <w:t>Заключительные действия</w:t>
      </w:r>
    </w:p>
    <w:p w14:paraId="4752EFF3" w14:textId="77777777" w:rsidR="00611E95" w:rsidRPr="002A588A" w:rsidRDefault="00611E95" w:rsidP="00611E95">
      <w:pPr>
        <w:pStyle w:val="af0"/>
      </w:pPr>
      <w:r w:rsidRPr="002A588A">
        <w:t>Не требуются.</w:t>
      </w:r>
    </w:p>
    <w:bookmarkEnd w:id="190"/>
    <w:p w14:paraId="39BBC145" w14:textId="77777777" w:rsidR="003E7AFF" w:rsidRPr="002A588A" w:rsidRDefault="003E7AFF" w:rsidP="003E7AFF">
      <w:pPr>
        <w:pStyle w:val="af0"/>
      </w:pPr>
    </w:p>
    <w:p w14:paraId="72F249C8" w14:textId="50D6CC80" w:rsidR="003E7AFF" w:rsidRPr="002A588A" w:rsidRDefault="003E7AFF" w:rsidP="003E7AFF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275" w:name="_Toc130821115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Навигация по спискам</w:t>
      </w:r>
      <w:r w:rsidR="00E94EC2">
        <w:t xml:space="preserve"> кнопка «Показать» </w:t>
      </w:r>
      <w:r w:rsidR="006E47EC">
        <w:t>(на примере списка «Запросы с ЕПГУ»)</w:t>
      </w:r>
      <w:bookmarkEnd w:id="275"/>
    </w:p>
    <w:p w14:paraId="54057611" w14:textId="3B89CF0E" w:rsidR="003E7AFF" w:rsidRPr="002A588A" w:rsidRDefault="003E7AFF" w:rsidP="003E7AFF">
      <w:pPr>
        <w:pStyle w:val="3"/>
      </w:pPr>
      <w:r w:rsidRPr="002A588A">
        <w:t xml:space="preserve">Наименование операции: </w:t>
      </w:r>
      <w:r>
        <w:t>Навигация по спискам</w:t>
      </w:r>
      <w:r w:rsidR="00E94EC2">
        <w:t xml:space="preserve"> кнопка «Показать»</w:t>
      </w:r>
      <w:r w:rsidR="006E47EC">
        <w:t xml:space="preserve"> (на примере списка «Запросы с ЕПГУ»)</w:t>
      </w:r>
      <w:r w:rsidRPr="002A588A">
        <w:t>.</w:t>
      </w:r>
    </w:p>
    <w:p w14:paraId="708F401E" w14:textId="77777777" w:rsidR="003E7AFF" w:rsidRPr="002A588A" w:rsidRDefault="003E7AFF" w:rsidP="003E7AFF">
      <w:pPr>
        <w:pStyle w:val="3"/>
      </w:pPr>
      <w:r w:rsidRPr="002A588A">
        <w:t>Условия, при соблюдении которых возможно выполнение операции:</w:t>
      </w:r>
    </w:p>
    <w:p w14:paraId="429BA5DA" w14:textId="77777777" w:rsidR="003E7AFF" w:rsidRDefault="003E7AFF" w:rsidP="003E7AFF">
      <w:pPr>
        <w:pStyle w:val="af0"/>
      </w:pPr>
      <w:r w:rsidRPr="002A588A">
        <w:t>Выполнена успешная авторизация в подсистеме.</w:t>
      </w:r>
    </w:p>
    <w:p w14:paraId="683665D9" w14:textId="77777777" w:rsidR="003E7AFF" w:rsidRPr="002A588A" w:rsidRDefault="003E7AFF" w:rsidP="003E7AFF">
      <w:pPr>
        <w:pStyle w:val="3"/>
      </w:pPr>
      <w:r w:rsidRPr="002A588A">
        <w:t>Подготовительные действия</w:t>
      </w:r>
    </w:p>
    <w:p w14:paraId="09EE24E1" w14:textId="77777777" w:rsidR="003E7AFF" w:rsidRPr="002A588A" w:rsidRDefault="003E7AFF" w:rsidP="003E7AFF">
      <w:pPr>
        <w:pStyle w:val="af0"/>
      </w:pPr>
      <w:r w:rsidRPr="002A588A">
        <w:t>Не требуются.</w:t>
      </w:r>
    </w:p>
    <w:p w14:paraId="1009868F" w14:textId="77777777" w:rsidR="003E7AFF" w:rsidRDefault="003E7AFF" w:rsidP="003E7AFF">
      <w:pPr>
        <w:pStyle w:val="3"/>
      </w:pPr>
      <w:r w:rsidRPr="002A588A">
        <w:t>Основные действия в требуемой последовательности</w:t>
      </w:r>
    </w:p>
    <w:p w14:paraId="587BE5FA" w14:textId="0BAA928E" w:rsidR="003E7AFF" w:rsidRPr="00502EE9" w:rsidRDefault="003E7AFF" w:rsidP="003E7AFF">
      <w:pPr>
        <w:pStyle w:val="af0"/>
      </w:pPr>
      <w:r w:rsidRPr="002A588A">
        <w:t>В меню слева выбрать раздел «</w:t>
      </w:r>
      <w:r>
        <w:t>Запросы с ЕПГУ»</w:t>
      </w:r>
      <w:r w:rsidRPr="00502EE9">
        <w:t xml:space="preserve"> (</w:t>
      </w:r>
      <w:r w:rsidR="00E94EC2">
        <w:fldChar w:fldCharType="begin"/>
      </w:r>
      <w:r w:rsidR="00E94EC2">
        <w:instrText xml:space="preserve"> REF _Ref130552173 \h </w:instrText>
      </w:r>
      <w:r w:rsidR="00E94EC2">
        <w:fldChar w:fldCharType="separate"/>
      </w:r>
      <w:r w:rsidR="003A7B96">
        <w:t xml:space="preserve">Рисунок </w:t>
      </w:r>
      <w:r w:rsidR="003A7B96">
        <w:rPr>
          <w:noProof/>
        </w:rPr>
        <w:t>178</w:t>
      </w:r>
      <w:r w:rsidR="00E94EC2">
        <w:fldChar w:fldCharType="end"/>
      </w:r>
      <w:r w:rsidRPr="00502EE9">
        <w:t>).</w:t>
      </w:r>
    </w:p>
    <w:p w14:paraId="24329358" w14:textId="77777777" w:rsidR="003E7AFF" w:rsidRDefault="003E7AFF" w:rsidP="003E7AFF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2960EDC" wp14:editId="21C4D3E8">
            <wp:extent cx="6137910" cy="3464560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B638C" w14:textId="0279B646" w:rsidR="003E7AFF" w:rsidRDefault="003E7AFF" w:rsidP="003E7AFF">
      <w:pPr>
        <w:pStyle w:val="affffff9"/>
      </w:pPr>
      <w:bookmarkStart w:id="276" w:name="_Ref13055217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178</w:t>
      </w:r>
      <w:r w:rsidR="00B407B9">
        <w:rPr>
          <w:noProof/>
        </w:rPr>
        <w:fldChar w:fldCharType="end"/>
      </w:r>
      <w:bookmarkEnd w:id="276"/>
    </w:p>
    <w:p w14:paraId="3E36BDC3" w14:textId="1868A92F" w:rsidR="003E7AFF" w:rsidRDefault="003E7AFF" w:rsidP="003E7AFF">
      <w:pPr>
        <w:pStyle w:val="af0"/>
      </w:pPr>
      <w:r>
        <w:t xml:space="preserve">После этого пользователю необходимо </w:t>
      </w:r>
      <w:r w:rsidR="006E47EC">
        <w:t>нажать на кнопку «Показать»</w:t>
      </w:r>
      <w:r>
        <w:t xml:space="preserve"> (</w:t>
      </w:r>
      <w:r w:rsidR="00E94EC2">
        <w:fldChar w:fldCharType="begin"/>
      </w:r>
      <w:r w:rsidR="00E94EC2">
        <w:instrText xml:space="preserve"> REF _Ref130552184 \h </w:instrText>
      </w:r>
      <w:r w:rsidR="00E94EC2">
        <w:fldChar w:fldCharType="separate"/>
      </w:r>
      <w:r w:rsidR="003A7B96">
        <w:t xml:space="preserve">Рисунок </w:t>
      </w:r>
      <w:r w:rsidR="003A7B96">
        <w:rPr>
          <w:noProof/>
        </w:rPr>
        <w:t>179</w:t>
      </w:r>
      <w:r w:rsidR="00E94EC2">
        <w:fldChar w:fldCharType="end"/>
      </w:r>
      <w:r>
        <w:t>).</w:t>
      </w:r>
    </w:p>
    <w:p w14:paraId="551ABBC1" w14:textId="19B544E3" w:rsidR="003E7AFF" w:rsidRDefault="006E47EC" w:rsidP="003E7AFF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085E2E21" wp14:editId="6F89EF7B">
            <wp:extent cx="6137910" cy="1330325"/>
            <wp:effectExtent l="0" t="0" r="0" b="3175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1B3C0" w14:textId="072F1DCD" w:rsidR="003E7AFF" w:rsidRDefault="003E7AFF" w:rsidP="003E7AFF">
      <w:pPr>
        <w:pStyle w:val="affffff9"/>
        <w:rPr>
          <w:szCs w:val="24"/>
        </w:rPr>
      </w:pPr>
      <w:bookmarkStart w:id="277" w:name="_Ref13055218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179</w:t>
      </w:r>
      <w:r w:rsidR="00B407B9">
        <w:rPr>
          <w:noProof/>
        </w:rPr>
        <w:fldChar w:fldCharType="end"/>
      </w:r>
      <w:bookmarkEnd w:id="277"/>
    </w:p>
    <w:p w14:paraId="3F79C862" w14:textId="1E6338A4" w:rsidR="003E7AFF" w:rsidRDefault="00FF2272" w:rsidP="003E7AFF">
      <w:pPr>
        <w:pStyle w:val="af0"/>
      </w:pPr>
      <w:r>
        <w:t>Для отображения запросов по исполнителю пользователю необходимо выбрать радиокнопку (одну из): «Мной» для отображения запросов</w:t>
      </w:r>
      <w:r w:rsidR="00A7286F">
        <w:t>,</w:t>
      </w:r>
      <w:r>
        <w:t xml:space="preserve"> обработанных данным пользователем, «Всего» для отображения всех запросов  </w:t>
      </w:r>
      <w:r w:rsidR="003E7AFF">
        <w:t>(</w:t>
      </w:r>
      <w:r w:rsidR="00E94EC2">
        <w:fldChar w:fldCharType="begin"/>
      </w:r>
      <w:r w:rsidR="00E94EC2">
        <w:instrText xml:space="preserve"> REF _Ref130552197 \h </w:instrText>
      </w:r>
      <w:r w:rsidR="00E94EC2">
        <w:fldChar w:fldCharType="separate"/>
      </w:r>
      <w:r w:rsidR="003A7B96">
        <w:t xml:space="preserve">Рисунок </w:t>
      </w:r>
      <w:r w:rsidR="003A7B96">
        <w:rPr>
          <w:noProof/>
        </w:rPr>
        <w:t>180</w:t>
      </w:r>
      <w:r w:rsidR="00E94EC2">
        <w:fldChar w:fldCharType="end"/>
      </w:r>
      <w:r w:rsidR="003E7AFF">
        <w:t>).</w:t>
      </w:r>
    </w:p>
    <w:p w14:paraId="3E09265A" w14:textId="1893D8BD" w:rsidR="003E7AFF" w:rsidRDefault="00A7286F" w:rsidP="003E7AFF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6778612A" wp14:editId="10347090">
            <wp:extent cx="3657600" cy="4419600"/>
            <wp:effectExtent l="0" t="0" r="0" b="0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7AFF">
        <w:rPr>
          <w:noProof/>
        </w:rPr>
        <w:t xml:space="preserve"> </w:t>
      </w:r>
    </w:p>
    <w:p w14:paraId="001120DE" w14:textId="4DF7FE41" w:rsidR="003E7AFF" w:rsidRDefault="003E7AFF" w:rsidP="003E7AFF">
      <w:pPr>
        <w:pStyle w:val="affffff9"/>
        <w:rPr>
          <w:noProof/>
        </w:rPr>
      </w:pPr>
      <w:bookmarkStart w:id="278" w:name="_Ref130552197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180</w:t>
      </w:r>
      <w:r w:rsidR="00B407B9">
        <w:rPr>
          <w:noProof/>
        </w:rPr>
        <w:fldChar w:fldCharType="end"/>
      </w:r>
      <w:bookmarkEnd w:id="278"/>
    </w:p>
    <w:p w14:paraId="2C2693C8" w14:textId="77777777" w:rsidR="003E7AFF" w:rsidRDefault="003E7AFF" w:rsidP="003E7AFF">
      <w:pPr>
        <w:pStyle w:val="affffff9"/>
        <w:rPr>
          <w:szCs w:val="24"/>
        </w:rPr>
      </w:pPr>
    </w:p>
    <w:p w14:paraId="5F001CCC" w14:textId="1F9B5A87" w:rsidR="003E7AFF" w:rsidRDefault="00FF2272" w:rsidP="003E7AFF">
      <w:pPr>
        <w:pStyle w:val="af0"/>
      </w:pPr>
      <w:r>
        <w:t>Для отображения запросов с заданным периодом поступления пользователю необходимо выбрать радиокнопку (одну из): «Период» и указать диапазон дат, «Неделя», «Месяц», Квартал», «Полугодие», «Год», «Всю историю»</w:t>
      </w:r>
      <w:r w:rsidR="003E7AFF">
        <w:t xml:space="preserve"> (</w:t>
      </w:r>
      <w:r w:rsidR="00E94EC2">
        <w:fldChar w:fldCharType="begin"/>
      </w:r>
      <w:r w:rsidR="00E94EC2">
        <w:instrText xml:space="preserve"> REF _Ref130552208 \h </w:instrText>
      </w:r>
      <w:r w:rsidR="00E94EC2">
        <w:fldChar w:fldCharType="separate"/>
      </w:r>
      <w:r w:rsidR="003A7B96">
        <w:t xml:space="preserve">Рисунок </w:t>
      </w:r>
      <w:r w:rsidR="003A7B96">
        <w:rPr>
          <w:noProof/>
        </w:rPr>
        <w:t>181</w:t>
      </w:r>
      <w:r w:rsidR="00E94EC2">
        <w:fldChar w:fldCharType="end"/>
      </w:r>
      <w:r w:rsidR="003E7AFF">
        <w:t>).</w:t>
      </w:r>
    </w:p>
    <w:p w14:paraId="225DADFB" w14:textId="797912B6" w:rsidR="003E7AFF" w:rsidRDefault="00A7286F" w:rsidP="003E7AFF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273E269F" wp14:editId="0B01D04C">
            <wp:extent cx="2964180" cy="3557016"/>
            <wp:effectExtent l="0" t="0" r="7620" b="5715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971466" cy="356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7AFF">
        <w:rPr>
          <w:noProof/>
        </w:rPr>
        <w:t xml:space="preserve"> </w:t>
      </w:r>
    </w:p>
    <w:p w14:paraId="7EE830ED" w14:textId="356CC920" w:rsidR="003E7AFF" w:rsidRDefault="003E7AFF" w:rsidP="003E7AFF">
      <w:pPr>
        <w:pStyle w:val="affffff9"/>
        <w:rPr>
          <w:noProof/>
        </w:rPr>
      </w:pPr>
      <w:bookmarkStart w:id="279" w:name="_Ref130552208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181</w:t>
      </w:r>
      <w:r w:rsidR="00B407B9">
        <w:rPr>
          <w:noProof/>
        </w:rPr>
        <w:fldChar w:fldCharType="end"/>
      </w:r>
      <w:bookmarkEnd w:id="279"/>
    </w:p>
    <w:p w14:paraId="2CA9DD86" w14:textId="77777777" w:rsidR="003E7AFF" w:rsidRDefault="003E7AFF" w:rsidP="003E7AFF">
      <w:pPr>
        <w:pStyle w:val="affffff9"/>
        <w:rPr>
          <w:szCs w:val="24"/>
        </w:rPr>
      </w:pPr>
    </w:p>
    <w:p w14:paraId="0BA4270A" w14:textId="1AD327BC" w:rsidR="003E7AFF" w:rsidRDefault="00183990" w:rsidP="003E7AFF">
      <w:pPr>
        <w:pStyle w:val="af0"/>
      </w:pPr>
      <w:r>
        <w:t xml:space="preserve">Для отображения запросов </w:t>
      </w:r>
      <w:r w:rsidR="00A7286F">
        <w:t>с заданным статусом пользователю необходимо выбрать (один или несколько) чекбоксов: «Услуга оказана», «Отказ», «Ожидает обработки»</w:t>
      </w:r>
      <w:r w:rsidR="003E7AFF">
        <w:t xml:space="preserve"> (</w:t>
      </w:r>
      <w:r w:rsidR="00E94EC2">
        <w:fldChar w:fldCharType="begin"/>
      </w:r>
      <w:r w:rsidR="00E94EC2">
        <w:instrText xml:space="preserve"> REF _Ref130552221 \h </w:instrText>
      </w:r>
      <w:r w:rsidR="00E94EC2">
        <w:fldChar w:fldCharType="separate"/>
      </w:r>
      <w:r w:rsidR="003A7B96">
        <w:t xml:space="preserve">Рисунок </w:t>
      </w:r>
      <w:r w:rsidR="003A7B96">
        <w:rPr>
          <w:noProof/>
        </w:rPr>
        <w:t>182</w:t>
      </w:r>
      <w:r w:rsidR="00E94EC2">
        <w:fldChar w:fldCharType="end"/>
      </w:r>
      <w:r w:rsidR="003E7AFF">
        <w:t>).</w:t>
      </w:r>
    </w:p>
    <w:p w14:paraId="337A5771" w14:textId="403173AC" w:rsidR="003E7AFF" w:rsidRDefault="00A7286F" w:rsidP="003E7AFF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06CDB086" wp14:editId="0EDBF14D">
            <wp:extent cx="3813923" cy="4328160"/>
            <wp:effectExtent l="0" t="0" r="0" b="0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816921" cy="433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7AFF">
        <w:rPr>
          <w:noProof/>
        </w:rPr>
        <w:t xml:space="preserve"> </w:t>
      </w:r>
    </w:p>
    <w:p w14:paraId="7779555A" w14:textId="0F3D5F54" w:rsidR="003E7AFF" w:rsidRDefault="003E7AFF" w:rsidP="003E7AFF">
      <w:pPr>
        <w:pStyle w:val="affffff9"/>
        <w:rPr>
          <w:noProof/>
        </w:rPr>
      </w:pPr>
      <w:bookmarkStart w:id="280" w:name="_Ref130552221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182</w:t>
      </w:r>
      <w:r w:rsidR="00B407B9">
        <w:rPr>
          <w:noProof/>
        </w:rPr>
        <w:fldChar w:fldCharType="end"/>
      </w:r>
      <w:bookmarkEnd w:id="280"/>
    </w:p>
    <w:p w14:paraId="04CC4C98" w14:textId="77777777" w:rsidR="003E7AFF" w:rsidRDefault="003E7AFF" w:rsidP="003E7AFF">
      <w:pPr>
        <w:pStyle w:val="affffff9"/>
        <w:rPr>
          <w:szCs w:val="24"/>
        </w:rPr>
      </w:pPr>
    </w:p>
    <w:p w14:paraId="2CA3101A" w14:textId="69950475" w:rsidR="003E7AFF" w:rsidRPr="00C602C4" w:rsidRDefault="00E94EC2" w:rsidP="003E7AFF">
      <w:pPr>
        <w:pStyle w:val="af0"/>
      </w:pPr>
      <w:r>
        <w:t>Для отображения запросов с учетом срока их исполнения пользователю необходимо выбрать чекбоксы: «Да», «Нет»</w:t>
      </w:r>
      <w:r w:rsidR="003E7AFF">
        <w:t xml:space="preserve"> </w:t>
      </w:r>
      <w:r w:rsidR="003E7AFF" w:rsidRPr="00C602C4">
        <w:t>(</w:t>
      </w:r>
      <w:r>
        <w:fldChar w:fldCharType="begin"/>
      </w:r>
      <w:r>
        <w:instrText xml:space="preserve"> REF _Ref130552233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183</w:t>
      </w:r>
      <w:r>
        <w:fldChar w:fldCharType="end"/>
      </w:r>
      <w:r w:rsidR="003E7AFF" w:rsidRPr="00C602C4">
        <w:t xml:space="preserve">). </w:t>
      </w:r>
    </w:p>
    <w:p w14:paraId="06AD87B8" w14:textId="712F537D" w:rsidR="003E7AFF" w:rsidRDefault="00E94EC2" w:rsidP="003E7AFF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704FA447" wp14:editId="5DBB131B">
            <wp:extent cx="2859405" cy="3408118"/>
            <wp:effectExtent l="0" t="0" r="0" b="1905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863293" cy="341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7AFF">
        <w:rPr>
          <w:noProof/>
        </w:rPr>
        <w:t xml:space="preserve"> </w:t>
      </w:r>
    </w:p>
    <w:p w14:paraId="4A3C6241" w14:textId="59CEC56B" w:rsidR="003E7AFF" w:rsidRPr="001E5378" w:rsidRDefault="003E7AFF" w:rsidP="003E7AFF">
      <w:pPr>
        <w:pStyle w:val="affffff9"/>
        <w:rPr>
          <w:szCs w:val="24"/>
        </w:rPr>
      </w:pPr>
      <w:bookmarkStart w:id="281" w:name="_Ref13055223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183</w:t>
      </w:r>
      <w:r w:rsidR="00B407B9">
        <w:rPr>
          <w:noProof/>
        </w:rPr>
        <w:fldChar w:fldCharType="end"/>
      </w:r>
      <w:bookmarkEnd w:id="281"/>
    </w:p>
    <w:p w14:paraId="09922B3D" w14:textId="77777777" w:rsidR="003E7AFF" w:rsidRDefault="003E7AFF" w:rsidP="003E7AFF">
      <w:pPr>
        <w:keepNext/>
        <w:jc w:val="center"/>
      </w:pPr>
    </w:p>
    <w:p w14:paraId="47916B8C" w14:textId="68E74351" w:rsidR="003E7AFF" w:rsidRDefault="00E94EC2" w:rsidP="003E7AFF">
      <w:pPr>
        <w:pStyle w:val="af0"/>
      </w:pPr>
      <w:r>
        <w:t xml:space="preserve">Для применения выбранных настроек отображения пользователю необходимо нажать на кнопку «Показать» </w:t>
      </w:r>
      <w:r w:rsidR="003E7AFF" w:rsidRPr="00EB1CF0">
        <w:t>(</w:t>
      </w:r>
      <w:r>
        <w:fldChar w:fldCharType="begin"/>
      </w:r>
      <w:r>
        <w:instrText xml:space="preserve"> REF _Ref130552242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184</w:t>
      </w:r>
      <w:r>
        <w:fldChar w:fldCharType="end"/>
      </w:r>
      <w:r w:rsidR="003E7AFF" w:rsidRPr="00EB1CF0">
        <w:t xml:space="preserve">). </w:t>
      </w:r>
    </w:p>
    <w:p w14:paraId="30D7B007" w14:textId="5286BDF0" w:rsidR="003E7AFF" w:rsidRDefault="00E94EC2" w:rsidP="003E7AFF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62B36B7F" wp14:editId="22C1B393">
            <wp:extent cx="2735580" cy="3275652"/>
            <wp:effectExtent l="0" t="0" r="7620" b="1270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742495" cy="328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7AFF">
        <w:rPr>
          <w:noProof/>
        </w:rPr>
        <w:t xml:space="preserve"> </w:t>
      </w:r>
    </w:p>
    <w:p w14:paraId="5D88D209" w14:textId="473B87BE" w:rsidR="003E7AFF" w:rsidRPr="00EB1CF0" w:rsidRDefault="003E7AFF" w:rsidP="003E7AFF">
      <w:pPr>
        <w:pStyle w:val="affffff9"/>
        <w:rPr>
          <w:color w:val="000000" w:themeColor="text1"/>
          <w:szCs w:val="24"/>
        </w:rPr>
      </w:pPr>
      <w:bookmarkStart w:id="282" w:name="_Ref13055224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184</w:t>
      </w:r>
      <w:r w:rsidR="00B407B9">
        <w:rPr>
          <w:noProof/>
        </w:rPr>
        <w:fldChar w:fldCharType="end"/>
      </w:r>
      <w:bookmarkEnd w:id="282"/>
    </w:p>
    <w:p w14:paraId="64EE86C6" w14:textId="3206C2D7" w:rsidR="003E7AFF" w:rsidRDefault="00E94EC2" w:rsidP="003E7AFF">
      <w:pPr>
        <w:pStyle w:val="af0"/>
      </w:pPr>
      <w:r>
        <w:t>Для отображения сведений по умолчанию пользователю необходимо выбрать чекбокс «По уиолчанию», затем нажать на кнопку «Показать»</w:t>
      </w:r>
      <w:r w:rsidR="003E7AFF" w:rsidRPr="005B32C3">
        <w:t xml:space="preserve"> </w:t>
      </w:r>
      <w:r w:rsidR="003E7AFF">
        <w:t>(</w:t>
      </w:r>
      <w:r>
        <w:fldChar w:fldCharType="begin"/>
      </w:r>
      <w:r>
        <w:instrText xml:space="preserve"> REF _Ref130552250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185</w:t>
      </w:r>
      <w:r>
        <w:fldChar w:fldCharType="end"/>
      </w:r>
      <w:r w:rsidR="003E7AFF">
        <w:t>).</w:t>
      </w:r>
    </w:p>
    <w:p w14:paraId="2DB53C2A" w14:textId="589386B7" w:rsidR="003E7AFF" w:rsidRDefault="00E94EC2" w:rsidP="003E7AFF">
      <w:pPr>
        <w:pStyle w:val="affffff9"/>
        <w:rPr>
          <w:rFonts w:cstheme="minorHAnsi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4D79BE86" wp14:editId="64317648">
            <wp:extent cx="2872740" cy="3436144"/>
            <wp:effectExtent l="0" t="0" r="3810" b="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876109" cy="344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1CFC2" w14:textId="2938CD19" w:rsidR="003E7AFF" w:rsidRPr="00176DA0" w:rsidRDefault="003E7AFF" w:rsidP="003E7AFF">
      <w:pPr>
        <w:pStyle w:val="affffff9"/>
        <w:rPr>
          <w:color w:val="000000" w:themeColor="text1"/>
          <w:szCs w:val="24"/>
        </w:rPr>
      </w:pPr>
      <w:bookmarkStart w:id="283" w:name="_Ref130552250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185</w:t>
      </w:r>
      <w:r w:rsidR="00B407B9">
        <w:rPr>
          <w:noProof/>
        </w:rPr>
        <w:fldChar w:fldCharType="end"/>
      </w:r>
      <w:bookmarkEnd w:id="283"/>
    </w:p>
    <w:p w14:paraId="381BF74E" w14:textId="77777777" w:rsidR="003E7AFF" w:rsidRPr="002A588A" w:rsidRDefault="003E7AFF" w:rsidP="003E7AFF">
      <w:pPr>
        <w:pStyle w:val="3"/>
      </w:pPr>
      <w:r w:rsidRPr="002A588A">
        <w:t>Заключительные действия</w:t>
      </w:r>
    </w:p>
    <w:p w14:paraId="23EB3D29" w14:textId="77777777" w:rsidR="003E7AFF" w:rsidRPr="002A588A" w:rsidRDefault="003E7AFF" w:rsidP="003E7AFF">
      <w:pPr>
        <w:pStyle w:val="af0"/>
      </w:pPr>
      <w:r w:rsidRPr="002A588A">
        <w:t>Не требуются.</w:t>
      </w:r>
    </w:p>
    <w:p w14:paraId="7C8DD3E1" w14:textId="2734BABD" w:rsidR="00A9115B" w:rsidRPr="002A588A" w:rsidRDefault="00A9115B" w:rsidP="00A9115B">
      <w:pPr>
        <w:pStyle w:val="21"/>
        <w:numPr>
          <w:ilvl w:val="1"/>
          <w:numId w:val="1"/>
        </w:numPr>
        <w:tabs>
          <w:tab w:val="clear" w:pos="3414"/>
        </w:tabs>
        <w:ind w:left="1701" w:hanging="850"/>
      </w:pPr>
      <w:bookmarkStart w:id="284" w:name="_Toc130821116"/>
      <w:r w:rsidRPr="002A588A">
        <w:t>Работа пользователя</w:t>
      </w:r>
      <w:r>
        <w:t xml:space="preserve"> –</w:t>
      </w:r>
      <w:r w:rsidRPr="002A588A">
        <w:t xml:space="preserve"> </w:t>
      </w:r>
      <w:r>
        <w:t>Навигация по спискам кнопка «</w:t>
      </w:r>
      <w:r w:rsidR="005F7218">
        <w:t>Фильтры</w:t>
      </w:r>
      <w:r>
        <w:t>» (на примере списка «Запросы с ЕПГУ»)</w:t>
      </w:r>
      <w:bookmarkEnd w:id="284"/>
    </w:p>
    <w:p w14:paraId="680652A6" w14:textId="2681CE4F" w:rsidR="00A9115B" w:rsidRPr="002A588A" w:rsidRDefault="00A9115B" w:rsidP="00A9115B">
      <w:pPr>
        <w:pStyle w:val="3"/>
      </w:pPr>
      <w:r w:rsidRPr="002A588A">
        <w:t xml:space="preserve">Наименование операции: </w:t>
      </w:r>
      <w:r>
        <w:t>Навигация по спискам кнопка «</w:t>
      </w:r>
      <w:r w:rsidR="005F7218">
        <w:t>Фильтры</w:t>
      </w:r>
      <w:r>
        <w:t>» (на примере списка «Запросы с ЕПГУ»)</w:t>
      </w:r>
      <w:r w:rsidRPr="002A588A">
        <w:t>.</w:t>
      </w:r>
    </w:p>
    <w:p w14:paraId="559DAA82" w14:textId="77777777" w:rsidR="00A9115B" w:rsidRPr="002A588A" w:rsidRDefault="00A9115B" w:rsidP="00A9115B">
      <w:pPr>
        <w:pStyle w:val="3"/>
      </w:pPr>
      <w:r w:rsidRPr="002A588A">
        <w:t>Условия, при соблюдении которых возможно выполнение операции:</w:t>
      </w:r>
    </w:p>
    <w:p w14:paraId="1CA30EE7" w14:textId="77777777" w:rsidR="00A9115B" w:rsidRDefault="00A9115B" w:rsidP="00A9115B">
      <w:pPr>
        <w:pStyle w:val="af0"/>
      </w:pPr>
      <w:r w:rsidRPr="002A588A">
        <w:t>Выполнена успешная авторизация в подсистеме.</w:t>
      </w:r>
    </w:p>
    <w:p w14:paraId="367F66F2" w14:textId="77777777" w:rsidR="00A9115B" w:rsidRPr="002A588A" w:rsidRDefault="00A9115B" w:rsidP="00A9115B">
      <w:pPr>
        <w:pStyle w:val="3"/>
      </w:pPr>
      <w:r w:rsidRPr="002A588A">
        <w:t>Подготовительные действия</w:t>
      </w:r>
    </w:p>
    <w:p w14:paraId="509D2023" w14:textId="77777777" w:rsidR="00A9115B" w:rsidRPr="002A588A" w:rsidRDefault="00A9115B" w:rsidP="00A9115B">
      <w:pPr>
        <w:pStyle w:val="af0"/>
      </w:pPr>
      <w:r w:rsidRPr="002A588A">
        <w:t>Не требуются.</w:t>
      </w:r>
    </w:p>
    <w:p w14:paraId="36E6D0D5" w14:textId="77777777" w:rsidR="00A9115B" w:rsidRDefault="00A9115B" w:rsidP="00A9115B">
      <w:pPr>
        <w:pStyle w:val="3"/>
      </w:pPr>
      <w:r w:rsidRPr="002A588A">
        <w:t>Основные действия в требуемой последовательности</w:t>
      </w:r>
    </w:p>
    <w:p w14:paraId="4FE6475B" w14:textId="76382F1E" w:rsidR="00A9115B" w:rsidRPr="00502EE9" w:rsidRDefault="00A9115B" w:rsidP="00A9115B">
      <w:pPr>
        <w:pStyle w:val="af0"/>
      </w:pPr>
      <w:r w:rsidRPr="002A588A">
        <w:t>В меню слева выбрать раздел «</w:t>
      </w:r>
      <w:r>
        <w:t>Запросы с ЕПГУ»</w:t>
      </w:r>
      <w:r w:rsidRPr="00502EE9">
        <w:t xml:space="preserve"> (</w:t>
      </w:r>
      <w:r w:rsidR="00F70CBB">
        <w:fldChar w:fldCharType="begin"/>
      </w:r>
      <w:r w:rsidR="00F70CBB">
        <w:instrText xml:space="preserve"> REF _Ref130576063 \h </w:instrText>
      </w:r>
      <w:r w:rsidR="00F70CBB">
        <w:fldChar w:fldCharType="separate"/>
      </w:r>
      <w:r w:rsidR="003A7B96">
        <w:t xml:space="preserve">Рисунок </w:t>
      </w:r>
      <w:r w:rsidR="003A7B96">
        <w:rPr>
          <w:noProof/>
        </w:rPr>
        <w:t>186</w:t>
      </w:r>
      <w:r w:rsidR="00F70CBB">
        <w:fldChar w:fldCharType="end"/>
      </w:r>
      <w:r w:rsidRPr="00502EE9">
        <w:t>).</w:t>
      </w:r>
    </w:p>
    <w:p w14:paraId="504C4EF1" w14:textId="77777777" w:rsidR="00A9115B" w:rsidRDefault="00A9115B" w:rsidP="00A9115B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02FE0EEB" wp14:editId="678EEE30">
            <wp:extent cx="6137910" cy="3464560"/>
            <wp:effectExtent l="0" t="0" r="0" b="2540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D4813" w14:textId="46E3F9EA" w:rsidR="00A9115B" w:rsidRDefault="00A9115B" w:rsidP="00A9115B">
      <w:pPr>
        <w:pStyle w:val="affffff9"/>
      </w:pPr>
      <w:bookmarkStart w:id="285" w:name="_Ref130576063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186</w:t>
      </w:r>
      <w:r w:rsidR="00B407B9">
        <w:rPr>
          <w:noProof/>
        </w:rPr>
        <w:fldChar w:fldCharType="end"/>
      </w:r>
      <w:bookmarkEnd w:id="285"/>
    </w:p>
    <w:p w14:paraId="5342B02E" w14:textId="1EB6FF5C" w:rsidR="00A9115B" w:rsidRDefault="00A9115B" w:rsidP="00A9115B">
      <w:pPr>
        <w:pStyle w:val="af0"/>
      </w:pPr>
      <w:r>
        <w:t>После этого пользователю необходимо нажать на кнопку «</w:t>
      </w:r>
      <w:r w:rsidR="007467D9">
        <w:t>Фильтры</w:t>
      </w:r>
      <w:r>
        <w:t>» (</w:t>
      </w:r>
      <w:r w:rsidR="00F70CBB">
        <w:fldChar w:fldCharType="begin"/>
      </w:r>
      <w:r w:rsidR="00F70CBB">
        <w:instrText xml:space="preserve"> REF _Ref130576072 \h </w:instrText>
      </w:r>
      <w:r w:rsidR="00F70CBB">
        <w:fldChar w:fldCharType="separate"/>
      </w:r>
      <w:r w:rsidR="003A7B96">
        <w:t xml:space="preserve">Рисунок </w:t>
      </w:r>
      <w:r w:rsidR="003A7B96">
        <w:rPr>
          <w:noProof/>
        </w:rPr>
        <w:t>187</w:t>
      </w:r>
      <w:r w:rsidR="00F70CBB">
        <w:fldChar w:fldCharType="end"/>
      </w:r>
      <w:r>
        <w:t>).</w:t>
      </w:r>
    </w:p>
    <w:p w14:paraId="406DC627" w14:textId="376C0837" w:rsidR="00A9115B" w:rsidRDefault="007467D9" w:rsidP="00A9115B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1F7F77F7" wp14:editId="38285B3A">
            <wp:extent cx="6137910" cy="1240155"/>
            <wp:effectExtent l="0" t="0" r="0" b="0"/>
            <wp:docPr id="145" name="Рисунок 14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4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7A028" w14:textId="052A89C2" w:rsidR="00A9115B" w:rsidRDefault="00A9115B" w:rsidP="00A9115B">
      <w:pPr>
        <w:pStyle w:val="affffff9"/>
        <w:rPr>
          <w:szCs w:val="24"/>
        </w:rPr>
      </w:pPr>
      <w:bookmarkStart w:id="286" w:name="_Ref13057607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187</w:t>
      </w:r>
      <w:r w:rsidR="00B407B9">
        <w:rPr>
          <w:noProof/>
        </w:rPr>
        <w:fldChar w:fldCharType="end"/>
      </w:r>
      <w:bookmarkEnd w:id="286"/>
    </w:p>
    <w:p w14:paraId="12A7FE25" w14:textId="4D7784FB" w:rsidR="00A9115B" w:rsidRDefault="00F70CBB" w:rsidP="00A9115B">
      <w:pPr>
        <w:pStyle w:val="af0"/>
      </w:pPr>
      <w:r>
        <w:t xml:space="preserve">Далее пользователю необходимо нажать на текст-кнопку «Добавить фильтры» </w:t>
      </w:r>
      <w:r w:rsidR="00A9115B">
        <w:t>(</w:t>
      </w:r>
      <w:r>
        <w:fldChar w:fldCharType="begin"/>
      </w:r>
      <w:r>
        <w:instrText xml:space="preserve"> REF _Ref130576084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188</w:t>
      </w:r>
      <w:r>
        <w:fldChar w:fldCharType="end"/>
      </w:r>
      <w:r w:rsidR="00A9115B">
        <w:t>).</w:t>
      </w:r>
    </w:p>
    <w:p w14:paraId="51CD7C3A" w14:textId="79B9F302" w:rsidR="00A9115B" w:rsidRDefault="00F70CBB" w:rsidP="00A9115B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2B61FA50" wp14:editId="46440DBD">
            <wp:extent cx="3202305" cy="1343878"/>
            <wp:effectExtent l="0" t="0" r="0" b="8890"/>
            <wp:docPr id="147" name="Рисунок 147" descr="Изображение выглядит как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147" descr="Изображение выглядит как Веб-сайт&#10;&#10;Автоматически созданное описание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3219619" cy="135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115B">
        <w:rPr>
          <w:noProof/>
        </w:rPr>
        <w:t xml:space="preserve"> </w:t>
      </w:r>
    </w:p>
    <w:p w14:paraId="53238C0B" w14:textId="369A13C3" w:rsidR="00A9115B" w:rsidRDefault="00A9115B" w:rsidP="00A9115B">
      <w:pPr>
        <w:pStyle w:val="affffff9"/>
        <w:rPr>
          <w:noProof/>
        </w:rPr>
      </w:pPr>
      <w:bookmarkStart w:id="287" w:name="_Ref130576084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188</w:t>
      </w:r>
      <w:r w:rsidR="00B407B9">
        <w:rPr>
          <w:noProof/>
        </w:rPr>
        <w:fldChar w:fldCharType="end"/>
      </w:r>
      <w:bookmarkEnd w:id="287"/>
    </w:p>
    <w:p w14:paraId="15C06D12" w14:textId="77777777" w:rsidR="00A9115B" w:rsidRDefault="00A9115B" w:rsidP="00A9115B">
      <w:pPr>
        <w:pStyle w:val="affffff9"/>
        <w:rPr>
          <w:szCs w:val="24"/>
        </w:rPr>
      </w:pPr>
    </w:p>
    <w:p w14:paraId="122514AC" w14:textId="026606C1" w:rsidR="00A9115B" w:rsidRDefault="00F70CBB" w:rsidP="00A9115B">
      <w:pPr>
        <w:pStyle w:val="af0"/>
      </w:pPr>
      <w:r>
        <w:t xml:space="preserve">После этого пользователю необходимо выбрать чекбоксы полей, по которым будет производиться фильтрация </w:t>
      </w:r>
      <w:r w:rsidR="00A9115B">
        <w:t>«</w:t>
      </w:r>
      <w:r w:rsidR="00CE5823">
        <w:t>Заявитель</w:t>
      </w:r>
      <w:r w:rsidR="00A9115B">
        <w:t>»</w:t>
      </w:r>
      <w:r>
        <w:t xml:space="preserve"> и нажать кнопку «Показать»</w:t>
      </w:r>
      <w:r w:rsidR="00A9115B">
        <w:t xml:space="preserve"> (</w:t>
      </w:r>
      <w:r>
        <w:fldChar w:fldCharType="begin"/>
      </w:r>
      <w:r>
        <w:instrText xml:space="preserve"> REF _Ref130576095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189</w:t>
      </w:r>
      <w:r>
        <w:fldChar w:fldCharType="end"/>
      </w:r>
      <w:r w:rsidR="00A9115B">
        <w:t>).</w:t>
      </w:r>
    </w:p>
    <w:p w14:paraId="3396C8C0" w14:textId="328D65FC" w:rsidR="00A9115B" w:rsidRDefault="00CE5823" w:rsidP="00A9115B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6E046592" wp14:editId="740D4F84">
            <wp:extent cx="3187205" cy="3674745"/>
            <wp:effectExtent l="0" t="0" r="0" b="1905"/>
            <wp:docPr id="14467177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717723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191998" cy="368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115B">
        <w:rPr>
          <w:noProof/>
        </w:rPr>
        <w:t xml:space="preserve"> </w:t>
      </w:r>
    </w:p>
    <w:p w14:paraId="3AA0456B" w14:textId="282D7E3F" w:rsidR="00A9115B" w:rsidRDefault="00A9115B" w:rsidP="00A9115B">
      <w:pPr>
        <w:pStyle w:val="affffff9"/>
        <w:rPr>
          <w:noProof/>
        </w:rPr>
      </w:pPr>
      <w:bookmarkStart w:id="288" w:name="_Ref130576095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189</w:t>
      </w:r>
      <w:r w:rsidR="00B407B9">
        <w:rPr>
          <w:noProof/>
        </w:rPr>
        <w:fldChar w:fldCharType="end"/>
      </w:r>
      <w:bookmarkEnd w:id="288"/>
    </w:p>
    <w:p w14:paraId="3193E147" w14:textId="77777777" w:rsidR="00A9115B" w:rsidRDefault="00A9115B" w:rsidP="00A9115B">
      <w:pPr>
        <w:pStyle w:val="affffff9"/>
        <w:rPr>
          <w:szCs w:val="24"/>
        </w:rPr>
      </w:pPr>
    </w:p>
    <w:p w14:paraId="11363E9B" w14:textId="712D920B" w:rsidR="00A9115B" w:rsidRDefault="00F70CBB" w:rsidP="00A9115B">
      <w:pPr>
        <w:pStyle w:val="af0"/>
      </w:pPr>
      <w:r>
        <w:t>В выбранн</w:t>
      </w:r>
      <w:r w:rsidR="00CE5823">
        <w:t>ом</w:t>
      </w:r>
      <w:r>
        <w:t xml:space="preserve"> пол</w:t>
      </w:r>
      <w:r w:rsidR="00CE5823">
        <w:t>е</w:t>
      </w:r>
      <w:r>
        <w:t xml:space="preserve"> для фильтрации необходимо указать и выбрать из списка требуем</w:t>
      </w:r>
      <w:r w:rsidR="00CE5823">
        <w:t>ое</w:t>
      </w:r>
      <w:r>
        <w:t xml:space="preserve"> значени</w:t>
      </w:r>
      <w:r w:rsidR="00CE5823">
        <w:t>е</w:t>
      </w:r>
      <w:r>
        <w:t>, при необходимости удаления поля необходимо нажать значок «Урна»</w:t>
      </w:r>
      <w:r w:rsidR="00A9115B">
        <w:t xml:space="preserve"> (</w:t>
      </w:r>
      <w:r>
        <w:fldChar w:fldCharType="begin"/>
      </w:r>
      <w:r>
        <w:instrText xml:space="preserve"> REF _Ref130576110 \h </w:instrText>
      </w:r>
      <w:r>
        <w:fldChar w:fldCharType="separate"/>
      </w:r>
      <w:r w:rsidR="003A7B96">
        <w:t xml:space="preserve">Рисунок </w:t>
      </w:r>
      <w:r w:rsidR="003A7B96">
        <w:rPr>
          <w:noProof/>
        </w:rPr>
        <w:t>190</w:t>
      </w:r>
      <w:r>
        <w:fldChar w:fldCharType="end"/>
      </w:r>
      <w:r w:rsidR="00A9115B">
        <w:t>).</w:t>
      </w:r>
    </w:p>
    <w:p w14:paraId="690C83AB" w14:textId="443F1000" w:rsidR="00A9115B" w:rsidRDefault="00CE5823" w:rsidP="00A9115B">
      <w:pPr>
        <w:pStyle w:val="affffff9"/>
        <w:rPr>
          <w:rFonts w:cstheme="minorHAnsi"/>
          <w:szCs w:val="24"/>
        </w:rPr>
      </w:pPr>
      <w:r>
        <w:rPr>
          <w:noProof/>
        </w:rPr>
        <w:drawing>
          <wp:inline distT="0" distB="0" distL="0" distR="0" wp14:anchorId="0FA5D226" wp14:editId="4AD5CEE4">
            <wp:extent cx="2612390" cy="1488624"/>
            <wp:effectExtent l="0" t="0" r="0" b="0"/>
            <wp:docPr id="1923237873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237873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633418" cy="150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115B">
        <w:rPr>
          <w:noProof/>
        </w:rPr>
        <w:t xml:space="preserve"> </w:t>
      </w:r>
    </w:p>
    <w:p w14:paraId="20241C47" w14:textId="737DB30E" w:rsidR="00A9115B" w:rsidRDefault="00A9115B" w:rsidP="00A9115B">
      <w:pPr>
        <w:pStyle w:val="affffff9"/>
        <w:rPr>
          <w:noProof/>
        </w:rPr>
      </w:pPr>
      <w:bookmarkStart w:id="289" w:name="_Ref130576110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190</w:t>
      </w:r>
      <w:r w:rsidR="00B407B9">
        <w:rPr>
          <w:noProof/>
        </w:rPr>
        <w:fldChar w:fldCharType="end"/>
      </w:r>
      <w:bookmarkEnd w:id="289"/>
    </w:p>
    <w:p w14:paraId="245D8B83" w14:textId="77777777" w:rsidR="00A9115B" w:rsidRDefault="00A9115B" w:rsidP="00A9115B">
      <w:pPr>
        <w:pStyle w:val="affffff9"/>
        <w:rPr>
          <w:szCs w:val="24"/>
        </w:rPr>
      </w:pPr>
    </w:p>
    <w:p w14:paraId="33BDF183" w14:textId="12FEAE64" w:rsidR="00A9115B" w:rsidRPr="00C602C4" w:rsidRDefault="00A9115B" w:rsidP="00A9115B">
      <w:pPr>
        <w:pStyle w:val="af0"/>
      </w:pPr>
      <w:r>
        <w:t xml:space="preserve">Для </w:t>
      </w:r>
      <w:r w:rsidR="00F70CBB">
        <w:t>итогового принятия параметров фильтрации пользователю необходимо нажать кнопку «Показать»</w:t>
      </w:r>
      <w:r>
        <w:t xml:space="preserve"> </w:t>
      </w:r>
      <w:r w:rsidRPr="00C602C4">
        <w:t>(</w:t>
      </w:r>
      <w:r w:rsidR="00F70CBB">
        <w:fldChar w:fldCharType="begin"/>
      </w:r>
      <w:r w:rsidR="00F70CBB">
        <w:instrText xml:space="preserve"> REF _Ref130576122 \h </w:instrText>
      </w:r>
      <w:r w:rsidR="00F70CBB">
        <w:fldChar w:fldCharType="separate"/>
      </w:r>
      <w:r w:rsidR="003A7B96">
        <w:t xml:space="preserve">Рисунок </w:t>
      </w:r>
      <w:r w:rsidR="003A7B96">
        <w:rPr>
          <w:noProof/>
        </w:rPr>
        <w:t>191</w:t>
      </w:r>
      <w:r w:rsidR="00F70CBB">
        <w:fldChar w:fldCharType="end"/>
      </w:r>
      <w:r w:rsidRPr="00C602C4">
        <w:t xml:space="preserve">). </w:t>
      </w:r>
    </w:p>
    <w:p w14:paraId="18E70F06" w14:textId="1C9BEC3B" w:rsidR="00A9115B" w:rsidRDefault="00CE5823" w:rsidP="00A9115B">
      <w:pPr>
        <w:pStyle w:val="affffff9"/>
        <w:rPr>
          <w:szCs w:val="24"/>
        </w:rPr>
      </w:pPr>
      <w:r>
        <w:rPr>
          <w:noProof/>
        </w:rPr>
        <w:drawing>
          <wp:inline distT="0" distB="0" distL="0" distR="0" wp14:anchorId="0394F087" wp14:editId="77F236D3">
            <wp:extent cx="2524125" cy="1548364"/>
            <wp:effectExtent l="0" t="0" r="0" b="0"/>
            <wp:docPr id="21162816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281682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539971" cy="155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115B">
        <w:rPr>
          <w:noProof/>
        </w:rPr>
        <w:t xml:space="preserve"> </w:t>
      </w:r>
    </w:p>
    <w:p w14:paraId="73382A40" w14:textId="3A8A20CF" w:rsidR="00A9115B" w:rsidRPr="001E5378" w:rsidRDefault="00A9115B" w:rsidP="00A9115B">
      <w:pPr>
        <w:pStyle w:val="affffff9"/>
        <w:rPr>
          <w:szCs w:val="24"/>
        </w:rPr>
      </w:pPr>
      <w:bookmarkStart w:id="290" w:name="_Ref130576122"/>
      <w:r>
        <w:t xml:space="preserve">Рисунок </w:t>
      </w:r>
      <w:r w:rsidR="00B407B9">
        <w:fldChar w:fldCharType="begin"/>
      </w:r>
      <w:r w:rsidR="00B407B9">
        <w:instrText xml:space="preserve"> SEQ Рисунок \* ARABIC </w:instrText>
      </w:r>
      <w:r w:rsidR="00B407B9">
        <w:fldChar w:fldCharType="separate"/>
      </w:r>
      <w:r w:rsidR="003A7B96">
        <w:rPr>
          <w:noProof/>
        </w:rPr>
        <w:t>191</w:t>
      </w:r>
      <w:r w:rsidR="00B407B9">
        <w:rPr>
          <w:noProof/>
        </w:rPr>
        <w:fldChar w:fldCharType="end"/>
      </w:r>
      <w:bookmarkEnd w:id="290"/>
    </w:p>
    <w:p w14:paraId="4CB9C79E" w14:textId="77777777" w:rsidR="00A9115B" w:rsidRDefault="00A9115B" w:rsidP="00A9115B">
      <w:pPr>
        <w:keepNext/>
        <w:jc w:val="center"/>
      </w:pPr>
    </w:p>
    <w:p w14:paraId="7FCBCC60" w14:textId="77777777" w:rsidR="00A9115B" w:rsidRPr="002A588A" w:rsidRDefault="00A9115B" w:rsidP="00A9115B">
      <w:pPr>
        <w:pStyle w:val="3"/>
      </w:pPr>
      <w:r w:rsidRPr="002A588A">
        <w:t>Заключительные действия</w:t>
      </w:r>
    </w:p>
    <w:p w14:paraId="486C6F7E" w14:textId="77777777" w:rsidR="00A9115B" w:rsidRPr="002A588A" w:rsidRDefault="00A9115B" w:rsidP="00A9115B">
      <w:pPr>
        <w:pStyle w:val="af0"/>
      </w:pPr>
      <w:r w:rsidRPr="002A588A">
        <w:t>Не требуются.</w:t>
      </w:r>
    </w:p>
    <w:p w14:paraId="53CC24E7" w14:textId="77777777" w:rsidR="00611E95" w:rsidRPr="002A588A" w:rsidRDefault="00611E95" w:rsidP="00611E95">
      <w:pPr>
        <w:pStyle w:val="af0"/>
      </w:pPr>
    </w:p>
    <w:sectPr w:rsidR="00611E95" w:rsidRPr="002A588A" w:rsidSect="00A24247">
      <w:headerReference w:type="default" r:id="rId189"/>
      <w:footerReference w:type="default" r:id="rId190"/>
      <w:footnotePr>
        <w:pos w:val="beneathText"/>
        <w:numRestart w:val="eachSect"/>
      </w:footnotePr>
      <w:pgSz w:w="11906" w:h="16838" w:code="9"/>
      <w:pgMar w:top="993" w:right="709" w:bottom="1985" w:left="1531" w:header="0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5DB709" w14:textId="77777777" w:rsidR="00B407B9" w:rsidRDefault="00B407B9" w:rsidP="004D4FF4">
      <w:pPr>
        <w:pStyle w:val="ae"/>
      </w:pPr>
      <w:r>
        <w:separator/>
      </w:r>
    </w:p>
  </w:endnote>
  <w:endnote w:type="continuationSeparator" w:id="0">
    <w:p w14:paraId="3B4E40F9" w14:textId="77777777" w:rsidR="00B407B9" w:rsidRDefault="00B407B9" w:rsidP="004D4FF4">
      <w:pPr>
        <w:pStyle w:val="ae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SOCPEUR">
    <w:altName w:val="Arial"/>
    <w:charset w:val="01"/>
    <w:family w:val="roman"/>
    <w:pitch w:val="variable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Gulim">
    <w:altName w:val="굴림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PetersburgCTT">
    <w:altName w:val="Times New Roman"/>
    <w:charset w:val="CC"/>
    <w:family w:val="roman"/>
    <w:pitch w:val="variable"/>
    <w:sig w:usb0="00000203" w:usb1="00000000" w:usb2="00000000" w:usb3="00000000" w:csb0="00000005" w:csb1="00000000"/>
  </w:font>
  <w:font w:name="Pragmatica">
    <w:charset w:val="00"/>
    <w:family w:val="auto"/>
    <w:pitch w:val="variable"/>
    <w:sig w:usb0="00000203" w:usb1="00000000" w:usb2="00000000" w:usb3="00000000" w:csb0="00000005" w:csb1="00000000"/>
  </w:font>
  <w:font w:name="PragmaticaCTT">
    <w:charset w:val="02"/>
    <w:family w:val="auto"/>
    <w:pitch w:val="variable"/>
    <w:sig w:usb0="00000000" w:usb1="10000000" w:usb2="00000000" w:usb3="00000000" w:csb0="80000000" w:csb1="00000000"/>
  </w:font>
  <w:font w:name="QuantAntiquaCTT">
    <w:altName w:val="Times New Roman"/>
    <w:charset w:val="CC"/>
    <w:family w:val="auto"/>
    <w:pitch w:val="variable"/>
    <w:sig w:usb0="00000203" w:usb1="00000000" w:usb2="00000000" w:usb3="00000000" w:csb0="00000005" w:csb1="00000000"/>
  </w:font>
  <w:font w:name="MonoCondensed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imes New Roman CYR">
    <w:panose1 w:val="02020603050405020304"/>
    <w:charset w:val="00"/>
    <w:family w:val="auto"/>
    <w:pitch w:val="default"/>
  </w:font>
  <w:font w:name="Arial CYR">
    <w:altName w:val="Arial"/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AD9ED2" w14:textId="77777777" w:rsidR="006A125E" w:rsidRDefault="006A125E">
    <w:pPr>
      <w:pStyle w:val="aff6"/>
      <w:ind w:right="360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5440" behindDoc="0" locked="0" layoutInCell="1" allowOverlap="1" wp14:anchorId="09A11785" wp14:editId="041006E9">
              <wp:simplePos x="0" y="0"/>
              <wp:positionH relativeFrom="column">
                <wp:posOffset>5218430</wp:posOffset>
              </wp:positionH>
              <wp:positionV relativeFrom="page">
                <wp:posOffset>10420350</wp:posOffset>
              </wp:positionV>
              <wp:extent cx="651510" cy="156845"/>
              <wp:effectExtent l="0" t="0" r="0" b="0"/>
              <wp:wrapNone/>
              <wp:docPr id="3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1510" cy="1568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4F830050" w14:textId="77777777" w:rsidR="006A125E" w:rsidRDefault="006A125E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Формат А4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09A11785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8" type="#_x0000_t202" style="position:absolute;left:0;text-align:left;margin-left:410.9pt;margin-top:820.5pt;width:51.3pt;height:12.3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" filled="f" stroked="f">
              <v:textbox inset="0,0,0,0">
                <w:txbxContent>
                  <w:p w14:paraId="4F830050" w14:textId="77777777" w:rsidR="006A125E" w:rsidRDefault="006A125E">
                    <w:pPr>
                      <w:rPr>
                        <w:sz w:val="18"/>
                        <w:szCs w:val="18"/>
                      </w:rPr>
                    </w:pPr>
                    <w:r>
                      <w:rPr>
                        <w:sz w:val="18"/>
                        <w:szCs w:val="18"/>
                      </w:rPr>
                      <w:t>Формат А4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4416" behindDoc="0" locked="0" layoutInCell="1" allowOverlap="1" wp14:anchorId="75E5D7F5" wp14:editId="0D9ABE81">
              <wp:simplePos x="0" y="0"/>
              <wp:positionH relativeFrom="column">
                <wp:posOffset>-641350</wp:posOffset>
              </wp:positionH>
              <wp:positionV relativeFrom="paragraph">
                <wp:posOffset>-5188585</wp:posOffset>
              </wp:positionV>
              <wp:extent cx="394970" cy="5465445"/>
              <wp:effectExtent l="0" t="2540" r="0" b="0"/>
              <wp:wrapNone/>
              <wp:docPr id="35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94970" cy="54654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5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284"/>
                          </w:tblGrid>
                          <w:tr w:rsidR="006A125E" w14:paraId="228A01BA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B214791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56C36F19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06726238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237108C6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дубл.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26A635B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252D3F51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6D2EAEBF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Взам. инв. №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32F2BC44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55D46575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53E2CC42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3EC2E4E8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52A7BBF0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504516CA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подл.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058822B2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</w:tbl>
                        <w:p w14:paraId="07E1C5A6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5E5D7F5" id="Rectangle 7" o:spid="_x0000_s1029" style="position:absolute;left:0;text-align:left;margin-left:-50.5pt;margin-top:-408.55pt;width:31.1pt;height:430.3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" filled="f" stroked="f" strokecolor="white" strokeweight="1pt">
              <v:textbox inset="1pt,1pt,1pt,1pt">
                <w:txbxContent>
                  <w:tbl>
                    <w:tblPr>
                      <w:tblW w:w="0" w:type="auto"/>
                      <w:tblInd w:w="15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000" w:firstRow="0" w:lastRow="0" w:firstColumn="0" w:lastColumn="0" w:noHBand="0" w:noVBand="0"/>
                    </w:tblPr>
                    <w:tblGrid>
                      <w:gridCol w:w="284"/>
                      <w:gridCol w:w="284"/>
                    </w:tblGrid>
                    <w:tr w:rsidR="006A125E" w14:paraId="228A01BA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B214791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56C36F19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06726238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237108C6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Инв. №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дубл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26A635B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252D3F51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6D2EAEBF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Взам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32F2BC44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55D46575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53E2CC42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3EC2E4E8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52A7BBF0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504516CA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Инв. № подл.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058822B2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</w:tbl>
                  <w:p w14:paraId="07E1C5A6" w14:textId="77777777" w:rsidR="006A125E" w:rsidRDefault="006A125E">
                    <w:pPr>
                      <w:jc w:val="center"/>
                      <w:rPr>
                        <w:rFonts w:ascii="Times New Roman CYR" w:hAnsi="Times New Roman CYR" w:cs="Times New Roman CYR"/>
                      </w:rPr>
                    </w:pPr>
                  </w:p>
                </w:txbxContent>
              </v:textbox>
            </v: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3392" behindDoc="0" locked="0" layoutInCell="1" allowOverlap="1" wp14:anchorId="048B0EF1" wp14:editId="65C8F03E">
              <wp:simplePos x="0" y="0"/>
              <wp:positionH relativeFrom="column">
                <wp:posOffset>-271780</wp:posOffset>
              </wp:positionH>
              <wp:positionV relativeFrom="page">
                <wp:posOffset>260350</wp:posOffset>
              </wp:positionV>
              <wp:extent cx="6610985" cy="10123170"/>
              <wp:effectExtent l="13970" t="12700" r="13970" b="17780"/>
              <wp:wrapNone/>
              <wp:docPr id="34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610985" cy="1012317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4B8E38C" id="Rectangle 6" o:spid="_x0000_s1026" style="position:absolute;margin-left:-21.4pt;margin-top:20.5pt;width:520.55pt;height:797.1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" filled="f" strokeweight="1.5pt">
              <w10:wrap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596383" w14:textId="379203F4" w:rsidR="006A125E" w:rsidRDefault="006A125E">
    <w:pPr>
      <w:pStyle w:val="aff6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6464" behindDoc="0" locked="0" layoutInCell="1" allowOverlap="1" wp14:anchorId="38E71FFA" wp14:editId="15C29AEE">
              <wp:simplePos x="0" y="0"/>
              <wp:positionH relativeFrom="column">
                <wp:posOffset>-641985</wp:posOffset>
              </wp:positionH>
              <wp:positionV relativeFrom="paragraph">
                <wp:posOffset>-3218815</wp:posOffset>
              </wp:positionV>
              <wp:extent cx="394970" cy="5465445"/>
              <wp:effectExtent l="0" t="4445" r="0" b="0"/>
              <wp:wrapNone/>
              <wp:docPr id="31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94970" cy="54654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5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284"/>
                          </w:tblGrid>
                          <w:tr w:rsidR="006A125E" w14:paraId="226B4A66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6F698B34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3F0E4B4B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57283A66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0911EFD8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дубл.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102ADB35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7F09384C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3D553319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Взам. инв. №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089609F9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0725D342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1FC1A735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63386FCC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3B29B54C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51263EE7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подл.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347F909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</w:tbl>
                        <w:p w14:paraId="4A1CF515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" o:spid="_x0000_s1031" style="position:absolute;left:0;text-align:left;margin-left:-50.55pt;margin-top:-253.45pt;width:31.1pt;height:430.3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" filled="f" stroked="f" strokecolor="white" strokeweight="1pt">
              <v:textbox inset="1pt,1pt,1pt,1pt">
                <w:txbxContent>
                  <w:tbl>
                    <w:tblPr>
                      <w:tblW w:w="0" w:type="auto"/>
                      <w:tblInd w:w="15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000" w:firstRow="0" w:lastRow="0" w:firstColumn="0" w:lastColumn="0" w:noHBand="0" w:noVBand="0"/>
                    </w:tblPr>
                    <w:tblGrid>
                      <w:gridCol w:w="284"/>
                      <w:gridCol w:w="284"/>
                    </w:tblGrid>
                    <w:tr w:rsidR="006A125E" w14:paraId="226B4A66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6F698B34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3F0E4B4B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57283A66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0911EFD8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Инв. № дубл.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102ADB35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7F09384C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3D553319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Взам. инв. №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089609F9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0725D342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1FC1A735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63386FCC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3B29B54C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51263EE7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Инв. № подл.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347F909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</w:tbl>
                  <w:p w14:paraId="4A1CF515" w14:textId="77777777" w:rsidR="006A125E" w:rsidRDefault="006A125E">
                    <w:pPr>
                      <w:jc w:val="center"/>
                      <w:rPr>
                        <w:rFonts w:ascii="Times New Roman CYR" w:hAnsi="Times New Roman CYR" w:cs="Times New Roman CYR"/>
                      </w:rPr>
                    </w:pPr>
                  </w:p>
                </w:txbxContent>
              </v:textbox>
            </v: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268B8992" wp14:editId="7BC15C5F">
              <wp:simplePos x="0" y="0"/>
              <wp:positionH relativeFrom="page">
                <wp:posOffset>602615</wp:posOffset>
              </wp:positionH>
              <wp:positionV relativeFrom="page">
                <wp:posOffset>8112125</wp:posOffset>
              </wp:positionV>
              <wp:extent cx="6778625" cy="2306320"/>
              <wp:effectExtent l="2540" t="0" r="635" b="1905"/>
              <wp:wrapNone/>
              <wp:docPr id="29" name="Rectangl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778625" cy="2306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FFFFFF"/>
                            </a:solidFill>
                            <a:prstDash val="sysDot"/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42" w:type="dxa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403"/>
                            <w:gridCol w:w="567"/>
                            <w:gridCol w:w="1282"/>
                            <w:gridCol w:w="837"/>
                            <w:gridCol w:w="557"/>
                            <w:gridCol w:w="794"/>
                            <w:gridCol w:w="2948"/>
                            <w:gridCol w:w="165"/>
                            <w:gridCol w:w="283"/>
                            <w:gridCol w:w="284"/>
                            <w:gridCol w:w="284"/>
                            <w:gridCol w:w="964"/>
                            <w:gridCol w:w="1020"/>
                            <w:gridCol w:w="12"/>
                          </w:tblGrid>
                          <w:tr w:rsidR="006A125E" w14:paraId="052F3E6E" w14:textId="77777777">
                            <w:trPr>
                              <w:cantSplit/>
                              <w:trHeight w:hRule="exact" w:val="800"/>
                            </w:trPr>
                            <w:tc>
                              <w:tcPr>
                                <w:tcW w:w="3646" w:type="dxa"/>
                                <w:gridSpan w:val="5"/>
                                <w:vMerge w:val="restart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nil"/>
                                </w:tcBorders>
                              </w:tcPr>
                              <w:p w14:paraId="5FB72675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9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6" w:space="0" w:color="auto"/>
                                </w:tcBorders>
                              </w:tcPr>
                              <w:p w14:paraId="104B4E51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948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6" w:space="0" w:color="auto"/>
                                </w:tcBorders>
                              </w:tcPr>
                              <w:p w14:paraId="34083DE9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011" w:type="dxa"/>
                                <w:gridSpan w:val="7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4" w:space="0" w:color="auto"/>
                                </w:tcBorders>
                              </w:tcPr>
                              <w:p w14:paraId="3B3BEE3C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</w:tr>
                          <w:tr w:rsidR="006A125E" w14:paraId="68967E9F" w14:textId="77777777">
                            <w:trPr>
                              <w:cantSplit/>
                              <w:trHeight w:hRule="exact" w:val="460"/>
                            </w:trPr>
                            <w:tc>
                              <w:tcPr>
                                <w:tcW w:w="3646" w:type="dxa"/>
                                <w:gridSpan w:val="5"/>
                                <w:vMerge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</w:tcPr>
                              <w:p w14:paraId="007AB225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753" w:type="dxa"/>
                                <w:gridSpan w:val="9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7E10E10C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</w:tr>
                          <w:tr w:rsidR="006A125E" w14:paraId="00561A57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403" w:type="dxa"/>
                                <w:tcBorders>
                                  <w:top w:val="single" w:sz="12" w:space="0" w:color="auto"/>
                                  <w:left w:val="single" w:sz="6" w:space="0" w:color="auto"/>
                                  <w:bottom w:val="single" w:sz="12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084897A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279B06DB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12" w:space="0" w:color="auto"/>
                                  <w:left w:val="nil"/>
                                  <w:bottom w:val="single" w:sz="12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162CB04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4613088F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12" w:space="0" w:color="auto"/>
                                  <w:left w:val="nil"/>
                                  <w:bottom w:val="single" w:sz="12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33C20F4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753" w:type="dxa"/>
                                <w:gridSpan w:val="9"/>
                                <w:vMerge w:val="restart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  <w:vAlign w:val="center"/>
                              </w:tcPr>
                              <w:p w14:paraId="14C90F21" w14:textId="2FAB64B1" w:rsidR="006A125E" w:rsidRPr="00D6272F" w:rsidRDefault="00AC358A" w:rsidP="00D6272F">
                                <w:pPr>
                                  <w:pStyle w:val="aff8"/>
                                  <w:spacing w:line="240" w:lineRule="auto"/>
                                  <w:ind w:firstLine="0"/>
                                  <w:jc w:val="center"/>
                                  <w:rPr>
                                    <w:b/>
                                  </w:rPr>
                                </w:pPr>
                                <w:r w:rsidRPr="00AC358A">
                                  <w:rPr>
                                    <w:rFonts w:ascii="Arial" w:hAnsi="Arial" w:cs="Arial"/>
                                    <w:b/>
                                    <w:i/>
                                  </w:rPr>
                                  <w:t>37178425.АИС СУБСИДИИ АПК.011.И</w:t>
                                </w:r>
                                <w:r w:rsidR="00756085" w:rsidRPr="00D6272F">
                                  <w:rPr>
                                    <w:rFonts w:ascii="Arial" w:hAnsi="Arial" w:cs="Arial"/>
                                    <w:b/>
                                    <w:i/>
                                  </w:rPr>
                                  <w:t>3</w:t>
                                </w:r>
                              </w:p>
                            </w:tc>
                          </w:tr>
                          <w:tr w:rsidR="006A125E" w14:paraId="054792FD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403" w:type="dxa"/>
                                <w:tcBorders>
                                  <w:top w:val="nil"/>
                                  <w:left w:val="single" w:sz="6" w:space="0" w:color="auto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23D3BAC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7" w:type="dxa"/>
                                <w:tcBorders>
                                  <w:top w:val="nil"/>
                                  <w:left w:val="single" w:sz="12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0226F494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nil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B81915F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nil"/>
                                  <w:left w:val="single" w:sz="12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24B2A545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nil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47B094A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754" w:type="dxa"/>
                                <w:gridSpan w:val="9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2F204D70" w14:textId="77777777" w:rsidR="006A125E" w:rsidRDefault="006A125E" w:rsidP="00693803">
                                <w:pPr>
                                  <w:pStyle w:val="1"/>
                                  <w:numPr>
                                    <w:ilvl w:val="0"/>
                                    <w:numId w:val="0"/>
                                  </w:numPr>
                                  <w:ind w:left="432"/>
                                </w:pPr>
                              </w:p>
                            </w:tc>
                          </w:tr>
                          <w:tr w:rsidR="006A125E" w14:paraId="459A0123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403" w:type="dxa"/>
                                <w:tcBorders>
                                  <w:top w:val="single" w:sz="12" w:space="0" w:color="auto"/>
                                  <w:left w:val="single" w:sz="6" w:space="0" w:color="auto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25DEAA76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Изм</w:t>
                                </w:r>
                              </w:p>
                            </w:tc>
                            <w:tc>
                              <w:tcPr>
                                <w:tcW w:w="56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6A3E2D55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6E5E061E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№ документа</w:t>
                                </w: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281DB0D9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</w:t>
                                </w: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161649BB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Дата</w:t>
                                </w:r>
                              </w:p>
                            </w:tc>
                            <w:tc>
                              <w:tcPr>
                                <w:tcW w:w="6754" w:type="dxa"/>
                                <w:gridSpan w:val="9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701736B0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</w:tr>
                          <w:tr w:rsidR="006A125E" w14:paraId="1393E820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12" w:space="0" w:color="auto"/>
                                  <w:left w:val="single" w:sz="6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402A77A7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Разработ.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383D16A3" w14:textId="77777777" w:rsidR="006A125E" w:rsidRDefault="006A125E">
                                <w:pPr>
                                  <w:spacing w:before="40"/>
                                  <w:rPr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1A9A444F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2B3B3D0D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 w:val="restart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1AA1F7F6" w14:textId="77777777" w:rsidR="006A125E" w:rsidRDefault="006A125E" w:rsidP="00E91546">
                                <w:pPr>
                                  <w:pStyle w:val="aff8"/>
                                  <w:spacing w:before="120" w:line="240" w:lineRule="auto"/>
                                  <w:ind w:firstLine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  <w:t>АИС «Субсидии АПК»</w:t>
                                </w:r>
                              </w:p>
                              <w:p w14:paraId="52B262D8" w14:textId="6F6247F0" w:rsidR="006A125E" w:rsidRPr="00424969" w:rsidRDefault="006A125E" w:rsidP="00E91546">
                                <w:pPr>
                                  <w:pStyle w:val="aff8"/>
                                  <w:spacing w:before="120" w:line="240" w:lineRule="auto"/>
                                  <w:ind w:firstLine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  <w:t>Подсистема «</w:t>
                                </w:r>
                                <w:r w:rsidR="004E48BB"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  <w:t>ЭПК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  <w:t>»</w:t>
                                </w:r>
                              </w:p>
                              <w:p w14:paraId="2086E771" w14:textId="3165F445" w:rsidR="006A125E" w:rsidRDefault="006A125E" w:rsidP="00E91546">
                                <w:pPr>
                                  <w:pStyle w:val="aff8"/>
                                  <w:spacing w:before="120" w:line="240" w:lineRule="auto"/>
                                  <w:ind w:firstLine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  <w:fldChar w:fldCharType="begin"/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  <w:instrText xml:space="preserve"> DOCPROPERTY  НаимДокумента  \* MERGEFORMAT </w:instrTex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  <w:fldChar w:fldCharType="separate"/>
                                </w:r>
                                <w:r w:rsidR="005F3CC0"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  <w:t>Описание программного обеспечения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</w:rPr>
                                  <w:fldChar w:fldCharType="end"/>
                                </w:r>
                              </w:p>
                            </w:tc>
                            <w:tc>
                              <w:tcPr>
                                <w:tcW w:w="851" w:type="dxa"/>
                                <w:gridSpan w:val="3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72698DE6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Литера</w:t>
                                </w:r>
                              </w:p>
                            </w:tc>
                            <w:tc>
                              <w:tcPr>
                                <w:tcW w:w="96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5675A511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  <w:tc>
                              <w:tcPr>
                                <w:tcW w:w="1032" w:type="dxa"/>
                                <w:gridSpan w:val="2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7A4A6865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Листов</w:t>
                                </w:r>
                              </w:p>
                            </w:tc>
                          </w:tr>
                          <w:tr w:rsidR="006A125E" w14:paraId="4A86F54A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8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2C3CC9CD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Проверил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8" w:space="0" w:color="auto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3167D76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8" w:space="0" w:color="auto"/>
                                  <w:left w:val="single" w:sz="12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00D7F65B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8" w:space="0" w:color="auto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812B668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00EC9A37" w14:textId="77777777" w:rsidR="006A125E" w:rsidRDefault="006A125E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3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</w:tcPr>
                              <w:p w14:paraId="0FE4D453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  <w:r>
                                  <w:rPr>
                                    <w:rFonts w:ascii="Times New Roman CYR" w:hAnsi="Times New Roman CYR" w:cs="Times New Roman CYR"/>
                                  </w:rPr>
                                  <w:t>М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</w:tcPr>
                              <w:p w14:paraId="58B22B4D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</w:tcPr>
                              <w:p w14:paraId="46340253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96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</w:tcPr>
                              <w:p w14:paraId="544A081D" w14:textId="77777777" w:rsidR="006A125E" w:rsidRDefault="006A125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  <w:r>
                                  <w:rPr>
                                    <w:rStyle w:val="af8"/>
                                  </w:rPr>
                                  <w:fldChar w:fldCharType="begin"/>
                                </w:r>
                                <w:r>
                                  <w:rPr>
                                    <w:rStyle w:val="af8"/>
                                  </w:rPr>
                                  <w:instrText xml:space="preserve"> PAGE </w:instrText>
                                </w:r>
                                <w:r>
                                  <w:rPr>
                                    <w:rStyle w:val="af8"/>
                                  </w:rPr>
                                  <w:fldChar w:fldCharType="separate"/>
                                </w:r>
                                <w:r w:rsidR="00EC133D">
                                  <w:rPr>
                                    <w:rStyle w:val="af8"/>
                                    <w:noProof/>
                                  </w:rPr>
                                  <w:t>2</w:t>
                                </w:r>
                                <w:r>
                                  <w:rPr>
                                    <w:rStyle w:val="af8"/>
                                  </w:rPr>
                                  <w:fldChar w:fldCharType="end"/>
                                </w:r>
                              </w:p>
                            </w:tc>
                            <w:tc>
                              <w:tcPr>
                                <w:tcW w:w="1032" w:type="dxa"/>
                                <w:gridSpan w:val="2"/>
                                <w:tcBorders>
                                  <w:top w:val="single" w:sz="12" w:space="0" w:color="auto"/>
                                  <w:left w:val="nil"/>
                                  <w:bottom w:val="single" w:sz="12" w:space="0" w:color="auto"/>
                                  <w:right w:val="single" w:sz="4" w:space="0" w:color="auto"/>
                                </w:tcBorders>
                              </w:tcPr>
                              <w:p w14:paraId="372611D5" w14:textId="77777777" w:rsidR="006A125E" w:rsidRPr="00EE32A1" w:rsidRDefault="006A125E">
                                <w:pPr>
                                  <w:jc w:val="center"/>
                                  <w:rPr>
                                    <w:bCs/>
                                    <w:iCs/>
                                  </w:rPr>
                                </w:pPr>
                                <w:r w:rsidRPr="00EE32A1">
                                  <w:rPr>
                                    <w:bCs/>
                                    <w:iCs/>
                                  </w:rPr>
                                  <w:fldChar w:fldCharType="begin"/>
                                </w:r>
                                <w:r w:rsidRPr="00EE32A1">
                                  <w:rPr>
                                    <w:bCs/>
                                    <w:iCs/>
                                  </w:rPr>
                                  <w:instrText xml:space="preserve"> NUMPAGES  \* Arabic  \* MERGEFORMAT </w:instrText>
                                </w:r>
                                <w:r w:rsidRPr="00EE32A1">
                                  <w:rPr>
                                    <w:bCs/>
                                    <w:iCs/>
                                  </w:rPr>
                                  <w:fldChar w:fldCharType="separate"/>
                                </w:r>
                                <w:r w:rsidR="00EC133D">
                                  <w:rPr>
                                    <w:bCs/>
                                    <w:iCs/>
                                    <w:noProof/>
                                  </w:rPr>
                                  <w:t>37</w:t>
                                </w:r>
                                <w:r w:rsidRPr="00EE32A1">
                                  <w:rPr>
                                    <w:bCs/>
                                    <w:iCs/>
                                  </w:rPr>
                                  <w:fldChar w:fldCharType="end"/>
                                </w:r>
                              </w:p>
                            </w:tc>
                          </w:tr>
                          <w:tr w:rsidR="006A125E" w14:paraId="1441FEBA" w14:textId="77777777">
                            <w:trPr>
                              <w:gridAfter w:val="1"/>
                              <w:wAfter w:w="11" w:type="dxa"/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367CFAB7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Т.контр.</w:t>
                                </w:r>
                              </w:p>
                              <w:p w14:paraId="73AB085B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036C8F03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6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76B7149E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689EE9E2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337F5FF0" w14:textId="77777777" w:rsidR="006A125E" w:rsidRDefault="006A125E" w:rsidP="00D46551">
                                <w:pPr>
                                  <w:pStyle w:val="3"/>
                                  <w:numPr>
                                    <w:ilvl w:val="0"/>
                                    <w:numId w:val="0"/>
                                  </w:numPr>
                                  <w:ind w:left="720"/>
                                </w:pPr>
                              </w:p>
                            </w:tc>
                            <w:tc>
                              <w:tcPr>
                                <w:tcW w:w="2835" w:type="dxa"/>
                                <w:gridSpan w:val="5"/>
                                <w:vMerge w:val="restart"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  <w:vAlign w:val="center"/>
                              </w:tcPr>
                              <w:p w14:paraId="3890560D" w14:textId="77777777" w:rsidR="006A125E" w:rsidRPr="00EE32A1" w:rsidRDefault="006A125E">
                                <w:pPr>
                                  <w:jc w:val="center"/>
                                  <w:rPr>
                                    <w:rFonts w:ascii="Arial CYR" w:hAnsi="Arial CYR" w:cs="Arial CYR"/>
                                    <w:sz w:val="14"/>
                                    <w:szCs w:val="14"/>
                                    <w:lang w:val="en-US"/>
                                  </w:rPr>
                                </w:pPr>
                              </w:p>
                            </w:tc>
                          </w:tr>
                          <w:tr w:rsidR="006A125E" w14:paraId="68F0C15E" w14:textId="77777777">
                            <w:trPr>
                              <w:gridAfter w:val="1"/>
                              <w:wAfter w:w="11" w:type="dxa"/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42D5DC6B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Н.контр.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2175CD37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6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3F4E7060" w14:textId="77777777" w:rsidR="006A125E" w:rsidRDefault="006A125E">
                                <w:pPr>
                                  <w:spacing w:before="40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3F39F1F6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2D04311A" w14:textId="77777777" w:rsidR="006A125E" w:rsidRDefault="006A125E" w:rsidP="00D46551">
                                <w:pPr>
                                  <w:pStyle w:val="3"/>
                                  <w:numPr>
                                    <w:ilvl w:val="0"/>
                                    <w:numId w:val="0"/>
                                  </w:numPr>
                                  <w:ind w:left="720"/>
                                </w:pPr>
                              </w:p>
                            </w:tc>
                            <w:tc>
                              <w:tcPr>
                                <w:tcW w:w="2835" w:type="dxa"/>
                                <w:gridSpan w:val="5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14DC77E8" w14:textId="77777777" w:rsidR="006A125E" w:rsidRDefault="006A125E">
                                <w:pPr>
                                  <w:rPr>
                                    <w:rFonts w:ascii="Arial CYR" w:hAnsi="Arial CYR" w:cs="Arial CYR"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</w:tr>
                          <w:tr w:rsidR="006A125E" w14:paraId="5CC96D53" w14:textId="77777777">
                            <w:trPr>
                              <w:gridAfter w:val="1"/>
                              <w:wAfter w:w="11" w:type="dxa"/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8" w:space="0" w:color="auto"/>
                                  <w:left w:val="single" w:sz="6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773714ED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Утвердил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8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172AC9E0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8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5F8F60ED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8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1A865A0A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2F38E15D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835" w:type="dxa"/>
                                <w:gridSpan w:val="5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342A7B50" w14:textId="77777777" w:rsidR="006A125E" w:rsidRDefault="006A125E">
                                <w:pPr>
                                  <w:jc w:val="center"/>
                                  <w:rPr>
                                    <w:rFonts w:ascii="Arial CYR" w:hAnsi="Arial CYR" w:cs="Arial CYR"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</w:tr>
                        </w:tbl>
                        <w:p w14:paraId="3673EB02" w14:textId="77777777" w:rsidR="006A125E" w:rsidRDefault="006A125E">
                          <w:pPr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" o:spid="_x0000_s1032" style="position:absolute;left:0;text-align:left;margin-left:47.45pt;margin-top:638.75pt;width:533.75pt;height:181.6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" filled="f" stroked="f" strokecolor="white" strokeweight=".5pt">
              <v:stroke dashstyle="1 1"/>
              <v:textbox inset="1pt,1pt,1pt,1pt">
                <w:txbxContent>
                  <w:tbl>
                    <w:tblPr>
                      <w:tblW w:w="0" w:type="auto"/>
                      <w:tblInd w:w="142" w:type="dxa"/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000" w:firstRow="0" w:lastRow="0" w:firstColumn="0" w:lastColumn="0" w:noHBand="0" w:noVBand="0"/>
                    </w:tblPr>
                    <w:tblGrid>
                      <w:gridCol w:w="403"/>
                      <w:gridCol w:w="567"/>
                      <w:gridCol w:w="1282"/>
                      <w:gridCol w:w="837"/>
                      <w:gridCol w:w="557"/>
                      <w:gridCol w:w="794"/>
                      <w:gridCol w:w="2948"/>
                      <w:gridCol w:w="165"/>
                      <w:gridCol w:w="283"/>
                      <w:gridCol w:w="284"/>
                      <w:gridCol w:w="284"/>
                      <w:gridCol w:w="964"/>
                      <w:gridCol w:w="1020"/>
                      <w:gridCol w:w="12"/>
                    </w:tblGrid>
                    <w:tr w:rsidR="006A125E" w14:paraId="052F3E6E" w14:textId="77777777">
                      <w:trPr>
                        <w:cantSplit/>
                        <w:trHeight w:hRule="exact" w:val="800"/>
                      </w:trPr>
                      <w:tc>
                        <w:tcPr>
                          <w:tcW w:w="3646" w:type="dxa"/>
                          <w:gridSpan w:val="5"/>
                          <w:vMerge w:val="restart"/>
                          <w:tcBorders>
                            <w:top w:val="nil"/>
                            <w:left w:val="nil"/>
                            <w:bottom w:val="single" w:sz="4" w:space="0" w:color="auto"/>
                            <w:right w:val="nil"/>
                          </w:tcBorders>
                        </w:tcPr>
                        <w:p w14:paraId="5FB72675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79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6" w:space="0" w:color="auto"/>
                          </w:tcBorders>
                        </w:tcPr>
                        <w:p w14:paraId="104B4E51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  <w:tc>
                        <w:tcPr>
                          <w:tcW w:w="2948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6" w:space="0" w:color="auto"/>
                          </w:tcBorders>
                        </w:tcPr>
                        <w:p w14:paraId="34083DE9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  <w:tc>
                        <w:tcPr>
                          <w:tcW w:w="3011" w:type="dxa"/>
                          <w:gridSpan w:val="7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4" w:space="0" w:color="auto"/>
                          </w:tcBorders>
                        </w:tcPr>
                        <w:p w14:paraId="3B3BEE3C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</w:tr>
                    <w:tr w:rsidR="006A125E" w14:paraId="68967E9F" w14:textId="77777777">
                      <w:trPr>
                        <w:cantSplit/>
                        <w:trHeight w:hRule="exact" w:val="460"/>
                      </w:trPr>
                      <w:tc>
                        <w:tcPr>
                          <w:tcW w:w="3646" w:type="dxa"/>
                          <w:gridSpan w:val="5"/>
                          <w:vMerge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</w:tcPr>
                        <w:p w14:paraId="007AB225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6753" w:type="dxa"/>
                          <w:gridSpan w:val="9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7E10E10C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</w:tr>
                    <w:tr w:rsidR="006A125E" w14:paraId="00561A57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403" w:type="dxa"/>
                          <w:tcBorders>
                            <w:top w:val="single" w:sz="12" w:space="0" w:color="auto"/>
                            <w:left w:val="single" w:sz="6" w:space="0" w:color="auto"/>
                            <w:bottom w:val="single" w:sz="12" w:space="0" w:color="auto"/>
                            <w:right w:val="nil"/>
                          </w:tcBorders>
                          <w:vAlign w:val="center"/>
                        </w:tcPr>
                        <w:p w14:paraId="7084897A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279B06DB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12" w:space="0" w:color="auto"/>
                            <w:left w:val="nil"/>
                            <w:bottom w:val="single" w:sz="12" w:space="0" w:color="auto"/>
                            <w:right w:val="nil"/>
                          </w:tcBorders>
                          <w:vAlign w:val="center"/>
                        </w:tcPr>
                        <w:p w14:paraId="0162CB04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4613088F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12" w:space="0" w:color="auto"/>
                            <w:left w:val="nil"/>
                            <w:bottom w:val="single" w:sz="12" w:space="0" w:color="auto"/>
                            <w:right w:val="nil"/>
                          </w:tcBorders>
                          <w:vAlign w:val="center"/>
                        </w:tcPr>
                        <w:p w14:paraId="633C20F4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6753" w:type="dxa"/>
                          <w:gridSpan w:val="9"/>
                          <w:vMerge w:val="restart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  <w:vAlign w:val="center"/>
                        </w:tcPr>
                        <w:p w14:paraId="14C90F21" w14:textId="2FAB64B1" w:rsidR="006A125E" w:rsidRPr="00D6272F" w:rsidRDefault="00AC358A" w:rsidP="00D6272F">
                          <w:pPr>
                            <w:pStyle w:val="aff8"/>
                            <w:spacing w:line="240" w:lineRule="auto"/>
                            <w:ind w:firstLine="0"/>
                            <w:jc w:val="center"/>
                            <w:rPr>
                              <w:b/>
                            </w:rPr>
                          </w:pPr>
                          <w:r w:rsidRPr="00AC358A">
                            <w:rPr>
                              <w:rFonts w:ascii="Arial" w:hAnsi="Arial" w:cs="Arial"/>
                              <w:b/>
                              <w:i/>
                            </w:rPr>
                            <w:t>37178425.АИС СУБСИДИИ АПК.011.И</w:t>
                          </w:r>
                          <w:r w:rsidR="00756085" w:rsidRPr="00D6272F">
                            <w:rPr>
                              <w:rFonts w:ascii="Arial" w:hAnsi="Arial" w:cs="Arial"/>
                              <w:b/>
                              <w:i/>
                            </w:rPr>
                            <w:t>3</w:t>
                          </w:r>
                        </w:p>
                      </w:tc>
                    </w:tr>
                    <w:tr w:rsidR="006A125E" w14:paraId="054792FD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403" w:type="dxa"/>
                          <w:tcBorders>
                            <w:top w:val="nil"/>
                            <w:left w:val="single" w:sz="6" w:space="0" w:color="auto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023D3BAC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67" w:type="dxa"/>
                          <w:tcBorders>
                            <w:top w:val="nil"/>
                            <w:left w:val="single" w:sz="12" w:space="0" w:color="auto"/>
                            <w:bottom w:val="single" w:sz="6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0226F494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1282" w:type="dxa"/>
                          <w:tcBorders>
                            <w:top w:val="nil"/>
                            <w:left w:val="nil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2B81915F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nil"/>
                            <w:left w:val="single" w:sz="12" w:space="0" w:color="auto"/>
                            <w:bottom w:val="single" w:sz="6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24B2A545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nil"/>
                            <w:left w:val="nil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747B094A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6754" w:type="dxa"/>
                          <w:gridSpan w:val="9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2F204D70" w14:textId="77777777" w:rsidR="006A125E" w:rsidRDefault="006A125E" w:rsidP="00693803">
                          <w:pPr>
                            <w:pStyle w:val="1"/>
                            <w:numPr>
                              <w:ilvl w:val="0"/>
                              <w:numId w:val="0"/>
                            </w:numPr>
                            <w:ind w:left="432"/>
                          </w:pPr>
                        </w:p>
                      </w:tc>
                    </w:tr>
                    <w:tr w:rsidR="006A125E" w14:paraId="459A0123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403" w:type="dxa"/>
                          <w:tcBorders>
                            <w:top w:val="single" w:sz="12" w:space="0" w:color="auto"/>
                            <w:left w:val="single" w:sz="6" w:space="0" w:color="auto"/>
                            <w:bottom w:val="nil"/>
                            <w:right w:val="nil"/>
                          </w:tcBorders>
                          <w:vAlign w:val="center"/>
                        </w:tcPr>
                        <w:p w14:paraId="25DEAA76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Изм</w:t>
                          </w: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6A3E2D55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6E5E061E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№ документа</w:t>
                          </w: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281DB0D9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</w:t>
                          </w: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161649BB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Дата</w:t>
                          </w:r>
                        </w:p>
                      </w:tc>
                      <w:tc>
                        <w:tcPr>
                          <w:tcW w:w="6754" w:type="dxa"/>
                          <w:gridSpan w:val="9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701736B0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</w:tr>
                    <w:tr w:rsidR="006A125E" w14:paraId="1393E820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12" w:space="0" w:color="auto"/>
                            <w:left w:val="single" w:sz="6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402A77A7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Разработ.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383D16A3" w14:textId="77777777" w:rsidR="006A125E" w:rsidRDefault="006A125E">
                          <w:pPr>
                            <w:spacing w:before="40"/>
                            <w:rPr>
                              <w:b/>
                              <w:bCs/>
                              <w:i/>
                              <w:iCs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1A9A444F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2B3B3D0D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 w:val="restart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1AA1F7F6" w14:textId="77777777" w:rsidR="006A125E" w:rsidRDefault="006A125E" w:rsidP="00E91546">
                          <w:pPr>
                            <w:pStyle w:val="aff8"/>
                            <w:spacing w:before="120" w:line="240" w:lineRule="auto"/>
                            <w:ind w:firstLine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  <w:t>АИС «Субсидии АПК»</w:t>
                          </w:r>
                        </w:p>
                        <w:p w14:paraId="52B262D8" w14:textId="6F6247F0" w:rsidR="006A125E" w:rsidRPr="00424969" w:rsidRDefault="006A125E" w:rsidP="00E91546">
                          <w:pPr>
                            <w:pStyle w:val="aff8"/>
                            <w:spacing w:before="120" w:line="240" w:lineRule="auto"/>
                            <w:ind w:firstLine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  <w:t>Подсистема «</w:t>
                          </w:r>
                          <w:r w:rsidR="004E48BB"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  <w:t>ЭПК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  <w:t>»</w:t>
                          </w:r>
                        </w:p>
                        <w:p w14:paraId="2086E771" w14:textId="3165F445" w:rsidR="006A125E" w:rsidRDefault="006A125E" w:rsidP="00E91546">
                          <w:pPr>
                            <w:pStyle w:val="aff8"/>
                            <w:spacing w:before="120" w:line="240" w:lineRule="auto"/>
                            <w:ind w:firstLine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  <w:instrText xml:space="preserve"> DOCPROPERTY  НаимДокумента  \* MERGEFORMAT </w:instrTex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  <w:fldChar w:fldCharType="separate"/>
                          </w:r>
                          <w:r w:rsidR="005F3CC0"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  <w:t>Описание программного обеспечения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</w:rPr>
                            <w:fldChar w:fldCharType="end"/>
                          </w:r>
                        </w:p>
                      </w:tc>
                      <w:tc>
                        <w:tcPr>
                          <w:tcW w:w="851" w:type="dxa"/>
                          <w:gridSpan w:val="3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72698DE6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Литера</w:t>
                          </w:r>
                        </w:p>
                      </w:tc>
                      <w:tc>
                        <w:tcPr>
                          <w:tcW w:w="96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5675A511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  <w:tc>
                        <w:tcPr>
                          <w:tcW w:w="1032" w:type="dxa"/>
                          <w:gridSpan w:val="2"/>
                          <w:tcBorders>
                            <w:top w:val="single" w:sz="12" w:space="0" w:color="auto"/>
                            <w:left w:val="nil"/>
                            <w:bottom w:val="nil"/>
                            <w:right w:val="single" w:sz="4" w:space="0" w:color="auto"/>
                          </w:tcBorders>
                        </w:tcPr>
                        <w:p w14:paraId="7A4A6865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Листов</w:t>
                          </w:r>
                        </w:p>
                      </w:tc>
                    </w:tr>
                    <w:tr w:rsidR="006A125E" w14:paraId="4A86F54A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8" w:space="0" w:color="auto"/>
                            <w:left w:val="single" w:sz="6" w:space="0" w:color="auto"/>
                            <w:bottom w:val="single" w:sz="6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2C3CC9CD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Проверил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8" w:space="0" w:color="auto"/>
                            <w:left w:val="nil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33167D76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8" w:space="0" w:color="auto"/>
                            <w:left w:val="single" w:sz="12" w:space="0" w:color="auto"/>
                            <w:bottom w:val="single" w:sz="6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00D7F65B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8" w:space="0" w:color="auto"/>
                            <w:left w:val="nil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7812B668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00EC9A37" w14:textId="77777777" w:rsidR="006A125E" w:rsidRDefault="006A125E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283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</w:tcPr>
                        <w:p w14:paraId="0FE4D453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  <w:r>
                            <w:rPr>
                              <w:rFonts w:ascii="Times New Roman CYR" w:hAnsi="Times New Roman CYR" w:cs="Times New Roman CYR"/>
                            </w:rPr>
                            <w:t>М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</w:tcPr>
                        <w:p w14:paraId="58B22B4D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</w:tcPr>
                        <w:p w14:paraId="46340253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c>
                      <w:tc>
                        <w:tcPr>
                          <w:tcW w:w="96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</w:tcPr>
                        <w:p w14:paraId="544A081D" w14:textId="77777777" w:rsidR="006A125E" w:rsidRDefault="006A125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</w:rPr>
                          </w:pPr>
                          <w:r>
                            <w:rPr>
                              <w:rStyle w:val="af8"/>
                            </w:rPr>
                            <w:fldChar w:fldCharType="begin"/>
                          </w:r>
                          <w:r>
                            <w:rPr>
                              <w:rStyle w:val="af8"/>
                            </w:rPr>
                            <w:instrText xml:space="preserve"> PAGE </w:instrText>
                          </w:r>
                          <w:r>
                            <w:rPr>
                              <w:rStyle w:val="af8"/>
                            </w:rPr>
                            <w:fldChar w:fldCharType="separate"/>
                          </w:r>
                          <w:r w:rsidR="00EC133D">
                            <w:rPr>
                              <w:rStyle w:val="af8"/>
                              <w:noProof/>
                            </w:rPr>
                            <w:t>2</w:t>
                          </w:r>
                          <w:r>
                            <w:rPr>
                              <w:rStyle w:val="af8"/>
                            </w:rPr>
                            <w:fldChar w:fldCharType="end"/>
                          </w:r>
                        </w:p>
                      </w:tc>
                      <w:tc>
                        <w:tcPr>
                          <w:tcW w:w="1032" w:type="dxa"/>
                          <w:gridSpan w:val="2"/>
                          <w:tcBorders>
                            <w:top w:val="single" w:sz="12" w:space="0" w:color="auto"/>
                            <w:left w:val="nil"/>
                            <w:bottom w:val="single" w:sz="12" w:space="0" w:color="auto"/>
                            <w:right w:val="single" w:sz="4" w:space="0" w:color="auto"/>
                          </w:tcBorders>
                        </w:tcPr>
                        <w:p w14:paraId="372611D5" w14:textId="77777777" w:rsidR="006A125E" w:rsidRPr="00EE32A1" w:rsidRDefault="006A125E">
                          <w:pPr>
                            <w:jc w:val="center"/>
                            <w:rPr>
                              <w:bCs/>
                              <w:iCs/>
                            </w:rPr>
                          </w:pPr>
                          <w:r w:rsidRPr="00EE32A1">
                            <w:rPr>
                              <w:bCs/>
                              <w:iCs/>
                            </w:rPr>
                            <w:fldChar w:fldCharType="begin"/>
                          </w:r>
                          <w:r w:rsidRPr="00EE32A1">
                            <w:rPr>
                              <w:bCs/>
                              <w:iCs/>
                            </w:rPr>
                            <w:instrText xml:space="preserve"> NUMPAGES  \* Arabic  \* MERGEFORMAT </w:instrText>
                          </w:r>
                          <w:r w:rsidRPr="00EE32A1">
                            <w:rPr>
                              <w:bCs/>
                              <w:iCs/>
                            </w:rPr>
                            <w:fldChar w:fldCharType="separate"/>
                          </w:r>
                          <w:r w:rsidR="00EC133D">
                            <w:rPr>
                              <w:bCs/>
                              <w:iCs/>
                              <w:noProof/>
                            </w:rPr>
                            <w:t>37</w:t>
                          </w:r>
                          <w:r w:rsidRPr="00EE32A1">
                            <w:rPr>
                              <w:bCs/>
                              <w:iCs/>
                            </w:rPr>
                            <w:fldChar w:fldCharType="end"/>
                          </w:r>
                        </w:p>
                      </w:tc>
                    </w:tr>
                    <w:tr w:rsidR="006A125E" w14:paraId="1441FEBA" w14:textId="77777777">
                      <w:trPr>
                        <w:gridAfter w:val="1"/>
                        <w:wAfter w:w="11" w:type="dxa"/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6" w:space="0" w:color="auto"/>
                            <w:left w:val="single" w:sz="6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367CFAB7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Т.контр.</w:t>
                          </w:r>
                        </w:p>
                        <w:p w14:paraId="73AB085B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036C8F03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6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76B7149E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689EE9E2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337F5FF0" w14:textId="77777777" w:rsidR="006A125E" w:rsidRDefault="006A125E" w:rsidP="00D46551">
                          <w:pPr>
                            <w:pStyle w:val="3"/>
                            <w:numPr>
                              <w:ilvl w:val="0"/>
                              <w:numId w:val="0"/>
                            </w:numPr>
                            <w:ind w:left="720"/>
                          </w:pPr>
                        </w:p>
                      </w:tc>
                      <w:tc>
                        <w:tcPr>
                          <w:tcW w:w="2835" w:type="dxa"/>
                          <w:gridSpan w:val="5"/>
                          <w:vMerge w:val="restart"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  <w:vAlign w:val="center"/>
                        </w:tcPr>
                        <w:p w14:paraId="3890560D" w14:textId="77777777" w:rsidR="006A125E" w:rsidRPr="00EE32A1" w:rsidRDefault="006A125E">
                          <w:pPr>
                            <w:jc w:val="center"/>
                            <w:rPr>
                              <w:rFonts w:ascii="Arial CYR" w:hAnsi="Arial CYR" w:cs="Arial CYR"/>
                              <w:sz w:val="14"/>
                              <w:szCs w:val="14"/>
                              <w:lang w:val="en-US"/>
                            </w:rPr>
                          </w:pPr>
                        </w:p>
                      </w:tc>
                    </w:tr>
                    <w:tr w:rsidR="006A125E" w14:paraId="68F0C15E" w14:textId="77777777">
                      <w:trPr>
                        <w:gridAfter w:val="1"/>
                        <w:wAfter w:w="11" w:type="dxa"/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6" w:space="0" w:color="auto"/>
                            <w:left w:val="single" w:sz="6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42D5DC6B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Н.контр.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2175CD37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6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3F4E7060" w14:textId="77777777" w:rsidR="006A125E" w:rsidRDefault="006A125E">
                          <w:pPr>
                            <w:spacing w:before="40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3F39F1F6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2D04311A" w14:textId="77777777" w:rsidR="006A125E" w:rsidRDefault="006A125E" w:rsidP="00D46551">
                          <w:pPr>
                            <w:pStyle w:val="3"/>
                            <w:numPr>
                              <w:ilvl w:val="0"/>
                              <w:numId w:val="0"/>
                            </w:numPr>
                            <w:ind w:left="720"/>
                          </w:pPr>
                        </w:p>
                      </w:tc>
                      <w:tc>
                        <w:tcPr>
                          <w:tcW w:w="2835" w:type="dxa"/>
                          <w:gridSpan w:val="5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14DC77E8" w14:textId="77777777" w:rsidR="006A125E" w:rsidRDefault="006A125E">
                          <w:pPr>
                            <w:rPr>
                              <w:rFonts w:ascii="Arial CYR" w:hAnsi="Arial CYR" w:cs="Arial CYR"/>
                              <w:sz w:val="14"/>
                              <w:szCs w:val="14"/>
                            </w:rPr>
                          </w:pPr>
                        </w:p>
                      </w:tc>
                    </w:tr>
                    <w:tr w:rsidR="006A125E" w14:paraId="5CC96D53" w14:textId="77777777">
                      <w:trPr>
                        <w:gridAfter w:val="1"/>
                        <w:wAfter w:w="11" w:type="dxa"/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8" w:space="0" w:color="auto"/>
                            <w:left w:val="single" w:sz="6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773714ED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Утвердил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8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172AC9E0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8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5F8F60ED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8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1A865A0A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2F38E15D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c>
                      <w:tc>
                        <w:tcPr>
                          <w:tcW w:w="2835" w:type="dxa"/>
                          <w:gridSpan w:val="5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342A7B50" w14:textId="77777777" w:rsidR="006A125E" w:rsidRDefault="006A125E">
                          <w:pPr>
                            <w:jc w:val="center"/>
                            <w:rPr>
                              <w:rFonts w:ascii="Arial CYR" w:hAnsi="Arial CYR" w:cs="Arial CYR"/>
                              <w:sz w:val="14"/>
                              <w:szCs w:val="14"/>
                            </w:rPr>
                          </w:pPr>
                        </w:p>
                      </w:tc>
                    </w:tr>
                  </w:tbl>
                  <w:p w14:paraId="3673EB02" w14:textId="77777777" w:rsidR="006A125E" w:rsidRDefault="006A125E">
                    <w:pPr>
                      <w:rPr>
                        <w:rFonts w:ascii="Times New Roman CYR" w:hAnsi="Times New Roman CYR" w:cs="Times New Roman CYR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8116EA4" w14:textId="77777777" w:rsidR="006A125E" w:rsidRDefault="006A125E">
    <w:pPr>
      <w:pStyle w:val="aff6"/>
      <w:ind w:right="360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78625774" wp14:editId="6FC1FD44">
              <wp:simplePos x="0" y="0"/>
              <wp:positionH relativeFrom="column">
                <wp:posOffset>-209550</wp:posOffset>
              </wp:positionH>
              <wp:positionV relativeFrom="paragraph">
                <wp:posOffset>279400</wp:posOffset>
              </wp:positionV>
              <wp:extent cx="1341755" cy="156845"/>
              <wp:effectExtent l="0" t="3175" r="1270" b="1905"/>
              <wp:wrapNone/>
              <wp:docPr id="24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1755" cy="1568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43A27EE3" w14:textId="77777777" w:rsidR="006A125E" w:rsidRDefault="006A125E">
                          <w:pPr>
                            <w:spacing w:before="60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Форма 2 ГОСТ 2.104-68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8625774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35" type="#_x0000_t202" style="position:absolute;left:0;text-align:left;margin-left:-16.5pt;margin-top:22pt;width:105.65pt;height:12.3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" filled="f" stroked="f">
              <v:textbox inset="0,0,0,0">
                <w:txbxContent>
                  <w:p w14:paraId="43A27EE3" w14:textId="77777777" w:rsidR="006A125E" w:rsidRDefault="006A125E">
                    <w:pPr>
                      <w:spacing w:before="60"/>
                      <w:rPr>
                        <w:sz w:val="18"/>
                        <w:szCs w:val="18"/>
                      </w:rPr>
                    </w:pPr>
                    <w:r>
                      <w:rPr>
                        <w:sz w:val="18"/>
                        <w:szCs w:val="18"/>
                      </w:rPr>
                      <w:t xml:space="preserve">Форма 2 ГОСТ </w:t>
                    </w:r>
                    <w:proofErr w:type="gramStart"/>
                    <w:r>
                      <w:rPr>
                        <w:sz w:val="18"/>
                        <w:szCs w:val="18"/>
                      </w:rPr>
                      <w:t>2.104-68</w:t>
                    </w:r>
                    <w:proofErr w:type="gramEnd"/>
                  </w:p>
                </w:txbxContent>
              </v:textbox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001E0AED" wp14:editId="1B95C4E5">
              <wp:simplePos x="0" y="0"/>
              <wp:positionH relativeFrom="column">
                <wp:posOffset>5370830</wp:posOffset>
              </wp:positionH>
              <wp:positionV relativeFrom="page">
                <wp:posOffset>10531475</wp:posOffset>
              </wp:positionV>
              <wp:extent cx="651510" cy="156845"/>
              <wp:effectExtent l="0" t="0" r="0" b="0"/>
              <wp:wrapNone/>
              <wp:docPr id="23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1510" cy="1568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05D31D4F" w14:textId="77777777" w:rsidR="006A125E" w:rsidRDefault="006A125E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Формат А4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01E0AED" id="Text Box 17" o:spid="_x0000_s1036" type="#_x0000_t202" style="position:absolute;left:0;text-align:left;margin-left:422.9pt;margin-top:829.25pt;width:51.3pt;height:12.3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" filled="f" stroked="f">
              <v:textbox inset="0,0,0,0">
                <w:txbxContent>
                  <w:p w14:paraId="05D31D4F" w14:textId="77777777" w:rsidR="006A125E" w:rsidRDefault="006A125E">
                    <w:pPr>
                      <w:rPr>
                        <w:sz w:val="18"/>
                        <w:szCs w:val="18"/>
                      </w:rPr>
                    </w:pPr>
                    <w:r>
                      <w:rPr>
                        <w:sz w:val="18"/>
                        <w:szCs w:val="18"/>
                      </w:rPr>
                      <w:t>Формат А4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5BAF51C5" wp14:editId="6FE0CCDA">
              <wp:simplePos x="0" y="0"/>
              <wp:positionH relativeFrom="page">
                <wp:posOffset>594360</wp:posOffset>
              </wp:positionH>
              <wp:positionV relativeFrom="page">
                <wp:posOffset>8101330</wp:posOffset>
              </wp:positionV>
              <wp:extent cx="6778625" cy="2306320"/>
              <wp:effectExtent l="3810" t="0" r="0" b="3175"/>
              <wp:wrapNone/>
              <wp:docPr id="22" name="Rectangl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778625" cy="2306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FFFFFF"/>
                            </a:solidFill>
                            <a:prstDash val="sysDot"/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42" w:type="dxa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403"/>
                            <w:gridCol w:w="567"/>
                            <w:gridCol w:w="1282"/>
                            <w:gridCol w:w="837"/>
                            <w:gridCol w:w="557"/>
                            <w:gridCol w:w="794"/>
                            <w:gridCol w:w="2948"/>
                            <w:gridCol w:w="165"/>
                            <w:gridCol w:w="283"/>
                            <w:gridCol w:w="284"/>
                            <w:gridCol w:w="284"/>
                            <w:gridCol w:w="964"/>
                            <w:gridCol w:w="1020"/>
                            <w:gridCol w:w="12"/>
                          </w:tblGrid>
                          <w:tr w:rsidR="006A125E" w14:paraId="22989E11" w14:textId="77777777">
                            <w:trPr>
                              <w:cantSplit/>
                              <w:trHeight w:hRule="exact" w:val="800"/>
                            </w:trPr>
                            <w:tc>
                              <w:tcPr>
                                <w:tcW w:w="3646" w:type="dxa"/>
                                <w:gridSpan w:val="5"/>
                                <w:vMerge w:val="restart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nil"/>
                                </w:tcBorders>
                              </w:tcPr>
                              <w:p w14:paraId="2C5937DA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9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6" w:space="0" w:color="auto"/>
                                </w:tcBorders>
                              </w:tcPr>
                              <w:p w14:paraId="75C083DA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948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6" w:space="0" w:color="auto"/>
                                </w:tcBorders>
                              </w:tcPr>
                              <w:p w14:paraId="758F4458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011" w:type="dxa"/>
                                <w:gridSpan w:val="7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4" w:space="0" w:color="auto"/>
                                </w:tcBorders>
                              </w:tcPr>
                              <w:p w14:paraId="143DD171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</w:tr>
                          <w:tr w:rsidR="006A125E" w14:paraId="53634893" w14:textId="77777777">
                            <w:trPr>
                              <w:cantSplit/>
                              <w:trHeight w:hRule="exact" w:val="460"/>
                            </w:trPr>
                            <w:tc>
                              <w:tcPr>
                                <w:tcW w:w="3646" w:type="dxa"/>
                                <w:gridSpan w:val="5"/>
                                <w:vMerge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</w:tcPr>
                              <w:p w14:paraId="53F4A6A0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753" w:type="dxa"/>
                                <w:gridSpan w:val="9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6BA927A8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</w:tr>
                          <w:tr w:rsidR="006A125E" w14:paraId="41AE41B5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403" w:type="dxa"/>
                                <w:tcBorders>
                                  <w:top w:val="single" w:sz="12" w:space="0" w:color="auto"/>
                                  <w:left w:val="single" w:sz="6" w:space="0" w:color="auto"/>
                                  <w:bottom w:val="single" w:sz="12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2E402A6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20466C94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12" w:space="0" w:color="auto"/>
                                  <w:left w:val="nil"/>
                                  <w:bottom w:val="single" w:sz="12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48C02E2D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0FB847F9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12" w:space="0" w:color="auto"/>
                                  <w:left w:val="nil"/>
                                  <w:bottom w:val="single" w:sz="12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BADC3D8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753" w:type="dxa"/>
                                <w:gridSpan w:val="9"/>
                                <w:vMerge w:val="restart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  <w:vAlign w:val="center"/>
                              </w:tcPr>
                              <w:p w14:paraId="443F0BA3" w14:textId="77777777" w:rsidR="006A125E" w:rsidRDefault="006A125E">
                                <w:pPr>
                                  <w:pStyle w:val="aff8"/>
                                  <w:ind w:firstLine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</w:p>
                            </w:tc>
                          </w:tr>
                          <w:tr w:rsidR="006A125E" w14:paraId="36965ADA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403" w:type="dxa"/>
                                <w:tcBorders>
                                  <w:top w:val="nil"/>
                                  <w:left w:val="single" w:sz="6" w:space="0" w:color="auto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551BA042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7" w:type="dxa"/>
                                <w:tcBorders>
                                  <w:top w:val="nil"/>
                                  <w:left w:val="single" w:sz="12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1FDFE636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nil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B8F5E1C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nil"/>
                                  <w:left w:val="single" w:sz="12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761A56B9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nil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B7DEF77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754" w:type="dxa"/>
                                <w:gridSpan w:val="9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59589699" w14:textId="77777777" w:rsidR="006A125E" w:rsidRDefault="006A125E" w:rsidP="00693803">
                                <w:pPr>
                                  <w:pStyle w:val="1"/>
                                  <w:numPr>
                                    <w:ilvl w:val="0"/>
                                    <w:numId w:val="0"/>
                                  </w:numPr>
                                  <w:ind w:left="432"/>
                                </w:pPr>
                              </w:p>
                            </w:tc>
                          </w:tr>
                          <w:tr w:rsidR="006A125E" w14:paraId="11336347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403" w:type="dxa"/>
                                <w:tcBorders>
                                  <w:top w:val="single" w:sz="12" w:space="0" w:color="auto"/>
                                  <w:left w:val="single" w:sz="6" w:space="0" w:color="auto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41282CEB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Изм</w:t>
                                </w:r>
                              </w:p>
                            </w:tc>
                            <w:tc>
                              <w:tcPr>
                                <w:tcW w:w="56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3D501767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449E90B3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№ документа</w:t>
                                </w: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12220B68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</w:t>
                                </w: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3F1C493B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Дата</w:t>
                                </w:r>
                              </w:p>
                            </w:tc>
                            <w:tc>
                              <w:tcPr>
                                <w:tcW w:w="6754" w:type="dxa"/>
                                <w:gridSpan w:val="9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3B323BF8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</w:tr>
                          <w:tr w:rsidR="006A125E" w14:paraId="56D2A194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12" w:space="0" w:color="auto"/>
                                  <w:left w:val="single" w:sz="6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7B744786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Разработ.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36E8CA61" w14:textId="77777777" w:rsidR="006A125E" w:rsidRDefault="006A125E">
                                <w:pPr>
                                  <w:spacing w:before="40"/>
                                  <w:rPr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1BA8B7E4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32A378B3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 w:val="restart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445A40D2" w14:textId="77777777" w:rsidR="006A125E" w:rsidRDefault="006A125E">
                                <w:pPr>
                                  <w:pStyle w:val="aff8"/>
                                  <w:ind w:firstLine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</w:p>
                              <w:p w14:paraId="5575914E" w14:textId="77777777" w:rsidR="006A125E" w:rsidRDefault="006A125E">
                                <w:pPr>
                                  <w:pStyle w:val="aff8"/>
                                  <w:spacing w:before="120"/>
                                  <w:ind w:firstLine="0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i/>
                                    <w:iCs/>
                                  </w:rPr>
                                  <w:t>Название документа</w:t>
                                </w:r>
                              </w:p>
                            </w:tc>
                            <w:tc>
                              <w:tcPr>
                                <w:tcW w:w="851" w:type="dxa"/>
                                <w:gridSpan w:val="3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1A542F16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Литера</w:t>
                                </w:r>
                              </w:p>
                            </w:tc>
                            <w:tc>
                              <w:tcPr>
                                <w:tcW w:w="96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2A9F18FD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  <w:tc>
                              <w:tcPr>
                                <w:tcW w:w="1032" w:type="dxa"/>
                                <w:gridSpan w:val="2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348E6C04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Листов</w:t>
                                </w:r>
                              </w:p>
                            </w:tc>
                          </w:tr>
                          <w:tr w:rsidR="006A125E" w14:paraId="32898223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8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698D9995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Проверил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8" w:space="0" w:color="auto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849DBC4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8" w:space="0" w:color="auto"/>
                                  <w:left w:val="single" w:sz="12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4480EAF5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8" w:space="0" w:color="auto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0C2A37B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66065D6E" w14:textId="77777777" w:rsidR="006A125E" w:rsidRDefault="006A125E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3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</w:tcPr>
                              <w:p w14:paraId="1D3B2432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</w:tcPr>
                              <w:p w14:paraId="00E866D6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</w:tcPr>
                              <w:p w14:paraId="6EBDDCF5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96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</w:tcPr>
                              <w:p w14:paraId="04D28C35" w14:textId="77777777" w:rsidR="006A125E" w:rsidRDefault="006A125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  <w:r>
                                  <w:rPr>
                                    <w:rStyle w:val="af8"/>
                                  </w:rPr>
                                  <w:fldChar w:fldCharType="begin"/>
                                </w:r>
                                <w:r>
                                  <w:rPr>
                                    <w:rStyle w:val="af8"/>
                                  </w:rPr>
                                  <w:instrText xml:space="preserve"> PAGE </w:instrText>
                                </w:r>
                                <w:r>
                                  <w:rPr>
                                    <w:rStyle w:val="af8"/>
                                  </w:rPr>
                                  <w:fldChar w:fldCharType="separate"/>
                                </w:r>
                                <w:r>
                                  <w:rPr>
                                    <w:rStyle w:val="af8"/>
                                    <w:noProof/>
                                  </w:rPr>
                                  <w:t>2</w:t>
                                </w:r>
                                <w:r>
                                  <w:rPr>
                                    <w:rStyle w:val="af8"/>
                                  </w:rPr>
                                  <w:fldChar w:fldCharType="end"/>
                                </w:r>
                              </w:p>
                            </w:tc>
                            <w:tc>
                              <w:tcPr>
                                <w:tcW w:w="1032" w:type="dxa"/>
                                <w:gridSpan w:val="2"/>
                                <w:tcBorders>
                                  <w:top w:val="single" w:sz="12" w:space="0" w:color="auto"/>
                                  <w:left w:val="nil"/>
                                  <w:bottom w:val="single" w:sz="12" w:space="0" w:color="auto"/>
                                  <w:right w:val="single" w:sz="4" w:space="0" w:color="auto"/>
                                </w:tcBorders>
                              </w:tcPr>
                              <w:p w14:paraId="1C598D2C" w14:textId="77777777" w:rsidR="006A125E" w:rsidRDefault="006A125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</w:p>
                            </w:tc>
                          </w:tr>
                          <w:tr w:rsidR="006A125E" w14:paraId="2210CEE8" w14:textId="77777777">
                            <w:trPr>
                              <w:gridAfter w:val="1"/>
                              <w:wAfter w:w="11" w:type="dxa"/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6052588C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Т.контр.</w:t>
                                </w:r>
                              </w:p>
                              <w:p w14:paraId="521BD8E9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115D4B9F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6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432AD898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5DC42425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48AB92FB" w14:textId="77777777" w:rsidR="006A125E" w:rsidRDefault="006A125E" w:rsidP="00D46551">
                                <w:pPr>
                                  <w:pStyle w:val="3"/>
                                  <w:numPr>
                                    <w:ilvl w:val="0"/>
                                    <w:numId w:val="0"/>
                                  </w:numPr>
                                  <w:ind w:left="720"/>
                                </w:pPr>
                              </w:p>
                            </w:tc>
                            <w:tc>
                              <w:tcPr>
                                <w:tcW w:w="2835" w:type="dxa"/>
                                <w:gridSpan w:val="5"/>
                                <w:vMerge w:val="restart"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79328477" w14:textId="77777777" w:rsidR="006A125E" w:rsidRDefault="006A125E">
                                <w:pPr>
                                  <w:rPr>
                                    <w:rFonts w:ascii="Arial CYR" w:hAnsi="Arial CYR" w:cs="Arial CYR"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</w:tr>
                          <w:tr w:rsidR="006A125E" w14:paraId="46B3F2A3" w14:textId="77777777">
                            <w:trPr>
                              <w:gridAfter w:val="1"/>
                              <w:wAfter w:w="11" w:type="dxa"/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79DE4F8D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Н.контр.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609EDA0B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6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491FC1B8" w14:textId="77777777" w:rsidR="006A125E" w:rsidRDefault="006A125E">
                                <w:pPr>
                                  <w:spacing w:before="40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625794FF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54FBDCB8" w14:textId="77777777" w:rsidR="006A125E" w:rsidRDefault="006A125E" w:rsidP="00D46551">
                                <w:pPr>
                                  <w:pStyle w:val="3"/>
                                  <w:numPr>
                                    <w:ilvl w:val="0"/>
                                    <w:numId w:val="0"/>
                                  </w:numPr>
                                  <w:ind w:left="720"/>
                                </w:pPr>
                              </w:p>
                            </w:tc>
                            <w:tc>
                              <w:tcPr>
                                <w:tcW w:w="2835" w:type="dxa"/>
                                <w:gridSpan w:val="5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5D4F4FC4" w14:textId="77777777" w:rsidR="006A125E" w:rsidRDefault="006A125E">
                                <w:pPr>
                                  <w:rPr>
                                    <w:rFonts w:ascii="Arial CYR" w:hAnsi="Arial CYR" w:cs="Arial CYR"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</w:tr>
                          <w:tr w:rsidR="006A125E" w14:paraId="3B094F91" w14:textId="77777777">
                            <w:trPr>
                              <w:gridAfter w:val="1"/>
                              <w:wAfter w:w="11" w:type="dxa"/>
                              <w:cantSplit/>
                              <w:trHeight w:hRule="exact" w:val="284"/>
                            </w:trPr>
                            <w:tc>
                              <w:tcPr>
                                <w:tcW w:w="970" w:type="dxa"/>
                                <w:gridSpan w:val="2"/>
                                <w:tcBorders>
                                  <w:top w:val="single" w:sz="8" w:space="0" w:color="auto"/>
                                  <w:left w:val="single" w:sz="6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0070284B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 xml:space="preserve"> Утвердил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8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69C666E3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8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7B6601A8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8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135A849E" w14:textId="77777777" w:rsidR="006A125E" w:rsidRDefault="006A125E">
                                <w:pPr>
                                  <w:spacing w:before="40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07" w:type="dxa"/>
                                <w:gridSpan w:val="3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129E5B2C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835" w:type="dxa"/>
                                <w:gridSpan w:val="5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4" w:space="0" w:color="auto"/>
                                </w:tcBorders>
                              </w:tcPr>
                              <w:p w14:paraId="601C5C2F" w14:textId="77777777" w:rsidR="006A125E" w:rsidRDefault="006A125E">
                                <w:pPr>
                                  <w:jc w:val="center"/>
                                  <w:rPr>
                                    <w:rFonts w:ascii="Arial CYR" w:hAnsi="Arial CYR" w:cs="Arial CYR"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</w:tr>
                        </w:tbl>
                        <w:p w14:paraId="6F3E3501" w14:textId="77777777" w:rsidR="006A125E" w:rsidRDefault="006A125E">
                          <w:pPr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BAF51C5" id="Rectangle 16" o:spid="_x0000_s1037" style="position:absolute;left:0;text-align:left;margin-left:46.8pt;margin-top:637.9pt;width:533.75pt;height:181.6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" filled="f" stroked="f" strokecolor="white" strokeweight=".5pt">
              <v:stroke dashstyle="1 1"/>
              <v:textbox inset="1pt,1pt,1pt,1pt">
                <w:txbxContent>
                  <w:tbl>
                    <w:tblPr>
                      <w:tblW w:w="0" w:type="auto"/>
                      <w:tblInd w:w="142" w:type="dxa"/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000" w:firstRow="0" w:lastRow="0" w:firstColumn="0" w:lastColumn="0" w:noHBand="0" w:noVBand="0"/>
                    </w:tblPr>
                    <w:tblGrid>
                      <w:gridCol w:w="403"/>
                      <w:gridCol w:w="567"/>
                      <w:gridCol w:w="1282"/>
                      <w:gridCol w:w="837"/>
                      <w:gridCol w:w="557"/>
                      <w:gridCol w:w="794"/>
                      <w:gridCol w:w="2948"/>
                      <w:gridCol w:w="165"/>
                      <w:gridCol w:w="283"/>
                      <w:gridCol w:w="284"/>
                      <w:gridCol w:w="284"/>
                      <w:gridCol w:w="964"/>
                      <w:gridCol w:w="1020"/>
                      <w:gridCol w:w="12"/>
                    </w:tblGrid>
                    <w:tr w:rsidR="006A125E" w14:paraId="22989E11" w14:textId="77777777">
                      <w:trPr>
                        <w:cantSplit/>
                        <w:trHeight w:hRule="exact" w:val="800"/>
                      </w:trPr>
                      <w:tc>
                        <w:tcPr>
                          <w:tcW w:w="3646" w:type="dxa"/>
                          <w:gridSpan w:val="5"/>
                          <w:vMerge w:val="restart"/>
                          <w:tcBorders>
                            <w:top w:val="nil"/>
                            <w:left w:val="nil"/>
                            <w:bottom w:val="single" w:sz="4" w:space="0" w:color="auto"/>
                            <w:right w:val="nil"/>
                          </w:tcBorders>
                        </w:tcPr>
                        <w:p w14:paraId="2C5937DA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79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6" w:space="0" w:color="auto"/>
                          </w:tcBorders>
                        </w:tcPr>
                        <w:p w14:paraId="75C083DA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  <w:tc>
                        <w:tcPr>
                          <w:tcW w:w="2948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6" w:space="0" w:color="auto"/>
                          </w:tcBorders>
                        </w:tcPr>
                        <w:p w14:paraId="758F4458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  <w:tc>
                        <w:tcPr>
                          <w:tcW w:w="3011" w:type="dxa"/>
                          <w:gridSpan w:val="7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4" w:space="0" w:color="auto"/>
                          </w:tcBorders>
                        </w:tcPr>
                        <w:p w14:paraId="143DD171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</w:tr>
                    <w:tr w:rsidR="006A125E" w14:paraId="53634893" w14:textId="77777777">
                      <w:trPr>
                        <w:cantSplit/>
                        <w:trHeight w:hRule="exact" w:val="460"/>
                      </w:trPr>
                      <w:tc>
                        <w:tcPr>
                          <w:tcW w:w="3646" w:type="dxa"/>
                          <w:gridSpan w:val="5"/>
                          <w:vMerge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</w:tcPr>
                        <w:p w14:paraId="53F4A6A0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6753" w:type="dxa"/>
                          <w:gridSpan w:val="9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6BA927A8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</w:tr>
                    <w:tr w:rsidR="006A125E" w14:paraId="41AE41B5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403" w:type="dxa"/>
                          <w:tcBorders>
                            <w:top w:val="single" w:sz="12" w:space="0" w:color="auto"/>
                            <w:left w:val="single" w:sz="6" w:space="0" w:color="auto"/>
                            <w:bottom w:val="single" w:sz="12" w:space="0" w:color="auto"/>
                            <w:right w:val="nil"/>
                          </w:tcBorders>
                          <w:vAlign w:val="center"/>
                        </w:tcPr>
                        <w:p w14:paraId="22E402A6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20466C94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12" w:space="0" w:color="auto"/>
                            <w:left w:val="nil"/>
                            <w:bottom w:val="single" w:sz="12" w:space="0" w:color="auto"/>
                            <w:right w:val="nil"/>
                          </w:tcBorders>
                          <w:vAlign w:val="center"/>
                        </w:tcPr>
                        <w:p w14:paraId="48C02E2D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0FB847F9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12" w:space="0" w:color="auto"/>
                            <w:left w:val="nil"/>
                            <w:bottom w:val="single" w:sz="12" w:space="0" w:color="auto"/>
                            <w:right w:val="nil"/>
                          </w:tcBorders>
                          <w:vAlign w:val="center"/>
                        </w:tcPr>
                        <w:p w14:paraId="2BADC3D8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6753" w:type="dxa"/>
                          <w:gridSpan w:val="9"/>
                          <w:vMerge w:val="restart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  <w:vAlign w:val="center"/>
                        </w:tcPr>
                        <w:p w14:paraId="443F0BA3" w14:textId="77777777" w:rsidR="006A125E" w:rsidRDefault="006A125E">
                          <w:pPr>
                            <w:pStyle w:val="aff9"/>
                            <w:ind w:firstLine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</w:rPr>
                          </w:pPr>
                        </w:p>
                      </w:tc>
                    </w:tr>
                    <w:tr w:rsidR="006A125E" w14:paraId="36965ADA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403" w:type="dxa"/>
                          <w:tcBorders>
                            <w:top w:val="nil"/>
                            <w:left w:val="single" w:sz="6" w:space="0" w:color="auto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551BA042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67" w:type="dxa"/>
                          <w:tcBorders>
                            <w:top w:val="nil"/>
                            <w:left w:val="single" w:sz="12" w:space="0" w:color="auto"/>
                            <w:bottom w:val="single" w:sz="6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1FDFE636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1282" w:type="dxa"/>
                          <w:tcBorders>
                            <w:top w:val="nil"/>
                            <w:left w:val="nil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6B8F5E1C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nil"/>
                            <w:left w:val="single" w:sz="12" w:space="0" w:color="auto"/>
                            <w:bottom w:val="single" w:sz="6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761A56B9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nil"/>
                            <w:left w:val="nil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6B7DEF77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6754" w:type="dxa"/>
                          <w:gridSpan w:val="9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59589699" w14:textId="77777777" w:rsidR="006A125E" w:rsidRDefault="006A125E" w:rsidP="00693803">
                          <w:pPr>
                            <w:pStyle w:val="1"/>
                            <w:numPr>
                              <w:ilvl w:val="0"/>
                              <w:numId w:val="0"/>
                            </w:numPr>
                            <w:ind w:left="432"/>
                          </w:pPr>
                        </w:p>
                      </w:tc>
                    </w:tr>
                    <w:tr w:rsidR="006A125E" w14:paraId="11336347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403" w:type="dxa"/>
                          <w:tcBorders>
                            <w:top w:val="single" w:sz="12" w:space="0" w:color="auto"/>
                            <w:left w:val="single" w:sz="6" w:space="0" w:color="auto"/>
                            <w:bottom w:val="nil"/>
                            <w:right w:val="nil"/>
                          </w:tcBorders>
                          <w:vAlign w:val="center"/>
                        </w:tcPr>
                        <w:p w14:paraId="41282CEB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Изм</w:t>
                          </w: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3D501767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449E90B3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№ документа</w:t>
                          </w: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12220B68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</w:t>
                          </w: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3F1C493B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Дата</w:t>
                          </w:r>
                        </w:p>
                      </w:tc>
                      <w:tc>
                        <w:tcPr>
                          <w:tcW w:w="6754" w:type="dxa"/>
                          <w:gridSpan w:val="9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3B323BF8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</w:p>
                      </w:tc>
                    </w:tr>
                    <w:tr w:rsidR="006A125E" w14:paraId="56D2A194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12" w:space="0" w:color="auto"/>
                            <w:left w:val="single" w:sz="6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7B744786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Разработ</w:t>
                          </w:r>
                          <w:proofErr w:type="spellEnd"/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.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36E8CA61" w14:textId="77777777" w:rsidR="006A125E" w:rsidRDefault="006A125E">
                          <w:pPr>
                            <w:spacing w:before="40"/>
                            <w:rPr>
                              <w:b/>
                              <w:bCs/>
                              <w:i/>
                              <w:iCs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1BA8B7E4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32A378B3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 w:val="restart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445A40D2" w14:textId="77777777" w:rsidR="006A125E" w:rsidRDefault="006A125E">
                          <w:pPr>
                            <w:pStyle w:val="aff9"/>
                            <w:ind w:firstLine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</w:rPr>
                          </w:pPr>
                        </w:p>
                        <w:p w14:paraId="5575914E" w14:textId="77777777" w:rsidR="006A125E" w:rsidRDefault="006A125E">
                          <w:pPr>
                            <w:pStyle w:val="aff9"/>
                            <w:spacing w:before="120"/>
                            <w:ind w:firstLine="0"/>
                            <w:jc w:val="center"/>
                          </w:pPr>
                          <w:r>
                            <w:rPr>
                              <w:rFonts w:ascii="Arial" w:hAnsi="Arial" w:cs="Arial"/>
                              <w:i/>
                              <w:iCs/>
                            </w:rPr>
                            <w:t>Название документа</w:t>
                          </w:r>
                        </w:p>
                      </w:tc>
                      <w:tc>
                        <w:tcPr>
                          <w:tcW w:w="851" w:type="dxa"/>
                          <w:gridSpan w:val="3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1A542F16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Литера</w:t>
                          </w:r>
                        </w:p>
                      </w:tc>
                      <w:tc>
                        <w:tcPr>
                          <w:tcW w:w="96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2A9F18FD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  <w:tc>
                        <w:tcPr>
                          <w:tcW w:w="1032" w:type="dxa"/>
                          <w:gridSpan w:val="2"/>
                          <w:tcBorders>
                            <w:top w:val="single" w:sz="12" w:space="0" w:color="auto"/>
                            <w:left w:val="nil"/>
                            <w:bottom w:val="nil"/>
                            <w:right w:val="single" w:sz="4" w:space="0" w:color="auto"/>
                          </w:tcBorders>
                        </w:tcPr>
                        <w:p w14:paraId="348E6C04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Листов</w:t>
                          </w:r>
                        </w:p>
                      </w:tc>
                    </w:tr>
                    <w:tr w:rsidR="006A125E" w14:paraId="32898223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8" w:space="0" w:color="auto"/>
                            <w:left w:val="single" w:sz="6" w:space="0" w:color="auto"/>
                            <w:bottom w:val="single" w:sz="6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698D9995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Проверил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8" w:space="0" w:color="auto"/>
                            <w:left w:val="nil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7849DBC4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8" w:space="0" w:color="auto"/>
                            <w:left w:val="single" w:sz="12" w:space="0" w:color="auto"/>
                            <w:bottom w:val="single" w:sz="6" w:space="0" w:color="auto"/>
                            <w:right w:val="single" w:sz="12" w:space="0" w:color="auto"/>
                          </w:tcBorders>
                          <w:vAlign w:val="center"/>
                        </w:tcPr>
                        <w:p w14:paraId="4480EAF5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8" w:space="0" w:color="auto"/>
                            <w:left w:val="nil"/>
                            <w:bottom w:val="single" w:sz="6" w:space="0" w:color="auto"/>
                            <w:right w:val="nil"/>
                          </w:tcBorders>
                          <w:vAlign w:val="center"/>
                        </w:tcPr>
                        <w:p w14:paraId="20C2A37B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66065D6E" w14:textId="77777777" w:rsidR="006A125E" w:rsidRDefault="006A125E">
                          <w:pPr>
                            <w:jc w:val="center"/>
                          </w:pPr>
                        </w:p>
                      </w:tc>
                      <w:tc>
                        <w:tcPr>
                          <w:tcW w:w="283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</w:tcPr>
                        <w:p w14:paraId="1D3B2432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</w:tcPr>
                        <w:p w14:paraId="00E866D6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</w:tcPr>
                        <w:p w14:paraId="6EBDDCF5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c>
                      <w:tc>
                        <w:tcPr>
                          <w:tcW w:w="96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</w:tcPr>
                        <w:p w14:paraId="04D28C35" w14:textId="77777777" w:rsidR="006A125E" w:rsidRDefault="006A125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</w:rPr>
                          </w:pPr>
                          <w:r>
                            <w:rPr>
                              <w:rStyle w:val="af8"/>
                            </w:rPr>
                            <w:fldChar w:fldCharType="begin"/>
                          </w:r>
                          <w:r>
                            <w:rPr>
                              <w:rStyle w:val="af8"/>
                            </w:rPr>
                            <w:instrText xml:space="preserve"> PAGE </w:instrText>
                          </w:r>
                          <w:r>
                            <w:rPr>
                              <w:rStyle w:val="af8"/>
                            </w:rPr>
                            <w:fldChar w:fldCharType="separate"/>
                          </w:r>
                          <w:r>
                            <w:rPr>
                              <w:rStyle w:val="af8"/>
                              <w:noProof/>
                            </w:rPr>
                            <w:t>2</w:t>
                          </w:r>
                          <w:r>
                            <w:rPr>
                              <w:rStyle w:val="af8"/>
                            </w:rPr>
                            <w:fldChar w:fldCharType="end"/>
                          </w:r>
                        </w:p>
                      </w:tc>
                      <w:tc>
                        <w:tcPr>
                          <w:tcW w:w="1032" w:type="dxa"/>
                          <w:gridSpan w:val="2"/>
                          <w:tcBorders>
                            <w:top w:val="single" w:sz="12" w:space="0" w:color="auto"/>
                            <w:left w:val="nil"/>
                            <w:bottom w:val="single" w:sz="12" w:space="0" w:color="auto"/>
                            <w:right w:val="single" w:sz="4" w:space="0" w:color="auto"/>
                          </w:tcBorders>
                        </w:tcPr>
                        <w:p w14:paraId="1C598D2C" w14:textId="77777777" w:rsidR="006A125E" w:rsidRDefault="006A125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</w:rPr>
                          </w:pPr>
                        </w:p>
                      </w:tc>
                    </w:tr>
                    <w:tr w:rsidR="006A125E" w14:paraId="2210CEE8" w14:textId="77777777">
                      <w:trPr>
                        <w:gridAfter w:val="1"/>
                        <w:wAfter w:w="11" w:type="dxa"/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6" w:space="0" w:color="auto"/>
                            <w:left w:val="single" w:sz="6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6052588C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Т.контр</w:t>
                          </w:r>
                          <w:proofErr w:type="spellEnd"/>
                          <w:proofErr w:type="gramEnd"/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.</w:t>
                          </w:r>
                        </w:p>
                        <w:p w14:paraId="521BD8E9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115D4B9F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6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432AD898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5DC42425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48AB92FB" w14:textId="77777777" w:rsidR="006A125E" w:rsidRDefault="006A125E" w:rsidP="00D46551">
                          <w:pPr>
                            <w:pStyle w:val="3"/>
                            <w:numPr>
                              <w:ilvl w:val="0"/>
                              <w:numId w:val="0"/>
                            </w:numPr>
                            <w:ind w:left="720"/>
                          </w:pPr>
                        </w:p>
                      </w:tc>
                      <w:tc>
                        <w:tcPr>
                          <w:tcW w:w="2835" w:type="dxa"/>
                          <w:gridSpan w:val="5"/>
                          <w:vMerge w:val="restart"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79328477" w14:textId="77777777" w:rsidR="006A125E" w:rsidRDefault="006A125E">
                          <w:pPr>
                            <w:rPr>
                              <w:rFonts w:ascii="Arial CYR" w:hAnsi="Arial CYR" w:cs="Arial CYR"/>
                              <w:sz w:val="14"/>
                              <w:szCs w:val="14"/>
                            </w:rPr>
                          </w:pPr>
                        </w:p>
                      </w:tc>
                    </w:tr>
                    <w:tr w:rsidR="006A125E" w14:paraId="46B3F2A3" w14:textId="77777777">
                      <w:trPr>
                        <w:gridAfter w:val="1"/>
                        <w:wAfter w:w="11" w:type="dxa"/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6" w:space="0" w:color="auto"/>
                            <w:left w:val="single" w:sz="6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79DE4F8D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Н.контр</w:t>
                          </w:r>
                          <w:proofErr w:type="spellEnd"/>
                          <w:proofErr w:type="gramEnd"/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.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609EDA0B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6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491FC1B8" w14:textId="77777777" w:rsidR="006A125E" w:rsidRDefault="006A125E">
                          <w:pPr>
                            <w:spacing w:before="40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625794FF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54FBDCB8" w14:textId="77777777" w:rsidR="006A125E" w:rsidRDefault="006A125E" w:rsidP="00D46551">
                          <w:pPr>
                            <w:pStyle w:val="3"/>
                            <w:numPr>
                              <w:ilvl w:val="0"/>
                              <w:numId w:val="0"/>
                            </w:numPr>
                            <w:ind w:left="720"/>
                          </w:pPr>
                        </w:p>
                      </w:tc>
                      <w:tc>
                        <w:tcPr>
                          <w:tcW w:w="2835" w:type="dxa"/>
                          <w:gridSpan w:val="5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5D4F4FC4" w14:textId="77777777" w:rsidR="006A125E" w:rsidRDefault="006A125E">
                          <w:pPr>
                            <w:rPr>
                              <w:rFonts w:ascii="Arial CYR" w:hAnsi="Arial CYR" w:cs="Arial CYR"/>
                              <w:sz w:val="14"/>
                              <w:szCs w:val="14"/>
                            </w:rPr>
                          </w:pPr>
                        </w:p>
                      </w:tc>
                    </w:tr>
                    <w:tr w:rsidR="006A125E" w14:paraId="3B094F91" w14:textId="77777777">
                      <w:trPr>
                        <w:gridAfter w:val="1"/>
                        <w:wAfter w:w="11" w:type="dxa"/>
                        <w:cantSplit/>
                        <w:trHeight w:hRule="exact" w:val="284"/>
                      </w:trPr>
                      <w:tc>
                        <w:tcPr>
                          <w:tcW w:w="970" w:type="dxa"/>
                          <w:gridSpan w:val="2"/>
                          <w:tcBorders>
                            <w:top w:val="single" w:sz="8" w:space="0" w:color="auto"/>
                            <w:left w:val="single" w:sz="6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0070284B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 Утвердил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8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69C666E3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8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7B6601A8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8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135A849E" w14:textId="77777777" w:rsidR="006A125E" w:rsidRDefault="006A125E">
                          <w:pPr>
                            <w:spacing w:before="40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07" w:type="dxa"/>
                          <w:gridSpan w:val="3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129E5B2C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c>
                      <w:tc>
                        <w:tcPr>
                          <w:tcW w:w="2835" w:type="dxa"/>
                          <w:gridSpan w:val="5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4" w:space="0" w:color="auto"/>
                          </w:tcBorders>
                        </w:tcPr>
                        <w:p w14:paraId="601C5C2F" w14:textId="77777777" w:rsidR="006A125E" w:rsidRDefault="006A125E">
                          <w:pPr>
                            <w:jc w:val="center"/>
                            <w:rPr>
                              <w:rFonts w:ascii="Arial CYR" w:hAnsi="Arial CYR" w:cs="Arial CYR"/>
                              <w:sz w:val="14"/>
                              <w:szCs w:val="14"/>
                            </w:rPr>
                          </w:pPr>
                        </w:p>
                      </w:tc>
                    </w:tr>
                  </w:tbl>
                  <w:p w14:paraId="6F3E3501" w14:textId="77777777" w:rsidR="006A125E" w:rsidRDefault="006A125E">
                    <w:pPr>
                      <w:rPr>
                        <w:rFonts w:ascii="Times New Roman CYR" w:hAnsi="Times New Roman CYR" w:cs="Times New Roman CYR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BE7212" w14:textId="775E5719" w:rsidR="006A125E" w:rsidRDefault="006A125E">
    <w:pPr>
      <w:pStyle w:val="aff6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3088" behindDoc="0" locked="0" layoutInCell="1" allowOverlap="1" wp14:anchorId="5DDEAE4F" wp14:editId="79405DBA">
              <wp:simplePos x="0" y="0"/>
              <wp:positionH relativeFrom="column">
                <wp:posOffset>-361950</wp:posOffset>
              </wp:positionH>
              <wp:positionV relativeFrom="page">
                <wp:posOffset>9780905</wp:posOffset>
              </wp:positionV>
              <wp:extent cx="6694170" cy="621665"/>
              <wp:effectExtent l="635" t="0" r="1270" b="0"/>
              <wp:wrapNone/>
              <wp:docPr id="1" name="Rectangle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694170" cy="621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FFFFFF"/>
                            </a:solidFill>
                            <a:prstDash val="sysDot"/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47" w:type="dxa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403"/>
                            <w:gridCol w:w="567"/>
                            <w:gridCol w:w="1282"/>
                            <w:gridCol w:w="837"/>
                            <w:gridCol w:w="557"/>
                            <w:gridCol w:w="6078"/>
                            <w:gridCol w:w="675"/>
                          </w:tblGrid>
                          <w:tr w:rsidR="006A125E" w14:paraId="714716A3" w14:textId="77777777">
                            <w:trPr>
                              <w:cantSplit/>
                              <w:trHeight w:hRule="exact" w:val="313"/>
                            </w:trPr>
                            <w:tc>
                              <w:tcPr>
                                <w:tcW w:w="403" w:type="dxa"/>
                                <w:tcBorders>
                                  <w:top w:val="single" w:sz="12" w:space="0" w:color="auto"/>
                                  <w:left w:val="single" w:sz="4" w:space="0" w:color="auto"/>
                                  <w:bottom w:val="single" w:sz="6" w:space="0" w:color="auto"/>
                                  <w:right w:val="nil"/>
                                </w:tcBorders>
                              </w:tcPr>
                              <w:p w14:paraId="34B395DB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</w:tcPr>
                              <w:p w14:paraId="6888C8B9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12" w:space="0" w:color="auto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</w:tcPr>
                              <w:p w14:paraId="62895D10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6" w:space="0" w:color="auto"/>
                                  <w:right w:val="single" w:sz="12" w:space="0" w:color="auto"/>
                                </w:tcBorders>
                              </w:tcPr>
                              <w:p w14:paraId="4AC41251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12" w:space="0" w:color="auto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</w:tcPr>
                              <w:p w14:paraId="5EFF8FA8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078" w:type="dxa"/>
                                <w:vMerge w:val="restart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0D36FEE5" w14:textId="5037AF29" w:rsidR="006A125E" w:rsidRDefault="00AC358A" w:rsidP="00611D44">
                                <w:pPr>
                                  <w:pStyle w:val="aff8"/>
                                  <w:spacing w:line="240" w:lineRule="auto"/>
                                  <w:ind w:firstLine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  <w:r w:rsidRPr="00AC358A">
                                  <w:rPr>
                                    <w:rFonts w:ascii="Arial" w:hAnsi="Arial" w:cs="Arial"/>
                                    <w:b/>
                                    <w:i/>
                                  </w:rPr>
                                  <w:t>37178425.АИС СУБСИДИИ АПК.011.И</w:t>
                                </w:r>
                                <w:r w:rsidR="006A125E" w:rsidRPr="00D6272F">
                                  <w:rPr>
                                    <w:rFonts w:ascii="Arial" w:hAnsi="Arial" w:cs="Arial"/>
                                    <w:b/>
                                    <w:i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675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</w:tcPr>
                              <w:p w14:paraId="11DD4906" w14:textId="77777777" w:rsidR="006A125E" w:rsidRDefault="006A125E">
                                <w:pPr>
                                  <w:spacing w:before="6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</w:tr>
                          <w:tr w:rsidR="006A125E" w14:paraId="7A4B7FDD" w14:textId="77777777">
                            <w:trPr>
                              <w:cantSplit/>
                              <w:trHeight w:hRule="exact" w:val="284"/>
                            </w:trPr>
                            <w:tc>
                              <w:tcPr>
                                <w:tcW w:w="403" w:type="dxa"/>
                                <w:tcBorders>
                                  <w:top w:val="single" w:sz="6" w:space="0" w:color="auto"/>
                                  <w:left w:val="single" w:sz="4" w:space="0" w:color="auto"/>
                                  <w:bottom w:val="nil"/>
                                  <w:right w:val="nil"/>
                                </w:tcBorders>
                              </w:tcPr>
                              <w:p w14:paraId="4F3C528A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7" w:type="dxa"/>
                                <w:tcBorders>
                                  <w:top w:val="single" w:sz="6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5837648E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</w:tcPr>
                              <w:p w14:paraId="60196F0E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6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4AC65343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6" w:space="0" w:color="auto"/>
                                  <w:left w:val="nil"/>
                                  <w:bottom w:val="nil"/>
                                  <w:right w:val="nil"/>
                                </w:tcBorders>
                              </w:tcPr>
                              <w:p w14:paraId="35750FC0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078" w:type="dxa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66EA0D7E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75" w:type="dxa"/>
                                <w:vMerge w:val="restart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3C148552" w14:textId="77777777" w:rsidR="006A125E" w:rsidRDefault="006A125E">
                                <w:pPr>
                                  <w:jc w:val="center"/>
                                  <w:rPr>
                                    <w:rFonts w:ascii="Arial CYR" w:hAnsi="Arial CYR" w:cs="Arial CYR"/>
                                  </w:rPr>
                                </w:pPr>
                                <w:r>
                                  <w:rPr>
                                    <w:rStyle w:val="af8"/>
                                  </w:rPr>
                                  <w:fldChar w:fldCharType="begin"/>
                                </w:r>
                                <w:r>
                                  <w:rPr>
                                    <w:rStyle w:val="af8"/>
                                  </w:rPr>
                                  <w:instrText xml:space="preserve"> PAGE </w:instrText>
                                </w:r>
                                <w:r>
                                  <w:rPr>
                                    <w:rStyle w:val="af8"/>
                                  </w:rPr>
                                  <w:fldChar w:fldCharType="separate"/>
                                </w:r>
                                <w:r w:rsidR="00EC133D">
                                  <w:rPr>
                                    <w:rStyle w:val="af8"/>
                                    <w:noProof/>
                                  </w:rPr>
                                  <w:t>36</w:t>
                                </w:r>
                                <w:r>
                                  <w:rPr>
                                    <w:rStyle w:val="af8"/>
                                  </w:rPr>
                                  <w:fldChar w:fldCharType="end"/>
                                </w:r>
                              </w:p>
                            </w:tc>
                          </w:tr>
                          <w:tr w:rsidR="006A125E" w14:paraId="534E9B80" w14:textId="77777777">
                            <w:trPr>
                              <w:cantSplit/>
                              <w:trHeight w:hRule="exact" w:val="428"/>
                            </w:trPr>
                            <w:tc>
                              <w:tcPr>
                                <w:tcW w:w="403" w:type="dxa"/>
                                <w:tcBorders>
                                  <w:top w:val="single" w:sz="12" w:space="0" w:color="auto"/>
                                  <w:left w:val="single" w:sz="4" w:space="0" w:color="auto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3D7542C3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Изм.</w:t>
                                </w:r>
                              </w:p>
                            </w:tc>
                            <w:tc>
                              <w:tcPr>
                                <w:tcW w:w="56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568F07E2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  <w:tc>
                              <w:tcPr>
                                <w:tcW w:w="1282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482E4929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№ документа</w:t>
                                </w:r>
                              </w:p>
                            </w:tc>
                            <w:tc>
                              <w:tcPr>
                                <w:tcW w:w="837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  <w:vAlign w:val="center"/>
                              </w:tcPr>
                              <w:p w14:paraId="32B97E7D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</w:t>
                                </w:r>
                              </w:p>
                            </w:tc>
                            <w:tc>
                              <w:tcPr>
                                <w:tcW w:w="557" w:type="dxa"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  <w:vAlign w:val="center"/>
                              </w:tcPr>
                              <w:p w14:paraId="11365E06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CYR" w:hAnsi="Arial CYR" w:cs="Arial CYR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Дата</w:t>
                                </w:r>
                              </w:p>
                            </w:tc>
                            <w:tc>
                              <w:tcPr>
                                <w:tcW w:w="6078" w:type="dxa"/>
                                <w:vMerge/>
                                <w:tcBorders>
                                  <w:top w:val="nil"/>
                                  <w:left w:val="single" w:sz="12" w:space="0" w:color="auto"/>
                                  <w:bottom w:val="nil"/>
                                  <w:right w:val="single" w:sz="12" w:space="0" w:color="auto"/>
                                </w:tcBorders>
                              </w:tcPr>
                              <w:p w14:paraId="6DC1D322" w14:textId="77777777" w:rsidR="006A125E" w:rsidRDefault="006A125E">
                                <w:pPr>
                                  <w:jc w:val="center"/>
                                  <w:rPr>
                                    <w:rFonts w:ascii="Times New Roman CYR" w:hAnsi="Times New Roman CYR" w:cs="Times New Roman CY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75" w:type="dxa"/>
                                <w:vMerge/>
                                <w:tcBorders>
                                  <w:top w:val="single" w:sz="12" w:space="0" w:color="auto"/>
                                  <w:left w:val="nil"/>
                                  <w:bottom w:val="nil"/>
                                  <w:right w:val="nil"/>
                                </w:tcBorders>
                              </w:tcPr>
                              <w:p w14:paraId="3FCDC014" w14:textId="77777777" w:rsidR="006A125E" w:rsidRDefault="006A125E">
                                <w:pPr>
                                  <w:jc w:val="center"/>
                                  <w:rPr>
                                    <w:rFonts w:ascii="Arial CYR" w:hAnsi="Arial CYR" w:cs="Arial CYR"/>
                                    <w:sz w:val="14"/>
                                    <w:szCs w:val="14"/>
                                  </w:rPr>
                                </w:pPr>
                              </w:p>
                            </w:tc>
                          </w:tr>
                        </w:tbl>
                        <w:p w14:paraId="09B06E58" w14:textId="77777777" w:rsidR="006A125E" w:rsidRDefault="006A125E">
                          <w:pPr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5" o:spid="_x0000_s1039" style="position:absolute;left:0;text-align:left;margin-left:-28.5pt;margin-top:770.15pt;width:527.1pt;height:48.9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" filled="f" stroked="f" strokecolor="white" strokeweight=".5pt">
              <v:stroke dashstyle="1 1"/>
              <v:textbox inset="1pt,1pt,1pt,1pt">
                <w:txbxContent>
                  <w:tbl>
                    <w:tblPr>
                      <w:tblW w:w="0" w:type="auto"/>
                      <w:tblInd w:w="147" w:type="dxa"/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000" w:firstRow="0" w:lastRow="0" w:firstColumn="0" w:lastColumn="0" w:noHBand="0" w:noVBand="0"/>
                    </w:tblPr>
                    <w:tblGrid>
                      <w:gridCol w:w="403"/>
                      <w:gridCol w:w="567"/>
                      <w:gridCol w:w="1282"/>
                      <w:gridCol w:w="837"/>
                      <w:gridCol w:w="557"/>
                      <w:gridCol w:w="6078"/>
                      <w:gridCol w:w="675"/>
                    </w:tblGrid>
                    <w:tr w:rsidR="006A125E" w14:paraId="714716A3" w14:textId="77777777">
                      <w:trPr>
                        <w:cantSplit/>
                        <w:trHeight w:hRule="exact" w:val="313"/>
                      </w:trPr>
                      <w:tc>
                        <w:tcPr>
                          <w:tcW w:w="403" w:type="dxa"/>
                          <w:tcBorders>
                            <w:top w:val="single" w:sz="12" w:space="0" w:color="auto"/>
                            <w:left w:val="single" w:sz="4" w:space="0" w:color="auto"/>
                            <w:bottom w:val="single" w:sz="6" w:space="0" w:color="auto"/>
                            <w:right w:val="nil"/>
                          </w:tcBorders>
                        </w:tcPr>
                        <w:p w14:paraId="34B395DB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6" w:space="0" w:color="auto"/>
                            <w:right w:val="single" w:sz="12" w:space="0" w:color="auto"/>
                          </w:tcBorders>
                        </w:tcPr>
                        <w:p w14:paraId="6888C8B9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12" w:space="0" w:color="auto"/>
                            <w:left w:val="nil"/>
                            <w:bottom w:val="single" w:sz="6" w:space="0" w:color="auto"/>
                            <w:right w:val="nil"/>
                          </w:tcBorders>
                        </w:tcPr>
                        <w:p w14:paraId="62895D10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6" w:space="0" w:color="auto"/>
                            <w:right w:val="single" w:sz="12" w:space="0" w:color="auto"/>
                          </w:tcBorders>
                        </w:tcPr>
                        <w:p w14:paraId="4AC41251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12" w:space="0" w:color="auto"/>
                            <w:left w:val="nil"/>
                            <w:bottom w:val="single" w:sz="6" w:space="0" w:color="auto"/>
                            <w:right w:val="nil"/>
                          </w:tcBorders>
                        </w:tcPr>
                        <w:p w14:paraId="5EFF8FA8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6078" w:type="dxa"/>
                          <w:vMerge w:val="restart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0D36FEE5" w14:textId="5037AF29" w:rsidR="006A125E" w:rsidRDefault="00AC358A" w:rsidP="00611D44">
                          <w:pPr>
                            <w:pStyle w:val="aff8"/>
                            <w:spacing w:line="240" w:lineRule="auto"/>
                            <w:ind w:firstLine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</w:rPr>
                          </w:pPr>
                          <w:r w:rsidRPr="00AC358A">
                            <w:rPr>
                              <w:rFonts w:ascii="Arial" w:hAnsi="Arial" w:cs="Arial"/>
                              <w:b/>
                              <w:i/>
                            </w:rPr>
                            <w:t>37178425.АИС СУБСИДИИ АПК.011.И</w:t>
                          </w:r>
                          <w:r w:rsidR="006A125E" w:rsidRPr="00D6272F">
                            <w:rPr>
                              <w:rFonts w:ascii="Arial" w:hAnsi="Arial" w:cs="Arial"/>
                              <w:b/>
                              <w:i/>
                            </w:rPr>
                            <w:t>3</w:t>
                          </w:r>
                        </w:p>
                      </w:tc>
                      <w:tc>
                        <w:tcPr>
                          <w:tcW w:w="675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</w:tcPr>
                        <w:p w14:paraId="11DD4906" w14:textId="77777777" w:rsidR="006A125E" w:rsidRDefault="006A125E">
                          <w:pPr>
                            <w:spacing w:before="6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</w:tr>
                    <w:tr w:rsidR="006A125E" w14:paraId="7A4B7FDD" w14:textId="77777777">
                      <w:trPr>
                        <w:cantSplit/>
                        <w:trHeight w:hRule="exact" w:val="284"/>
                      </w:trPr>
                      <w:tc>
                        <w:tcPr>
                          <w:tcW w:w="403" w:type="dxa"/>
                          <w:tcBorders>
                            <w:top w:val="single" w:sz="6" w:space="0" w:color="auto"/>
                            <w:left w:val="single" w:sz="4" w:space="0" w:color="auto"/>
                            <w:bottom w:val="nil"/>
                            <w:right w:val="nil"/>
                          </w:tcBorders>
                        </w:tcPr>
                        <w:p w14:paraId="4F3C528A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6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5837648E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</w:tcPr>
                        <w:p w14:paraId="60196F0E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6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4AC65343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6" w:space="0" w:color="auto"/>
                            <w:left w:val="nil"/>
                            <w:bottom w:val="nil"/>
                            <w:right w:val="nil"/>
                          </w:tcBorders>
                        </w:tcPr>
                        <w:p w14:paraId="35750FC0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4"/>
                              <w:szCs w:val="14"/>
                            </w:rPr>
                          </w:pPr>
                        </w:p>
                      </w:tc>
                      <w:tc>
                        <w:tcPr>
                          <w:tcW w:w="6078" w:type="dxa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66EA0D7E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c>
                      <w:tc>
                        <w:tcPr>
                          <w:tcW w:w="675" w:type="dxa"/>
                          <w:vMerge w:val="restart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3C148552" w14:textId="77777777" w:rsidR="006A125E" w:rsidRDefault="006A125E">
                          <w:pPr>
                            <w:jc w:val="center"/>
                            <w:rPr>
                              <w:rFonts w:ascii="Arial CYR" w:hAnsi="Arial CYR" w:cs="Arial CYR"/>
                            </w:rPr>
                          </w:pPr>
                          <w:r>
                            <w:rPr>
                              <w:rStyle w:val="af8"/>
                            </w:rPr>
                            <w:fldChar w:fldCharType="begin"/>
                          </w:r>
                          <w:r>
                            <w:rPr>
                              <w:rStyle w:val="af8"/>
                            </w:rPr>
                            <w:instrText xml:space="preserve"> PAGE </w:instrText>
                          </w:r>
                          <w:r>
                            <w:rPr>
                              <w:rStyle w:val="af8"/>
                            </w:rPr>
                            <w:fldChar w:fldCharType="separate"/>
                          </w:r>
                          <w:r w:rsidR="00EC133D">
                            <w:rPr>
                              <w:rStyle w:val="af8"/>
                              <w:noProof/>
                            </w:rPr>
                            <w:t>36</w:t>
                          </w:r>
                          <w:r>
                            <w:rPr>
                              <w:rStyle w:val="af8"/>
                            </w:rPr>
                            <w:fldChar w:fldCharType="end"/>
                          </w:r>
                        </w:p>
                      </w:tc>
                    </w:tr>
                    <w:tr w:rsidR="006A125E" w14:paraId="534E9B80" w14:textId="77777777">
                      <w:trPr>
                        <w:cantSplit/>
                        <w:trHeight w:hRule="exact" w:val="428"/>
                      </w:trPr>
                      <w:tc>
                        <w:tcPr>
                          <w:tcW w:w="403" w:type="dxa"/>
                          <w:tcBorders>
                            <w:top w:val="single" w:sz="12" w:space="0" w:color="auto"/>
                            <w:left w:val="single" w:sz="4" w:space="0" w:color="auto"/>
                            <w:bottom w:val="nil"/>
                            <w:right w:val="nil"/>
                          </w:tcBorders>
                          <w:vAlign w:val="center"/>
                        </w:tcPr>
                        <w:p w14:paraId="3D7542C3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Изм.</w:t>
                          </w:r>
                        </w:p>
                      </w:tc>
                      <w:tc>
                        <w:tcPr>
                          <w:tcW w:w="56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568F07E2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  <w:tc>
                        <w:tcPr>
                          <w:tcW w:w="1282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482E4929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№ документа</w:t>
                          </w:r>
                        </w:p>
                      </w:tc>
                      <w:tc>
                        <w:tcPr>
                          <w:tcW w:w="837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  <w:vAlign w:val="center"/>
                        </w:tcPr>
                        <w:p w14:paraId="32B97E7D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</w:t>
                          </w:r>
                        </w:p>
                      </w:tc>
                      <w:tc>
                        <w:tcPr>
                          <w:tcW w:w="557" w:type="dxa"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  <w:vAlign w:val="center"/>
                        </w:tcPr>
                        <w:p w14:paraId="11365E06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CYR" w:hAnsi="Arial CYR" w:cs="Arial CYR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Дата</w:t>
                          </w:r>
                        </w:p>
                      </w:tc>
                      <w:tc>
                        <w:tcPr>
                          <w:tcW w:w="6078" w:type="dxa"/>
                          <w:vMerge/>
                          <w:tcBorders>
                            <w:top w:val="nil"/>
                            <w:left w:val="single" w:sz="12" w:space="0" w:color="auto"/>
                            <w:bottom w:val="nil"/>
                            <w:right w:val="single" w:sz="12" w:space="0" w:color="auto"/>
                          </w:tcBorders>
                        </w:tcPr>
                        <w:p w14:paraId="6DC1D322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c>
                      <w:tc>
                        <w:tcPr>
                          <w:tcW w:w="675" w:type="dxa"/>
                          <w:vMerge/>
                          <w:tcBorders>
                            <w:top w:val="single" w:sz="12" w:space="0" w:color="auto"/>
                            <w:left w:val="nil"/>
                            <w:bottom w:val="nil"/>
                            <w:right w:val="nil"/>
                          </w:tcBorders>
                        </w:tcPr>
                        <w:p w14:paraId="3FCDC014" w14:textId="77777777" w:rsidR="006A125E" w:rsidRDefault="006A125E">
                          <w:pPr>
                            <w:jc w:val="center"/>
                            <w:rPr>
                              <w:rFonts w:ascii="Arial CYR" w:hAnsi="Arial CYR" w:cs="Arial CYR"/>
                              <w:sz w:val="14"/>
                              <w:szCs w:val="14"/>
                            </w:rPr>
                          </w:pPr>
                        </w:p>
                      </w:tc>
                    </w:tr>
                  </w:tbl>
                  <w:p w14:paraId="09B06E58" w14:textId="77777777" w:rsidR="006A125E" w:rsidRDefault="006A125E">
                    <w:pPr>
                      <w:rPr>
                        <w:rFonts w:ascii="Times New Roman CYR" w:hAnsi="Times New Roman CYR" w:cs="Times New Roman CYR"/>
                      </w:rPr>
                    </w:pPr>
                  </w:p>
                </w:txbxContent>
              </v:textbox>
              <w10:wrap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335C39D" w14:textId="77777777" w:rsidR="00B407B9" w:rsidRDefault="00B407B9" w:rsidP="004D4FF4">
      <w:pPr>
        <w:pStyle w:val="ae"/>
      </w:pPr>
      <w:r>
        <w:separator/>
      </w:r>
    </w:p>
  </w:footnote>
  <w:footnote w:type="continuationSeparator" w:id="0">
    <w:p w14:paraId="074173F2" w14:textId="77777777" w:rsidR="00B407B9" w:rsidRDefault="00B407B9" w:rsidP="004D4FF4">
      <w:pPr>
        <w:pStyle w:val="ae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8DCFA0" w14:textId="77777777" w:rsidR="006A125E" w:rsidRDefault="006A125E">
    <w:pPr>
      <w:pStyle w:val="aff4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0320" behindDoc="0" locked="0" layoutInCell="1" allowOverlap="1" wp14:anchorId="0A3F0BAD" wp14:editId="2FAF8F84">
              <wp:simplePos x="0" y="0"/>
              <wp:positionH relativeFrom="page">
                <wp:posOffset>702310</wp:posOffset>
              </wp:positionH>
              <wp:positionV relativeFrom="page">
                <wp:posOffset>230505</wp:posOffset>
              </wp:positionV>
              <wp:extent cx="6610985" cy="10123170"/>
              <wp:effectExtent l="16510" t="11430" r="11430" b="9525"/>
              <wp:wrapNone/>
              <wp:docPr id="39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610985" cy="1012317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1DB1D9CD" id="Rectangle 3" o:spid="_x0000_s1026" style="position:absolute;margin-left:55.3pt;margin-top:18.15pt;width:520.55pt;height:797.1pt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" filled="f" strokeweight="1.5pt">
              <w10:wrap anchorx="page" anchory="page"/>
            </v: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1344" behindDoc="0" locked="0" layoutInCell="1" allowOverlap="1" wp14:anchorId="7D21801C" wp14:editId="093CA51E">
              <wp:simplePos x="0" y="0"/>
              <wp:positionH relativeFrom="column">
                <wp:posOffset>-643890</wp:posOffset>
              </wp:positionH>
              <wp:positionV relativeFrom="paragraph">
                <wp:posOffset>4934585</wp:posOffset>
              </wp:positionV>
              <wp:extent cx="394970" cy="5465445"/>
              <wp:effectExtent l="4445" t="635" r="635" b="1270"/>
              <wp:wrapNone/>
              <wp:docPr id="38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94970" cy="54654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5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284"/>
                          </w:tblGrid>
                          <w:tr w:rsidR="006A125E" w14:paraId="27E624A1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0ADEFE4A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27CE141B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2D0EBE42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317FFA4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дубл.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0AB7178A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47F3AF1C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29A5BB80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Взам. инв. №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5616E8F4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6C56B6E0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6A91902C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6D54E15E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3D2DE912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55B2A696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подл.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1ADA208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</w:tbl>
                        <w:p w14:paraId="25531B0D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" o:spid="_x0000_s1026" style="position:absolute;left:0;text-align:left;margin-left:-50.7pt;margin-top:388.55pt;width:31.1pt;height:430.3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" filled="f" stroked="f" strokecolor="white" strokeweight="1pt">
              <v:textbox inset="1pt,1pt,1pt,1pt">
                <w:txbxContent>
                  <w:tbl>
                    <w:tblPr>
                      <w:tblW w:w="0" w:type="auto"/>
                      <w:tblInd w:w="15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000" w:firstRow="0" w:lastRow="0" w:firstColumn="0" w:lastColumn="0" w:noHBand="0" w:noVBand="0"/>
                    </w:tblPr>
                    <w:tblGrid>
                      <w:gridCol w:w="284"/>
                      <w:gridCol w:w="284"/>
                    </w:tblGrid>
                    <w:tr w:rsidR="006A125E" w14:paraId="27E624A1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0ADEFE4A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27CE141B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2D0EBE42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317FFA4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Инв. № дубл.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0AB7178A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47F3AF1C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29A5BB80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Взам. инв. №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5616E8F4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6C56B6E0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6A91902C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6D54E15E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3D2DE912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55B2A696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Инв. № подл.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1ADA208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</w:tbl>
                  <w:p w14:paraId="25531B0D" w14:textId="77777777" w:rsidR="006A125E" w:rsidRDefault="006A125E">
                    <w:pPr>
                      <w:jc w:val="center"/>
                      <w:rPr>
                        <w:rFonts w:ascii="Times New Roman CYR" w:hAnsi="Times New Roman CYR" w:cs="Times New Roman CYR"/>
                      </w:rPr>
                    </w:pPr>
                  </w:p>
                </w:txbxContent>
              </v:textbox>
            </v: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2368" behindDoc="0" locked="0" layoutInCell="1" allowOverlap="1" wp14:anchorId="76971596" wp14:editId="1D240358">
              <wp:simplePos x="0" y="0"/>
              <wp:positionH relativeFrom="column">
                <wp:posOffset>5218430</wp:posOffset>
              </wp:positionH>
              <wp:positionV relativeFrom="page">
                <wp:posOffset>10420350</wp:posOffset>
              </wp:positionV>
              <wp:extent cx="651510" cy="156845"/>
              <wp:effectExtent l="0" t="0" r="0" b="0"/>
              <wp:wrapNone/>
              <wp:docPr id="37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1510" cy="1568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6E02AB9D" w14:textId="7A65830A" w:rsidR="006A125E" w:rsidRDefault="006A125E">
                          <w:pPr>
                            <w:rPr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971596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left:0;text-align:left;margin-left:410.9pt;margin-top:820.5pt;width:51.3pt;height:12.3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" filled="f" stroked="f">
              <v:textbox inset="0,0,0,0">
                <w:txbxContent>
                  <w:p w14:paraId="6E02AB9D" w14:textId="7A65830A" w:rsidR="006A125E" w:rsidRDefault="006A125E">
                    <w:pPr>
                      <w:rPr>
                        <w:sz w:val="18"/>
                        <w:szCs w:val="18"/>
                      </w:rPr>
                    </w:pPr>
                  </w:p>
                </w:txbxContent>
              </v:textbox>
              <w10:wrap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EFEB70" w14:textId="77777777" w:rsidR="006A125E" w:rsidRDefault="006A125E">
    <w:pPr>
      <w:pStyle w:val="aff4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9296" behindDoc="0" locked="0" layoutInCell="1" allowOverlap="1" wp14:anchorId="68B5594E" wp14:editId="102FFCED">
              <wp:simplePos x="0" y="0"/>
              <wp:positionH relativeFrom="column">
                <wp:posOffset>-632460</wp:posOffset>
              </wp:positionH>
              <wp:positionV relativeFrom="paragraph">
                <wp:posOffset>244475</wp:posOffset>
              </wp:positionV>
              <wp:extent cx="386715" cy="4302760"/>
              <wp:effectExtent l="0" t="0" r="0" b="0"/>
              <wp:wrapNone/>
              <wp:docPr id="3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6715" cy="4302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08" w:type="dxa"/>
                            <w:tblBorders>
                              <w:top w:val="single" w:sz="12" w:space="0" w:color="000000"/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  <w:insideH w:val="single" w:sz="12" w:space="0" w:color="000000"/>
                              <w:insideV w:val="single" w:sz="12" w:space="0" w:color="000000"/>
                            </w:tblBorders>
                            <w:tblLayout w:type="fixed"/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284"/>
                          </w:tblGrid>
                          <w:tr w:rsidR="006A125E" w14:paraId="0163FE17" w14:textId="77777777">
                            <w:trPr>
                              <w:cantSplit/>
                              <w:trHeight w:val="3340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000000"/>
                                  <w:left w:val="single" w:sz="12" w:space="0" w:color="000000"/>
                                  <w:bottom w:val="single" w:sz="12" w:space="0" w:color="000000"/>
                                  <w:right w:val="single" w:sz="12" w:space="0" w:color="000000"/>
                                </w:tcBorders>
                                <w:textDirection w:val="btLr"/>
                                <w:vAlign w:val="center"/>
                              </w:tcPr>
                              <w:p w14:paraId="67B3832B" w14:textId="77777777" w:rsidR="006A125E" w:rsidRDefault="006A125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  <w:t>Первое применение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000000"/>
                                  <w:left w:val="single" w:sz="12" w:space="0" w:color="000000"/>
                                  <w:bottom w:val="single" w:sz="12" w:space="0" w:color="000000"/>
                                  <w:right w:val="single" w:sz="12" w:space="0" w:color="000000"/>
                                </w:tcBorders>
                                <w:textDirection w:val="btLr"/>
                                <w:vAlign w:val="center"/>
                              </w:tcPr>
                              <w:p w14:paraId="6CBBF2F1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6A125E" w14:paraId="265B9F89" w14:textId="77777777">
                            <w:trPr>
                              <w:cantSplit/>
                              <w:trHeight w:val="3340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000000"/>
                                  <w:left w:val="single" w:sz="12" w:space="0" w:color="000000"/>
                                  <w:bottom w:val="single" w:sz="12" w:space="0" w:color="000000"/>
                                  <w:right w:val="single" w:sz="12" w:space="0" w:color="000000"/>
                                </w:tcBorders>
                                <w:textDirection w:val="btLr"/>
                                <w:vAlign w:val="center"/>
                              </w:tcPr>
                              <w:p w14:paraId="7417799D" w14:textId="77777777" w:rsidR="006A125E" w:rsidRDefault="006A125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  <w:t>Справ.№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000000"/>
                                  <w:left w:val="single" w:sz="12" w:space="0" w:color="000000"/>
                                  <w:bottom w:val="single" w:sz="12" w:space="0" w:color="000000"/>
                                  <w:right w:val="single" w:sz="12" w:space="0" w:color="000000"/>
                                </w:tcBorders>
                                <w:textDirection w:val="btLr"/>
                                <w:vAlign w:val="center"/>
                              </w:tcPr>
                              <w:p w14:paraId="43A18442" w14:textId="77777777" w:rsidR="006A125E" w:rsidRDefault="006A125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</w:tr>
                        </w:tbl>
                        <w:p w14:paraId="24041028" w14:textId="77777777" w:rsidR="006A125E" w:rsidRDefault="006A125E">
                          <w:pPr>
                            <w:ind w:left="113" w:right="113"/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0" type="#_x0000_t202" style="position:absolute;left:0;text-align:left;margin-left:-49.8pt;margin-top:19.25pt;width:30.45pt;height:338.8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" filled="f" stroked="f">
              <v:textbox inset="0,0,0,0">
                <w:txbxContent>
                  <w:tbl>
                    <w:tblPr>
                      <w:tblW w:w="0" w:type="auto"/>
                      <w:tblInd w:w="108" w:type="dxa"/>
                      <w:tblBorders>
                        <w:top w:val="single" w:sz="12" w:space="0" w:color="000000"/>
                        <w:left w:val="single" w:sz="12" w:space="0" w:color="000000"/>
                        <w:bottom w:val="single" w:sz="12" w:space="0" w:color="000000"/>
                        <w:right w:val="single" w:sz="12" w:space="0" w:color="000000"/>
                        <w:insideH w:val="single" w:sz="12" w:space="0" w:color="000000"/>
                        <w:insideV w:val="single" w:sz="12" w:space="0" w:color="000000"/>
                      </w:tblBorders>
                      <w:tblLayout w:type="fixed"/>
                      <w:tblLook w:val="0000" w:firstRow="0" w:lastRow="0" w:firstColumn="0" w:lastColumn="0" w:noHBand="0" w:noVBand="0"/>
                    </w:tblPr>
                    <w:tblGrid>
                      <w:gridCol w:w="284"/>
                      <w:gridCol w:w="284"/>
                    </w:tblGrid>
                    <w:tr w:rsidR="006A125E" w14:paraId="0163FE17" w14:textId="77777777">
                      <w:trPr>
                        <w:cantSplit/>
                        <w:trHeight w:val="3340"/>
                      </w:trPr>
                      <w:tc>
                        <w:tcPr>
                          <w:tcW w:w="284" w:type="dxa"/>
                          <w:tcBorders>
                            <w:top w:val="single" w:sz="12" w:space="0" w:color="000000"/>
                            <w:left w:val="single" w:sz="12" w:space="0" w:color="000000"/>
                            <w:bottom w:val="single" w:sz="12" w:space="0" w:color="000000"/>
                            <w:right w:val="single" w:sz="12" w:space="0" w:color="000000"/>
                          </w:tcBorders>
                          <w:textDirection w:val="btLr"/>
                          <w:vAlign w:val="center"/>
                        </w:tcPr>
                        <w:p w14:paraId="67B3832B" w14:textId="77777777" w:rsidR="006A125E" w:rsidRDefault="006A125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  <w:t>Первое применение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000000"/>
                            <w:left w:val="single" w:sz="12" w:space="0" w:color="000000"/>
                            <w:bottom w:val="single" w:sz="12" w:space="0" w:color="000000"/>
                            <w:right w:val="single" w:sz="12" w:space="0" w:color="000000"/>
                          </w:tcBorders>
                          <w:textDirection w:val="btLr"/>
                          <w:vAlign w:val="center"/>
                        </w:tcPr>
                        <w:p w14:paraId="6CBBF2F1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</w:tr>
                    <w:tr w:rsidR="006A125E" w14:paraId="265B9F89" w14:textId="77777777">
                      <w:trPr>
                        <w:cantSplit/>
                        <w:trHeight w:val="3340"/>
                      </w:trPr>
                      <w:tc>
                        <w:tcPr>
                          <w:tcW w:w="284" w:type="dxa"/>
                          <w:tcBorders>
                            <w:top w:val="single" w:sz="12" w:space="0" w:color="000000"/>
                            <w:left w:val="single" w:sz="12" w:space="0" w:color="000000"/>
                            <w:bottom w:val="single" w:sz="12" w:space="0" w:color="000000"/>
                            <w:right w:val="single" w:sz="12" w:space="0" w:color="000000"/>
                          </w:tcBorders>
                          <w:textDirection w:val="btLr"/>
                          <w:vAlign w:val="center"/>
                        </w:tcPr>
                        <w:p w14:paraId="7417799D" w14:textId="77777777" w:rsidR="006A125E" w:rsidRDefault="006A125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  <w:t>Справ.№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000000"/>
                            <w:left w:val="single" w:sz="12" w:space="0" w:color="000000"/>
                            <w:bottom w:val="single" w:sz="12" w:space="0" w:color="000000"/>
                            <w:right w:val="single" w:sz="12" w:space="0" w:color="000000"/>
                          </w:tcBorders>
                          <w:textDirection w:val="btLr"/>
                          <w:vAlign w:val="center"/>
                        </w:tcPr>
                        <w:p w14:paraId="43A18442" w14:textId="77777777" w:rsidR="006A125E" w:rsidRDefault="006A125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</w:tr>
                  </w:tbl>
                  <w:p w14:paraId="24041028" w14:textId="77777777" w:rsidR="006A125E" w:rsidRDefault="006A125E">
                    <w:pPr>
                      <w:ind w:left="113" w:right="113"/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8272" behindDoc="0" locked="0" layoutInCell="1" allowOverlap="1" wp14:anchorId="1C06BFAE" wp14:editId="49F436CD">
              <wp:simplePos x="0" y="0"/>
              <wp:positionH relativeFrom="page">
                <wp:posOffset>702310</wp:posOffset>
              </wp:positionH>
              <wp:positionV relativeFrom="page">
                <wp:posOffset>259080</wp:posOffset>
              </wp:positionV>
              <wp:extent cx="6610985" cy="10123170"/>
              <wp:effectExtent l="16510" t="11430" r="11430" b="9525"/>
              <wp:wrapNone/>
              <wp:docPr id="3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610985" cy="1012317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E7277FB" id="Rectangle 1" o:spid="_x0000_s1026" style="position:absolute;margin-left:55.3pt;margin-top:20.4pt;width:520.55pt;height:797.1pt;z-index: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" filled="f" strokeweight="1.5pt"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C084B7" w14:textId="77777777" w:rsidR="006A125E" w:rsidRDefault="006A125E">
    <w:pPr>
      <w:pStyle w:val="aff4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2608" behindDoc="0" locked="0" layoutInCell="1" allowOverlap="1" wp14:anchorId="04E7F6D0" wp14:editId="51F44C19">
              <wp:simplePos x="0" y="0"/>
              <wp:positionH relativeFrom="column">
                <wp:posOffset>-633730</wp:posOffset>
              </wp:positionH>
              <wp:positionV relativeFrom="paragraph">
                <wp:posOffset>243840</wp:posOffset>
              </wp:positionV>
              <wp:extent cx="386715" cy="4302760"/>
              <wp:effectExtent l="4445" t="0" r="0" b="0"/>
              <wp:wrapNone/>
              <wp:docPr id="27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6715" cy="4302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08" w:type="dxa"/>
                            <w:tblBorders>
                              <w:top w:val="single" w:sz="12" w:space="0" w:color="000000"/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  <w:insideH w:val="single" w:sz="12" w:space="0" w:color="000000"/>
                              <w:insideV w:val="single" w:sz="12" w:space="0" w:color="000000"/>
                            </w:tblBorders>
                            <w:tblLayout w:type="fixed"/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284"/>
                          </w:tblGrid>
                          <w:tr w:rsidR="006A125E" w14:paraId="6D34E393" w14:textId="77777777">
                            <w:trPr>
                              <w:cantSplit/>
                              <w:trHeight w:val="3340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000000"/>
                                  <w:left w:val="single" w:sz="12" w:space="0" w:color="000000"/>
                                  <w:bottom w:val="single" w:sz="12" w:space="0" w:color="000000"/>
                                  <w:right w:val="single" w:sz="12" w:space="0" w:color="000000"/>
                                </w:tcBorders>
                                <w:textDirection w:val="btLr"/>
                                <w:vAlign w:val="center"/>
                              </w:tcPr>
                              <w:p w14:paraId="293ED68D" w14:textId="77777777" w:rsidR="006A125E" w:rsidRDefault="006A125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  <w:t>Первое применение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000000"/>
                                  <w:left w:val="single" w:sz="12" w:space="0" w:color="000000"/>
                                  <w:bottom w:val="single" w:sz="12" w:space="0" w:color="000000"/>
                                  <w:right w:val="single" w:sz="12" w:space="0" w:color="000000"/>
                                </w:tcBorders>
                                <w:textDirection w:val="btLr"/>
                                <w:vAlign w:val="center"/>
                              </w:tcPr>
                              <w:p w14:paraId="6AB99924" w14:textId="77777777" w:rsidR="006A125E" w:rsidRDefault="006A125E">
                                <w:pPr>
                                  <w:spacing w:before="4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6A125E" w14:paraId="1DC65171" w14:textId="77777777">
                            <w:trPr>
                              <w:cantSplit/>
                              <w:trHeight w:val="3340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000000"/>
                                  <w:left w:val="single" w:sz="12" w:space="0" w:color="000000"/>
                                  <w:bottom w:val="single" w:sz="12" w:space="0" w:color="000000"/>
                                  <w:right w:val="single" w:sz="12" w:space="0" w:color="000000"/>
                                </w:tcBorders>
                                <w:textDirection w:val="btLr"/>
                                <w:vAlign w:val="center"/>
                              </w:tcPr>
                              <w:p w14:paraId="210B7504" w14:textId="77777777" w:rsidR="006A125E" w:rsidRDefault="006A125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8"/>
                                    <w:szCs w:val="18"/>
                                  </w:rPr>
                                  <w:t>Справ.№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000000"/>
                                  <w:left w:val="single" w:sz="12" w:space="0" w:color="000000"/>
                                  <w:bottom w:val="single" w:sz="12" w:space="0" w:color="000000"/>
                                  <w:right w:val="single" w:sz="12" w:space="0" w:color="000000"/>
                                </w:tcBorders>
                                <w:textDirection w:val="btLr"/>
                                <w:vAlign w:val="center"/>
                              </w:tcPr>
                              <w:p w14:paraId="4F94E29C" w14:textId="77777777" w:rsidR="006A125E" w:rsidRDefault="006A125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20"/>
                                    <w:szCs w:val="20"/>
                                  </w:rPr>
                                </w:pPr>
                              </w:p>
                            </w:tc>
                          </w:tr>
                        </w:tbl>
                        <w:p w14:paraId="5C2F1C90" w14:textId="77777777" w:rsidR="006A125E" w:rsidRDefault="006A125E">
                          <w:pPr>
                            <w:ind w:left="113" w:right="113"/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04E7F6D0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33" type="#_x0000_t202" style="position:absolute;left:0;text-align:left;margin-left:-49.9pt;margin-top:19.2pt;width:30.45pt;height:338.8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" filled="f" stroked="f">
              <v:textbox inset="0,0,0,0">
                <w:txbxContent>
                  <w:tbl>
                    <w:tblPr>
                      <w:tblW w:w="0" w:type="auto"/>
                      <w:tblInd w:w="108" w:type="dxa"/>
                      <w:tblBorders>
                        <w:top w:val="single" w:sz="12" w:space="0" w:color="000000"/>
                        <w:left w:val="single" w:sz="12" w:space="0" w:color="000000"/>
                        <w:bottom w:val="single" w:sz="12" w:space="0" w:color="000000"/>
                        <w:right w:val="single" w:sz="12" w:space="0" w:color="000000"/>
                        <w:insideH w:val="single" w:sz="12" w:space="0" w:color="000000"/>
                        <w:insideV w:val="single" w:sz="12" w:space="0" w:color="000000"/>
                      </w:tblBorders>
                      <w:tblLayout w:type="fixed"/>
                      <w:tblLook w:val="0000" w:firstRow="0" w:lastRow="0" w:firstColumn="0" w:lastColumn="0" w:noHBand="0" w:noVBand="0"/>
                    </w:tblPr>
                    <w:tblGrid>
                      <w:gridCol w:w="284"/>
                      <w:gridCol w:w="284"/>
                    </w:tblGrid>
                    <w:tr w:rsidR="006A125E" w14:paraId="6D34E393" w14:textId="77777777">
                      <w:trPr>
                        <w:cantSplit/>
                        <w:trHeight w:val="3340"/>
                      </w:trPr>
                      <w:tc>
                        <w:tcPr>
                          <w:tcW w:w="284" w:type="dxa"/>
                          <w:tcBorders>
                            <w:top w:val="single" w:sz="12" w:space="0" w:color="000000"/>
                            <w:left w:val="single" w:sz="12" w:space="0" w:color="000000"/>
                            <w:bottom w:val="single" w:sz="12" w:space="0" w:color="000000"/>
                            <w:right w:val="single" w:sz="12" w:space="0" w:color="000000"/>
                          </w:tcBorders>
                          <w:textDirection w:val="btLr"/>
                          <w:vAlign w:val="center"/>
                        </w:tcPr>
                        <w:p w14:paraId="293ED68D" w14:textId="77777777" w:rsidR="006A125E" w:rsidRDefault="006A125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  <w:t>Первое применение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000000"/>
                            <w:left w:val="single" w:sz="12" w:space="0" w:color="000000"/>
                            <w:bottom w:val="single" w:sz="12" w:space="0" w:color="000000"/>
                            <w:right w:val="single" w:sz="12" w:space="0" w:color="000000"/>
                          </w:tcBorders>
                          <w:textDirection w:val="btLr"/>
                          <w:vAlign w:val="center"/>
                        </w:tcPr>
                        <w:p w14:paraId="6AB99924" w14:textId="77777777" w:rsidR="006A125E" w:rsidRDefault="006A125E">
                          <w:pPr>
                            <w:spacing w:before="4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</w:tr>
                    <w:tr w:rsidR="006A125E" w14:paraId="1DC65171" w14:textId="77777777">
                      <w:trPr>
                        <w:cantSplit/>
                        <w:trHeight w:val="3340"/>
                      </w:trPr>
                      <w:tc>
                        <w:tcPr>
                          <w:tcW w:w="284" w:type="dxa"/>
                          <w:tcBorders>
                            <w:top w:val="single" w:sz="12" w:space="0" w:color="000000"/>
                            <w:left w:val="single" w:sz="12" w:space="0" w:color="000000"/>
                            <w:bottom w:val="single" w:sz="12" w:space="0" w:color="000000"/>
                            <w:right w:val="single" w:sz="12" w:space="0" w:color="000000"/>
                          </w:tcBorders>
                          <w:textDirection w:val="btLr"/>
                          <w:vAlign w:val="center"/>
                        </w:tcPr>
                        <w:p w14:paraId="210B7504" w14:textId="77777777" w:rsidR="006A125E" w:rsidRDefault="006A125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proofErr w:type="gramStart"/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8"/>
                              <w:szCs w:val="18"/>
                            </w:rPr>
                            <w:t>Справ.№</w:t>
                          </w:r>
                          <w:proofErr w:type="gramEnd"/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000000"/>
                            <w:left w:val="single" w:sz="12" w:space="0" w:color="000000"/>
                            <w:bottom w:val="single" w:sz="12" w:space="0" w:color="000000"/>
                            <w:right w:val="single" w:sz="12" w:space="0" w:color="000000"/>
                          </w:tcBorders>
                          <w:textDirection w:val="btLr"/>
                          <w:vAlign w:val="center"/>
                        </w:tcPr>
                        <w:p w14:paraId="4F94E29C" w14:textId="77777777" w:rsidR="006A125E" w:rsidRDefault="006A125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20"/>
                              <w:szCs w:val="20"/>
                            </w:rPr>
                          </w:pPr>
                        </w:p>
                      </w:tc>
                    </w:tr>
                  </w:tbl>
                  <w:p w14:paraId="5C2F1C90" w14:textId="77777777" w:rsidR="006A125E" w:rsidRDefault="006A125E">
                    <w:pPr>
                      <w:ind w:left="113" w:right="113"/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1584" behindDoc="0" locked="0" layoutInCell="1" allowOverlap="1" wp14:anchorId="24184050" wp14:editId="5167FFBF">
              <wp:simplePos x="0" y="0"/>
              <wp:positionH relativeFrom="column">
                <wp:posOffset>-491490</wp:posOffset>
              </wp:positionH>
              <wp:positionV relativeFrom="paragraph">
                <wp:posOffset>5121275</wp:posOffset>
              </wp:positionV>
              <wp:extent cx="394970" cy="5465445"/>
              <wp:effectExtent l="3810" t="0" r="1270" b="0"/>
              <wp:wrapNone/>
              <wp:docPr id="26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94970" cy="54654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5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284"/>
                          </w:tblGrid>
                          <w:tr w:rsidR="006A125E" w14:paraId="2FB1AF1F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21D361D9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55D8485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56BEA519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E97F2B5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дубл.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3646D74E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35BC4D47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6AD0A126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Взам. инв. №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60C30C50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3BF1F97C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13ED6C12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1657A8C3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171AE72D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CFCF02C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подл.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1E96B7EE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</w:tbl>
                        <w:p w14:paraId="7E236849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4184050" id="Rectangle 14" o:spid="_x0000_s1034" style="position:absolute;left:0;text-align:left;margin-left:-38.7pt;margin-top:403.25pt;width:31.1pt;height:430.3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" filled="f" stroked="f" strokecolor="white" strokeweight="1pt">
              <v:textbox inset="1pt,1pt,1pt,1pt">
                <w:txbxContent>
                  <w:tbl>
                    <w:tblPr>
                      <w:tblW w:w="0" w:type="auto"/>
                      <w:tblInd w:w="15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000" w:firstRow="0" w:lastRow="0" w:firstColumn="0" w:lastColumn="0" w:noHBand="0" w:noVBand="0"/>
                    </w:tblPr>
                    <w:tblGrid>
                      <w:gridCol w:w="284"/>
                      <w:gridCol w:w="284"/>
                    </w:tblGrid>
                    <w:tr w:rsidR="006A125E" w14:paraId="2FB1AF1F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21D361D9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55D8485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56BEA519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E97F2B5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 xml:space="preserve">Инв. №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дубл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3646D74E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35BC4D47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6AD0A126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Взам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60C30C50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3BF1F97C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13ED6C12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1657A8C3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171AE72D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CFCF02C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Инв. № подл.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1E96B7EE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</w:tbl>
                  <w:p w14:paraId="7E236849" w14:textId="77777777" w:rsidR="006A125E" w:rsidRDefault="006A125E">
                    <w:pPr>
                      <w:jc w:val="center"/>
                      <w:rPr>
                        <w:rFonts w:ascii="Times New Roman CYR" w:hAnsi="Times New Roman CYR" w:cs="Times New Roman CYR"/>
                      </w:rPr>
                    </w:pPr>
                  </w:p>
                </w:txbxContent>
              </v:textbox>
            </v: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0560" behindDoc="0" locked="0" layoutInCell="1" allowOverlap="1" wp14:anchorId="1DCB358E" wp14:editId="17D24308">
              <wp:simplePos x="0" y="0"/>
              <wp:positionH relativeFrom="column">
                <wp:posOffset>-119380</wp:posOffset>
              </wp:positionH>
              <wp:positionV relativeFrom="page">
                <wp:posOffset>412750</wp:posOffset>
              </wp:positionV>
              <wp:extent cx="6610985" cy="10123170"/>
              <wp:effectExtent l="13970" t="12700" r="13970" b="17780"/>
              <wp:wrapNone/>
              <wp:docPr id="25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610985" cy="1012317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8C7646D" id="Rectangle 13" o:spid="_x0000_s1026" style="position:absolute;margin-left:-9.4pt;margin-top:32.5pt;width:520.55pt;height:797.1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" filled="f" strokeweight="1.5pt">
              <w10:wrap anchory="page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868903" w14:textId="77777777" w:rsidR="006A125E" w:rsidRDefault="006A125E">
    <w:pPr>
      <w:pStyle w:val="aff4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6160" behindDoc="0" locked="0" layoutInCell="1" allowOverlap="1" wp14:anchorId="1E1FC2AE" wp14:editId="437C4DE0">
              <wp:simplePos x="0" y="0"/>
              <wp:positionH relativeFrom="column">
                <wp:posOffset>-643890</wp:posOffset>
              </wp:positionH>
              <wp:positionV relativeFrom="paragraph">
                <wp:posOffset>4959350</wp:posOffset>
              </wp:positionV>
              <wp:extent cx="394970" cy="5465445"/>
              <wp:effectExtent l="4445" t="0" r="635" b="0"/>
              <wp:wrapNone/>
              <wp:docPr id="5" name="Rectangle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94970" cy="54654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tbl>
                          <w:tblPr>
                            <w:tblW w:w="0" w:type="auto"/>
                            <w:tblInd w:w="15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84"/>
                            <w:gridCol w:w="284"/>
                          </w:tblGrid>
                          <w:tr w:rsidR="006A125E" w14:paraId="1C896B37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3212FC99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1D713EF8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74643222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5EE2DC85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дубл.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032B55B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3345D121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2E42688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Взам. инв. №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45A703B3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774CF2D3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1874B66F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508772D3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  <w:tr w:rsidR="006A125E" w14:paraId="20766444" w14:textId="77777777">
                            <w:trPr>
                              <w:cantSplit/>
                              <w:trHeight w:hRule="exact" w:val="1701"/>
                            </w:trPr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5E0C7140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Инв. № подл.</w:t>
                                </w:r>
                              </w:p>
                            </w:tc>
                            <w:tc>
                              <w:tcPr>
                                <w:tcW w:w="284" w:type="dxa"/>
                                <w:tcBorders>
                                  <w:top w:val="single" w:sz="12" w:space="0" w:color="auto"/>
                                  <w:left w:val="single" w:sz="12" w:space="0" w:color="auto"/>
                                  <w:bottom w:val="single" w:sz="12" w:space="0" w:color="auto"/>
                                  <w:right w:val="single" w:sz="12" w:space="0" w:color="auto"/>
                                </w:tcBorders>
                                <w:textDirection w:val="btLr"/>
                                <w:vAlign w:val="center"/>
                              </w:tcPr>
                              <w:p w14:paraId="1E6193F8" w14:textId="77777777" w:rsidR="006A125E" w:rsidRDefault="006A125E">
                                <w:pPr>
                                  <w:ind w:left="113" w:right="113"/>
                                  <w:jc w:val="center"/>
                                  <w:rPr>
                                    <w:rFonts w:ascii="Arial" w:hAnsi="Arial" w:cs="Arial"/>
                                    <w:i/>
                                    <w:iCs/>
                                    <w:sz w:val="18"/>
                                    <w:szCs w:val="18"/>
                                  </w:rPr>
                                </w:pPr>
                              </w:p>
                            </w:tc>
                          </w:tr>
                        </w:tbl>
                        <w:p w14:paraId="78F15001" w14:textId="77777777" w:rsidR="006A125E" w:rsidRDefault="006A125E">
                          <w:pPr>
                            <w:jc w:val="center"/>
                            <w:rPr>
                              <w:rFonts w:ascii="Times New Roman CYR" w:hAnsi="Times New Roman CYR" w:cs="Times New Roman CYR"/>
                            </w:rPr>
                          </w:pP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8" o:spid="_x0000_s1038" style="position:absolute;left:0;text-align:left;margin-left:-50.7pt;margin-top:390.5pt;width:31.1pt;height:430.3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" filled="f" stroked="f" strokecolor="white" strokeweight="1pt">
              <v:textbox inset="1pt,1pt,1pt,1pt">
                <w:txbxContent>
                  <w:tbl>
                    <w:tblPr>
                      <w:tblW w:w="0" w:type="auto"/>
                      <w:tblInd w:w="15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000" w:firstRow="0" w:lastRow="0" w:firstColumn="0" w:lastColumn="0" w:noHBand="0" w:noVBand="0"/>
                    </w:tblPr>
                    <w:tblGrid>
                      <w:gridCol w:w="284"/>
                      <w:gridCol w:w="284"/>
                    </w:tblGrid>
                    <w:tr w:rsidR="006A125E" w14:paraId="1C896B37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3212FC99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1D713EF8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74643222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5EE2DC85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Инв. № дубл.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032B55B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3345D121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2E42688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Взам. инв. №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45A703B3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774CF2D3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1874B66F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508772D3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  <w:tr w:rsidR="006A125E" w14:paraId="20766444" w14:textId="77777777">
                      <w:trPr>
                        <w:cantSplit/>
                        <w:trHeight w:hRule="exact" w:val="1701"/>
                      </w:trPr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5E0C7140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sz w:val="16"/>
                              <w:szCs w:val="16"/>
                            </w:rPr>
                            <w:t>Инв. № подл.</w:t>
                          </w:r>
                        </w:p>
                      </w:tc>
                      <w:tc>
                        <w:tcPr>
                          <w:tcW w:w="284" w:type="dxa"/>
                          <w:tcBorders>
                            <w:top w:val="single" w:sz="12" w:space="0" w:color="auto"/>
                            <w:left w:val="single" w:sz="12" w:space="0" w:color="auto"/>
                            <w:bottom w:val="single" w:sz="12" w:space="0" w:color="auto"/>
                            <w:right w:val="single" w:sz="12" w:space="0" w:color="auto"/>
                          </w:tcBorders>
                          <w:textDirection w:val="btLr"/>
                          <w:vAlign w:val="center"/>
                        </w:tcPr>
                        <w:p w14:paraId="1E6193F8" w14:textId="77777777" w:rsidR="006A125E" w:rsidRDefault="006A125E">
                          <w:pPr>
                            <w:ind w:left="113" w:right="113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sz w:val="18"/>
                              <w:szCs w:val="18"/>
                            </w:rPr>
                          </w:pPr>
                        </w:p>
                      </w:tc>
                    </w:tr>
                  </w:tbl>
                  <w:p w14:paraId="78F15001" w14:textId="77777777" w:rsidR="006A125E" w:rsidRDefault="006A125E">
                    <w:pPr>
                      <w:jc w:val="center"/>
                      <w:rPr>
                        <w:rFonts w:ascii="Times New Roman CYR" w:hAnsi="Times New Roman CYR" w:cs="Times New Roman CYR"/>
                      </w:rPr>
                    </w:pPr>
                  </w:p>
                </w:txbxContent>
              </v:textbox>
            </v: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5136" behindDoc="0" locked="0" layoutInCell="1" allowOverlap="1" wp14:anchorId="12C45ADA" wp14:editId="11DE13D2">
              <wp:simplePos x="0" y="0"/>
              <wp:positionH relativeFrom="page">
                <wp:posOffset>702310</wp:posOffset>
              </wp:positionH>
              <wp:positionV relativeFrom="page">
                <wp:posOffset>259080</wp:posOffset>
              </wp:positionV>
              <wp:extent cx="6610985" cy="10123170"/>
              <wp:effectExtent l="16510" t="11430" r="11430" b="9525"/>
              <wp:wrapNone/>
              <wp:docPr id="4" name="Rectangle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610985" cy="10123170"/>
                      </a:xfrm>
                      <a:prstGeom prst="rect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05BC6E7" id="Rectangle 57" o:spid="_x0000_s1026" style="position:absolute;margin-left:55.3pt;margin-top:20.4pt;width:520.55pt;height:797.1pt;z-index: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" filled="f" strokeweight="1.5pt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C2BE87D6"/>
    <w:lvl w:ilvl="0">
      <w:start w:val="1"/>
      <w:numFmt w:val="bullet"/>
      <w:pStyle w:val="-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2112C6"/>
    <w:multiLevelType w:val="hybridMultilevel"/>
    <w:tmpl w:val="39B67FC0"/>
    <w:lvl w:ilvl="0" w:tplc="645A2AD0">
      <w:start w:val="1"/>
      <w:numFmt w:val="bullet"/>
      <w:pStyle w:val="5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1C228E1"/>
    <w:multiLevelType w:val="hybridMultilevel"/>
    <w:tmpl w:val="E618DC60"/>
    <w:lvl w:ilvl="0" w:tplc="04190001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>
    <w:nsid w:val="06964E0A"/>
    <w:multiLevelType w:val="hybridMultilevel"/>
    <w:tmpl w:val="39C83470"/>
    <w:lvl w:ilvl="0" w:tplc="FFFFFFFF">
      <w:start w:val="1"/>
      <w:numFmt w:val="bullet"/>
      <w:pStyle w:val="List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7DC208C"/>
    <w:multiLevelType w:val="hybridMultilevel"/>
    <w:tmpl w:val="449C98D2"/>
    <w:lvl w:ilvl="0" w:tplc="FFFFFFFF">
      <w:start w:val="1"/>
      <w:numFmt w:val="bullet"/>
      <w:pStyle w:val="Bullet0"/>
      <w:lvlText w:val=""/>
      <w:lvlJc w:val="left"/>
      <w:pPr>
        <w:tabs>
          <w:tab w:val="num" w:pos="0"/>
        </w:tabs>
        <w:ind w:left="850" w:hanging="283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A580391"/>
    <w:multiLevelType w:val="singleLevel"/>
    <w:tmpl w:val="180E4940"/>
    <w:lvl w:ilvl="0">
      <w:start w:val="1"/>
      <w:numFmt w:val="decimal"/>
      <w:pStyle w:val="a0"/>
      <w:lvlText w:val="%1."/>
      <w:lvlJc w:val="left"/>
      <w:pPr>
        <w:tabs>
          <w:tab w:val="num" w:pos="720"/>
        </w:tabs>
        <w:ind w:left="0" w:firstLine="0"/>
      </w:pPr>
    </w:lvl>
  </w:abstractNum>
  <w:abstractNum w:abstractNumId="6">
    <w:nsid w:val="0EB32E08"/>
    <w:multiLevelType w:val="hybridMultilevel"/>
    <w:tmpl w:val="9C18CCCC"/>
    <w:lvl w:ilvl="0" w:tplc="2960CF86">
      <w:start w:val="1"/>
      <w:numFmt w:val="bullet"/>
      <w:pStyle w:val="Paragraph0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07F7A44"/>
    <w:multiLevelType w:val="singleLevel"/>
    <w:tmpl w:val="6C3EF5DE"/>
    <w:lvl w:ilvl="0">
      <w:start w:val="1"/>
      <w:numFmt w:val="bullet"/>
      <w:pStyle w:val="NormalPragmaticaCTTSymbol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108E53CE"/>
    <w:multiLevelType w:val="hybridMultilevel"/>
    <w:tmpl w:val="2D00CD3A"/>
    <w:lvl w:ilvl="0" w:tplc="DE2490E8">
      <w:start w:val="1"/>
      <w:numFmt w:val="decimal"/>
      <w:pStyle w:val="a1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12F5B7E"/>
    <w:multiLevelType w:val="hybridMultilevel"/>
    <w:tmpl w:val="B2503F60"/>
    <w:lvl w:ilvl="0" w:tplc="AC78FD14">
      <w:start w:val="1"/>
      <w:numFmt w:val="bullet"/>
      <w:pStyle w:val="2"/>
      <w:lvlText w:val="-"/>
      <w:lvlJc w:val="left"/>
      <w:pPr>
        <w:ind w:left="720" w:firstLine="698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120E5AC6"/>
    <w:multiLevelType w:val="hybridMultilevel"/>
    <w:tmpl w:val="433850AC"/>
    <w:lvl w:ilvl="0" w:tplc="5B96EA12">
      <w:start w:val="1"/>
      <w:numFmt w:val="bullet"/>
      <w:pStyle w:val="-0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14204850"/>
    <w:multiLevelType w:val="multilevel"/>
    <w:tmpl w:val="04190025"/>
    <w:lvl w:ilvl="0">
      <w:start w:val="1"/>
      <w:numFmt w:val="decimal"/>
      <w:pStyle w:val="a2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2">
    <w:nsid w:val="27F81B6A"/>
    <w:multiLevelType w:val="hybridMultilevel"/>
    <w:tmpl w:val="B484E058"/>
    <w:lvl w:ilvl="0" w:tplc="4F90C0D2">
      <w:start w:val="1"/>
      <w:numFmt w:val="bullet"/>
      <w:pStyle w:val="a3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6217B4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28144766"/>
    <w:multiLevelType w:val="hybridMultilevel"/>
    <w:tmpl w:val="8A08C4D0"/>
    <w:lvl w:ilvl="0" w:tplc="D550F74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AD0039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7D258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2E8B90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DA0140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EC4DBE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DAA784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BE4A47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4D6F1F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92824D1"/>
    <w:multiLevelType w:val="hybridMultilevel"/>
    <w:tmpl w:val="4150E4E6"/>
    <w:lvl w:ilvl="0" w:tplc="4F90C0D2">
      <w:start w:val="1"/>
      <w:numFmt w:val="bullet"/>
      <w:pStyle w:val="a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6217B4" w:tentative="1">
      <w:start w:val="1"/>
      <w:numFmt w:val="bullet"/>
      <w:lvlText w:val="o"/>
      <w:lvlJc w:val="left"/>
      <w:pPr>
        <w:tabs>
          <w:tab w:val="num" w:pos="1452"/>
        </w:tabs>
        <w:ind w:left="1452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72"/>
        </w:tabs>
        <w:ind w:left="2172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92"/>
        </w:tabs>
        <w:ind w:left="2892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12"/>
        </w:tabs>
        <w:ind w:left="3612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32"/>
        </w:tabs>
        <w:ind w:left="4332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52"/>
        </w:tabs>
        <w:ind w:left="5052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72"/>
        </w:tabs>
        <w:ind w:left="5772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92"/>
        </w:tabs>
        <w:ind w:left="6492" w:hanging="360"/>
      </w:pPr>
      <w:rPr>
        <w:rFonts w:ascii="Wingdings" w:hAnsi="Wingdings" w:hint="default"/>
      </w:rPr>
    </w:lvl>
  </w:abstractNum>
  <w:abstractNum w:abstractNumId="15">
    <w:nsid w:val="2D6C31B2"/>
    <w:multiLevelType w:val="hybridMultilevel"/>
    <w:tmpl w:val="89E0CF54"/>
    <w:lvl w:ilvl="0" w:tplc="F0D6D6D8">
      <w:start w:val="1"/>
      <w:numFmt w:val="bullet"/>
      <w:pStyle w:val="a5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6">
    <w:nsid w:val="2ED97968"/>
    <w:multiLevelType w:val="hybridMultilevel"/>
    <w:tmpl w:val="A692DC32"/>
    <w:lvl w:ilvl="0" w:tplc="2604BD1C">
      <w:start w:val="1"/>
      <w:numFmt w:val="bullet"/>
      <w:pStyle w:val="4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30BD74F4"/>
    <w:multiLevelType w:val="hybridMultilevel"/>
    <w:tmpl w:val="4D96EA38"/>
    <w:lvl w:ilvl="0" w:tplc="F42A9512">
      <w:start w:val="1"/>
      <w:numFmt w:val="bullet"/>
      <w:pStyle w:val="-1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>
    <w:nsid w:val="31043425"/>
    <w:multiLevelType w:val="hybridMultilevel"/>
    <w:tmpl w:val="1700AA66"/>
    <w:lvl w:ilvl="0" w:tplc="B7ACB4DE">
      <w:start w:val="1"/>
      <w:numFmt w:val="decimal"/>
      <w:pStyle w:val="a6"/>
      <w:lvlText w:val="%1."/>
      <w:lvlJc w:val="center"/>
      <w:pPr>
        <w:ind w:left="1068" w:hanging="360"/>
      </w:pPr>
      <w:rPr>
        <w:rFonts w:hint="default"/>
        <w:color w:val="auto"/>
      </w:rPr>
    </w:lvl>
    <w:lvl w:ilvl="1" w:tplc="0419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>
    <w:nsid w:val="33C54DC0"/>
    <w:multiLevelType w:val="hybridMultilevel"/>
    <w:tmpl w:val="08FAD79C"/>
    <w:lvl w:ilvl="0" w:tplc="7890BA92">
      <w:start w:val="1"/>
      <w:numFmt w:val="russianLower"/>
      <w:pStyle w:val="a7"/>
      <w:lvlText w:val="%1)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0">
    <w:nsid w:val="3B770DED"/>
    <w:multiLevelType w:val="hybridMultilevel"/>
    <w:tmpl w:val="6CEAC728"/>
    <w:lvl w:ilvl="0" w:tplc="E6F02DF4">
      <w:start w:val="1"/>
      <w:numFmt w:val="bullet"/>
      <w:pStyle w:val="a8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1">
    <w:nsid w:val="40A82B85"/>
    <w:multiLevelType w:val="hybridMultilevel"/>
    <w:tmpl w:val="A036A4FC"/>
    <w:lvl w:ilvl="0" w:tplc="EDDA5226">
      <w:start w:val="1"/>
      <w:numFmt w:val="decimal"/>
      <w:pStyle w:val="20"/>
      <w:lvlText w:val="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54225861"/>
    <w:multiLevelType w:val="multilevel"/>
    <w:tmpl w:val="3E6C07A0"/>
    <w:lvl w:ilvl="0">
      <w:start w:val="1"/>
      <w:numFmt w:val="decimal"/>
      <w:pStyle w:val="1"/>
      <w:lvlText w:val="%1"/>
      <w:lvlJc w:val="center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decimal"/>
      <w:pStyle w:val="21"/>
      <w:lvlText w:val="%1.%2"/>
      <w:lvlJc w:val="left"/>
      <w:pPr>
        <w:tabs>
          <w:tab w:val="num" w:pos="3414"/>
        </w:tabs>
        <w:ind w:left="2694" w:firstLine="0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440"/>
        </w:tabs>
        <w:ind w:left="720" w:firstLine="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720" w:firstLine="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50"/>
      <w:lvlText w:val="%1.%2.%3.%4.%5"/>
      <w:lvlJc w:val="left"/>
      <w:pPr>
        <w:tabs>
          <w:tab w:val="num" w:pos="2160"/>
        </w:tabs>
        <w:ind w:left="72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20"/>
        </w:tabs>
        <w:ind w:left="720" w:firstLine="0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2520"/>
        </w:tabs>
        <w:ind w:left="720" w:firstLine="0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2880"/>
        </w:tabs>
        <w:ind w:left="720" w:firstLine="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3240"/>
        </w:tabs>
        <w:ind w:left="720" w:firstLine="0"/>
      </w:pPr>
      <w:rPr>
        <w:rFonts w:hint="default"/>
      </w:rPr>
    </w:lvl>
  </w:abstractNum>
  <w:abstractNum w:abstractNumId="23">
    <w:nsid w:val="56C34DBE"/>
    <w:multiLevelType w:val="hybridMultilevel"/>
    <w:tmpl w:val="6908E122"/>
    <w:lvl w:ilvl="0" w:tplc="52249A0C">
      <w:start w:val="1"/>
      <w:numFmt w:val="bullet"/>
      <w:pStyle w:val="30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A72BAA0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3C9EE62A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7446285A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D1EE9C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566FDA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84E84F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6B6468A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490F3C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5C2D7ED6"/>
    <w:multiLevelType w:val="multilevel"/>
    <w:tmpl w:val="2CCE37D0"/>
    <w:lvl w:ilvl="0">
      <w:start w:val="1"/>
      <w:numFmt w:val="bullet"/>
      <w:pStyle w:val="Bullet2withGap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25">
    <w:nsid w:val="5CDE6E27"/>
    <w:multiLevelType w:val="hybridMultilevel"/>
    <w:tmpl w:val="499A0AC4"/>
    <w:lvl w:ilvl="0" w:tplc="EDDA5226">
      <w:start w:val="1"/>
      <w:numFmt w:val="bullet"/>
      <w:pStyle w:val="10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6">
    <w:nsid w:val="5CE753EF"/>
    <w:multiLevelType w:val="hybridMultilevel"/>
    <w:tmpl w:val="A296FD34"/>
    <w:lvl w:ilvl="0" w:tplc="EDDA5226">
      <w:start w:val="1"/>
      <w:numFmt w:val="russianLow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>
      <w:start w:val="1"/>
      <w:numFmt w:val="bullet"/>
      <w:lvlText w:val=""/>
      <w:lvlJc w:val="left"/>
      <w:pPr>
        <w:tabs>
          <w:tab w:val="num" w:pos="2160"/>
        </w:tabs>
        <w:ind w:left="2101" w:hanging="301"/>
      </w:pPr>
      <w:rPr>
        <w:rFonts w:ascii="Symbol" w:hAnsi="Symbol" w:hint="default"/>
      </w:rPr>
    </w:lvl>
    <w:lvl w:ilvl="2" w:tplc="0419001B">
      <w:start w:val="1"/>
      <w:numFmt w:val="decimal"/>
      <w:pStyle w:val="a9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7">
    <w:nsid w:val="5CF74344"/>
    <w:multiLevelType w:val="singleLevel"/>
    <w:tmpl w:val="447EF224"/>
    <w:lvl w:ilvl="0">
      <w:start w:val="1"/>
      <w:numFmt w:val="decimal"/>
      <w:pStyle w:val="ExampleList"/>
      <w:lvlText w:val="%1."/>
      <w:legacy w:legacy="1" w:legacySpace="0" w:legacyIndent="283"/>
      <w:lvlJc w:val="left"/>
      <w:pPr>
        <w:ind w:left="567" w:hanging="283"/>
      </w:pPr>
    </w:lvl>
  </w:abstractNum>
  <w:abstractNum w:abstractNumId="28">
    <w:nsid w:val="5D5307FC"/>
    <w:multiLevelType w:val="singleLevel"/>
    <w:tmpl w:val="FFE460EC"/>
    <w:lvl w:ilvl="0">
      <w:start w:val="1"/>
      <w:numFmt w:val="bullet"/>
      <w:pStyle w:val="HeadlineUpperOddrightpage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9">
    <w:nsid w:val="61361738"/>
    <w:multiLevelType w:val="hybridMultilevel"/>
    <w:tmpl w:val="D3B45074"/>
    <w:lvl w:ilvl="0" w:tplc="EDDA5226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19">
      <w:start w:val="1"/>
      <w:numFmt w:val="bullet"/>
      <w:pStyle w:val="22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4402FA9"/>
    <w:multiLevelType w:val="multilevel"/>
    <w:tmpl w:val="C7A0CF3A"/>
    <w:lvl w:ilvl="0">
      <w:start w:val="1"/>
      <w:numFmt w:val="decimal"/>
      <w:pStyle w:val="11"/>
      <w:lvlText w:val="%1"/>
      <w:lvlJc w:val="left"/>
      <w:pPr>
        <w:ind w:left="1440" w:hanging="360"/>
      </w:pPr>
    </w:lvl>
    <w:lvl w:ilvl="1">
      <w:start w:val="1"/>
      <w:numFmt w:val="decimal"/>
      <w:isLgl/>
      <w:lvlText w:val="%1.%2"/>
      <w:lvlJc w:val="left"/>
      <w:pPr>
        <w:ind w:left="1455" w:hanging="375"/>
      </w:pPr>
    </w:lvl>
    <w:lvl w:ilvl="2">
      <w:start w:val="1"/>
      <w:numFmt w:val="decimal"/>
      <w:isLgl/>
      <w:lvlText w:val="%1.%2.%3"/>
      <w:lvlJc w:val="left"/>
      <w:pPr>
        <w:ind w:left="1800" w:hanging="720"/>
      </w:pPr>
    </w:lvl>
    <w:lvl w:ilvl="3">
      <w:start w:val="1"/>
      <w:numFmt w:val="decimal"/>
      <w:isLgl/>
      <w:lvlText w:val="%1.%2.%3.%4"/>
      <w:lvlJc w:val="left"/>
      <w:pPr>
        <w:ind w:left="2160" w:hanging="1080"/>
      </w:pPr>
    </w:lvl>
    <w:lvl w:ilvl="4">
      <w:start w:val="1"/>
      <w:numFmt w:val="decimal"/>
      <w:isLgl/>
      <w:lvlText w:val="%1.%2.%3.%4.%5"/>
      <w:lvlJc w:val="left"/>
      <w:pPr>
        <w:ind w:left="2160" w:hanging="1080"/>
      </w:pPr>
    </w:lvl>
    <w:lvl w:ilvl="5">
      <w:start w:val="1"/>
      <w:numFmt w:val="decimal"/>
      <w:isLgl/>
      <w:lvlText w:val="%1.%2.%3.%4.%5.%6"/>
      <w:lvlJc w:val="left"/>
      <w:pPr>
        <w:ind w:left="2520" w:hanging="1440"/>
      </w:pPr>
    </w:lvl>
    <w:lvl w:ilvl="6">
      <w:start w:val="1"/>
      <w:numFmt w:val="decimal"/>
      <w:isLgl/>
      <w:lvlText w:val="%1.%2.%3.%4.%5.%6.%7"/>
      <w:lvlJc w:val="left"/>
      <w:pPr>
        <w:ind w:left="2520" w:hanging="1440"/>
      </w:pPr>
    </w:lvl>
    <w:lvl w:ilvl="7">
      <w:start w:val="1"/>
      <w:numFmt w:val="decimal"/>
      <w:isLgl/>
      <w:lvlText w:val="%1.%2.%3.%4.%5.%6.%7.%8"/>
      <w:lvlJc w:val="left"/>
      <w:pPr>
        <w:ind w:left="2880" w:hanging="1800"/>
      </w:pPr>
    </w:lvl>
    <w:lvl w:ilvl="8">
      <w:start w:val="1"/>
      <w:numFmt w:val="decimal"/>
      <w:isLgl/>
      <w:lvlText w:val="%1.%2.%3.%4.%5.%6.%7.%8.%9"/>
      <w:lvlJc w:val="left"/>
      <w:pPr>
        <w:ind w:left="3240" w:hanging="2160"/>
      </w:pPr>
    </w:lvl>
  </w:abstractNum>
  <w:abstractNum w:abstractNumId="31">
    <w:nsid w:val="665E7208"/>
    <w:multiLevelType w:val="hybridMultilevel"/>
    <w:tmpl w:val="5A9804E2"/>
    <w:lvl w:ilvl="0" w:tplc="A5CE76CC">
      <w:start w:val="1"/>
      <w:numFmt w:val="bullet"/>
      <w:pStyle w:val="12"/>
      <w:lvlText w:val="-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6B5B4A5B"/>
    <w:multiLevelType w:val="hybridMultilevel"/>
    <w:tmpl w:val="6EC883A0"/>
    <w:lvl w:ilvl="0" w:tplc="4F90C0D2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pStyle w:val="31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CCA5C11"/>
    <w:multiLevelType w:val="hybridMultilevel"/>
    <w:tmpl w:val="48648E92"/>
    <w:lvl w:ilvl="0" w:tplc="FFFFFFFF">
      <w:start w:val="1"/>
      <w:numFmt w:val="bullet"/>
      <w:pStyle w:val="Paragraph0withNex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77C64AEF"/>
    <w:multiLevelType w:val="multilevel"/>
    <w:tmpl w:val="DA9079FC"/>
    <w:lvl w:ilvl="0">
      <w:start w:val="1"/>
      <w:numFmt w:val="decimal"/>
      <w:pStyle w:val="aa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  <w:sz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  <w:b/>
        <w:i w:val="0"/>
        <w:sz w:val="24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  <w:b/>
        <w:i w:val="0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5">
    <w:nsid w:val="78897ED1"/>
    <w:multiLevelType w:val="singleLevel"/>
    <w:tmpl w:val="BB42797E"/>
    <w:lvl w:ilvl="0">
      <w:start w:val="1"/>
      <w:numFmt w:val="bullet"/>
      <w:pStyle w:val="ab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6">
    <w:nsid w:val="792E3C96"/>
    <w:multiLevelType w:val="singleLevel"/>
    <w:tmpl w:val="F712F9AC"/>
    <w:lvl w:ilvl="0">
      <w:start w:val="1"/>
      <w:numFmt w:val="decimal"/>
      <w:pStyle w:val="ac"/>
      <w:lvlText w:val="%1."/>
      <w:legacy w:legacy="1" w:legacySpace="0" w:legacyIndent="283"/>
      <w:lvlJc w:val="left"/>
      <w:pPr>
        <w:ind w:left="567" w:hanging="283"/>
      </w:pPr>
      <w:rPr>
        <w:rFonts w:cs="Times New Roman"/>
      </w:rPr>
    </w:lvl>
  </w:abstractNum>
  <w:abstractNum w:abstractNumId="37">
    <w:nsid w:val="7C5469BD"/>
    <w:multiLevelType w:val="hybridMultilevel"/>
    <w:tmpl w:val="1BA01B84"/>
    <w:lvl w:ilvl="0" w:tplc="146E4666">
      <w:start w:val="1"/>
      <w:numFmt w:val="lowerLetter"/>
      <w:pStyle w:val="ad"/>
      <w:lvlText w:val="%1)"/>
      <w:lvlJc w:val="left"/>
      <w:pPr>
        <w:ind w:left="720" w:hanging="360"/>
      </w:pPr>
      <w:rPr>
        <w:rFonts w:cs="Times New Roman"/>
      </w:rPr>
    </w:lvl>
    <w:lvl w:ilvl="1" w:tplc="3CD06060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CD444216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904E7A7C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816CB0A4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E925D1C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6A5238FE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DA3E2B26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D1A8C356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7D376798"/>
    <w:multiLevelType w:val="hybridMultilevel"/>
    <w:tmpl w:val="21AC3ECE"/>
    <w:lvl w:ilvl="0" w:tplc="EDDA5226">
      <w:start w:val="1"/>
      <w:numFmt w:val="bullet"/>
      <w:pStyle w:val="ae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14"/>
  </w:num>
  <w:num w:numId="3">
    <w:abstractNumId w:val="38"/>
  </w:num>
  <w:num w:numId="4">
    <w:abstractNumId w:val="25"/>
  </w:num>
  <w:num w:numId="5">
    <w:abstractNumId w:val="11"/>
  </w:num>
  <w:num w:numId="6">
    <w:abstractNumId w:val="2"/>
  </w:num>
  <w:num w:numId="7">
    <w:abstractNumId w:val="15"/>
  </w:num>
  <w:num w:numId="8">
    <w:abstractNumId w:val="12"/>
  </w:num>
  <w:num w:numId="9">
    <w:abstractNumId w:val="29"/>
  </w:num>
  <w:num w:numId="10">
    <w:abstractNumId w:val="32"/>
  </w:num>
  <w:num w:numId="11">
    <w:abstractNumId w:val="34"/>
  </w:num>
  <w:num w:numId="12">
    <w:abstractNumId w:val="26"/>
  </w:num>
  <w:num w:numId="13">
    <w:abstractNumId w:val="21"/>
  </w:num>
  <w:num w:numId="14">
    <w:abstractNumId w:val="23"/>
  </w:num>
  <w:num w:numId="15">
    <w:abstractNumId w:val="31"/>
  </w:num>
  <w:num w:numId="16">
    <w:abstractNumId w:val="9"/>
  </w:num>
  <w:num w:numId="17">
    <w:abstractNumId w:val="0"/>
  </w:num>
  <w:num w:numId="18">
    <w:abstractNumId w:val="20"/>
  </w:num>
  <w:num w:numId="19">
    <w:abstractNumId w:val="36"/>
    <w:lvlOverride w:ilvl="0">
      <w:startOverride w:val="1"/>
    </w:lvlOverride>
  </w:num>
  <w:num w:numId="20">
    <w:abstractNumId w:val="37"/>
  </w:num>
  <w:num w:numId="21">
    <w:abstractNumId w:val="28"/>
  </w:num>
  <w:num w:numId="22">
    <w:abstractNumId w:val="3"/>
  </w:num>
  <w:num w:numId="23">
    <w:abstractNumId w:val="24"/>
  </w:num>
  <w:num w:numId="24">
    <w:abstractNumId w:val="7"/>
  </w:num>
  <w:num w:numId="25">
    <w:abstractNumId w:val="35"/>
  </w:num>
  <w:num w:numId="26">
    <w:abstractNumId w:val="5"/>
  </w:num>
  <w:num w:numId="27">
    <w:abstractNumId w:val="4"/>
  </w:num>
  <w:num w:numId="28">
    <w:abstractNumId w:val="27"/>
  </w:num>
  <w:num w:numId="29">
    <w:abstractNumId w:val="33"/>
  </w:num>
  <w:num w:numId="30">
    <w:abstractNumId w:val="6"/>
  </w:num>
  <w:num w:numId="31">
    <w:abstractNumId w:val="17"/>
  </w:num>
  <w:num w:numId="32">
    <w:abstractNumId w:val="8"/>
  </w:num>
  <w:num w:numId="33">
    <w:abstractNumId w:val="10"/>
  </w:num>
  <w:num w:numId="34">
    <w:abstractNumId w:val="22"/>
  </w:num>
  <w:num w:numId="35">
    <w:abstractNumId w:val="19"/>
  </w:num>
  <w:num w:numId="36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"/>
  </w:num>
  <w:num w:numId="38">
    <w:abstractNumId w:val="16"/>
  </w:num>
  <w:num w:numId="39">
    <w:abstractNumId w:val="18"/>
    <w:lvlOverride w:ilvl="0">
      <w:startOverride w:val="1"/>
    </w:lvlOverride>
  </w:num>
  <w:num w:numId="40">
    <w:abstractNumId w:val="13"/>
  </w:num>
  <w:num w:numId="4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6"/>
  <w:drawingGridVerticalSpacing w:val="6"/>
  <w:noPunctuationKerning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61A8"/>
    <w:rsid w:val="00000A31"/>
    <w:rsid w:val="0000181B"/>
    <w:rsid w:val="00002540"/>
    <w:rsid w:val="00002A44"/>
    <w:rsid w:val="00002B2D"/>
    <w:rsid w:val="00002D4D"/>
    <w:rsid w:val="00004208"/>
    <w:rsid w:val="00004A8B"/>
    <w:rsid w:val="0000539F"/>
    <w:rsid w:val="00005E6D"/>
    <w:rsid w:val="000061D2"/>
    <w:rsid w:val="000063F3"/>
    <w:rsid w:val="00007A69"/>
    <w:rsid w:val="0001247D"/>
    <w:rsid w:val="000125DF"/>
    <w:rsid w:val="00013074"/>
    <w:rsid w:val="0001361D"/>
    <w:rsid w:val="000149FB"/>
    <w:rsid w:val="00015221"/>
    <w:rsid w:val="00016521"/>
    <w:rsid w:val="000167DC"/>
    <w:rsid w:val="00016F70"/>
    <w:rsid w:val="00017B8A"/>
    <w:rsid w:val="00020506"/>
    <w:rsid w:val="00020DEE"/>
    <w:rsid w:val="00022280"/>
    <w:rsid w:val="00024469"/>
    <w:rsid w:val="000244B9"/>
    <w:rsid w:val="000246A1"/>
    <w:rsid w:val="00024FB8"/>
    <w:rsid w:val="00027F6A"/>
    <w:rsid w:val="00032FFB"/>
    <w:rsid w:val="00035AD9"/>
    <w:rsid w:val="00036C4C"/>
    <w:rsid w:val="000372FF"/>
    <w:rsid w:val="00040526"/>
    <w:rsid w:val="00041FB4"/>
    <w:rsid w:val="00045FB2"/>
    <w:rsid w:val="00047CAA"/>
    <w:rsid w:val="00050DC1"/>
    <w:rsid w:val="00051D56"/>
    <w:rsid w:val="0005217B"/>
    <w:rsid w:val="000533AF"/>
    <w:rsid w:val="000535D0"/>
    <w:rsid w:val="00053CF0"/>
    <w:rsid w:val="00055F18"/>
    <w:rsid w:val="0005629A"/>
    <w:rsid w:val="00057981"/>
    <w:rsid w:val="0006035D"/>
    <w:rsid w:val="00061AB2"/>
    <w:rsid w:val="00062ADB"/>
    <w:rsid w:val="0006685A"/>
    <w:rsid w:val="00066F4B"/>
    <w:rsid w:val="00070DFA"/>
    <w:rsid w:val="000716E9"/>
    <w:rsid w:val="000723F0"/>
    <w:rsid w:val="000740E7"/>
    <w:rsid w:val="000753A5"/>
    <w:rsid w:val="00076196"/>
    <w:rsid w:val="000809AC"/>
    <w:rsid w:val="0008132D"/>
    <w:rsid w:val="00082823"/>
    <w:rsid w:val="00083CBB"/>
    <w:rsid w:val="00084F62"/>
    <w:rsid w:val="00094ED6"/>
    <w:rsid w:val="000956E5"/>
    <w:rsid w:val="00097F8A"/>
    <w:rsid w:val="000A107B"/>
    <w:rsid w:val="000A119D"/>
    <w:rsid w:val="000A1AAB"/>
    <w:rsid w:val="000A1AD8"/>
    <w:rsid w:val="000A23BC"/>
    <w:rsid w:val="000A2605"/>
    <w:rsid w:val="000A2651"/>
    <w:rsid w:val="000A3515"/>
    <w:rsid w:val="000A3A4C"/>
    <w:rsid w:val="000A5AF2"/>
    <w:rsid w:val="000B2318"/>
    <w:rsid w:val="000B35DC"/>
    <w:rsid w:val="000B3F3B"/>
    <w:rsid w:val="000B43E6"/>
    <w:rsid w:val="000B4CE0"/>
    <w:rsid w:val="000B6DF0"/>
    <w:rsid w:val="000B78DF"/>
    <w:rsid w:val="000B7DB4"/>
    <w:rsid w:val="000C2609"/>
    <w:rsid w:val="000C7ED0"/>
    <w:rsid w:val="000D39BE"/>
    <w:rsid w:val="000D5FF9"/>
    <w:rsid w:val="000D62D8"/>
    <w:rsid w:val="000D6D5B"/>
    <w:rsid w:val="000D75F4"/>
    <w:rsid w:val="000E212E"/>
    <w:rsid w:val="000E2D77"/>
    <w:rsid w:val="000E2F11"/>
    <w:rsid w:val="000E38BE"/>
    <w:rsid w:val="000E6733"/>
    <w:rsid w:val="000F01FF"/>
    <w:rsid w:val="000F150C"/>
    <w:rsid w:val="000F1780"/>
    <w:rsid w:val="000F1803"/>
    <w:rsid w:val="000F1EF9"/>
    <w:rsid w:val="000F34ED"/>
    <w:rsid w:val="000F41D7"/>
    <w:rsid w:val="000F5042"/>
    <w:rsid w:val="000F568E"/>
    <w:rsid w:val="000F58D0"/>
    <w:rsid w:val="000F609C"/>
    <w:rsid w:val="000F62B2"/>
    <w:rsid w:val="000F7239"/>
    <w:rsid w:val="000F7D7F"/>
    <w:rsid w:val="00100856"/>
    <w:rsid w:val="00100A23"/>
    <w:rsid w:val="00101B2E"/>
    <w:rsid w:val="00101DA0"/>
    <w:rsid w:val="00101FF3"/>
    <w:rsid w:val="001021AC"/>
    <w:rsid w:val="001056CD"/>
    <w:rsid w:val="0010660E"/>
    <w:rsid w:val="001069B4"/>
    <w:rsid w:val="00107E89"/>
    <w:rsid w:val="00110CA1"/>
    <w:rsid w:val="001128F3"/>
    <w:rsid w:val="00113285"/>
    <w:rsid w:val="00114828"/>
    <w:rsid w:val="00114BB1"/>
    <w:rsid w:val="00116953"/>
    <w:rsid w:val="00117163"/>
    <w:rsid w:val="001173B6"/>
    <w:rsid w:val="001174A6"/>
    <w:rsid w:val="00121A05"/>
    <w:rsid w:val="001220E3"/>
    <w:rsid w:val="00123C81"/>
    <w:rsid w:val="001269B3"/>
    <w:rsid w:val="00130234"/>
    <w:rsid w:val="001314BF"/>
    <w:rsid w:val="001320A3"/>
    <w:rsid w:val="001327C3"/>
    <w:rsid w:val="001329E5"/>
    <w:rsid w:val="00134101"/>
    <w:rsid w:val="00134CF8"/>
    <w:rsid w:val="00135B71"/>
    <w:rsid w:val="00136154"/>
    <w:rsid w:val="0013796F"/>
    <w:rsid w:val="00142B24"/>
    <w:rsid w:val="00142C2D"/>
    <w:rsid w:val="00144EA0"/>
    <w:rsid w:val="001462EE"/>
    <w:rsid w:val="00146A60"/>
    <w:rsid w:val="0014707B"/>
    <w:rsid w:val="00147762"/>
    <w:rsid w:val="001477A1"/>
    <w:rsid w:val="001527A7"/>
    <w:rsid w:val="00153F8A"/>
    <w:rsid w:val="0015467A"/>
    <w:rsid w:val="00154EAE"/>
    <w:rsid w:val="00160593"/>
    <w:rsid w:val="001620A2"/>
    <w:rsid w:val="00162CF1"/>
    <w:rsid w:val="00162DE1"/>
    <w:rsid w:val="00164F47"/>
    <w:rsid w:val="00166AC6"/>
    <w:rsid w:val="001701BA"/>
    <w:rsid w:val="00173A7C"/>
    <w:rsid w:val="00174B0E"/>
    <w:rsid w:val="00174E99"/>
    <w:rsid w:val="001752B3"/>
    <w:rsid w:val="00175887"/>
    <w:rsid w:val="001779A6"/>
    <w:rsid w:val="001803BB"/>
    <w:rsid w:val="00181636"/>
    <w:rsid w:val="001823C5"/>
    <w:rsid w:val="0018361B"/>
    <w:rsid w:val="0018370A"/>
    <w:rsid w:val="00183990"/>
    <w:rsid w:val="00186DA9"/>
    <w:rsid w:val="00186E10"/>
    <w:rsid w:val="00187EAA"/>
    <w:rsid w:val="00187F30"/>
    <w:rsid w:val="001926F4"/>
    <w:rsid w:val="00192FFE"/>
    <w:rsid w:val="00193AD8"/>
    <w:rsid w:val="001956D6"/>
    <w:rsid w:val="00196CCA"/>
    <w:rsid w:val="00197AA4"/>
    <w:rsid w:val="001A05E1"/>
    <w:rsid w:val="001A05E5"/>
    <w:rsid w:val="001A0CAD"/>
    <w:rsid w:val="001A1315"/>
    <w:rsid w:val="001A391A"/>
    <w:rsid w:val="001A54C7"/>
    <w:rsid w:val="001A6322"/>
    <w:rsid w:val="001A6D72"/>
    <w:rsid w:val="001A77F7"/>
    <w:rsid w:val="001B0108"/>
    <w:rsid w:val="001B09A6"/>
    <w:rsid w:val="001B1F26"/>
    <w:rsid w:val="001B669F"/>
    <w:rsid w:val="001C1640"/>
    <w:rsid w:val="001C1C7D"/>
    <w:rsid w:val="001C2F67"/>
    <w:rsid w:val="001C306D"/>
    <w:rsid w:val="001C5FC5"/>
    <w:rsid w:val="001D0683"/>
    <w:rsid w:val="001D1370"/>
    <w:rsid w:val="001D2F4F"/>
    <w:rsid w:val="001D3095"/>
    <w:rsid w:val="001D7405"/>
    <w:rsid w:val="001E0728"/>
    <w:rsid w:val="001E1590"/>
    <w:rsid w:val="001E3244"/>
    <w:rsid w:val="001E3DC8"/>
    <w:rsid w:val="001E4AC4"/>
    <w:rsid w:val="001E5221"/>
    <w:rsid w:val="001E6130"/>
    <w:rsid w:val="001F4CA3"/>
    <w:rsid w:val="001F623A"/>
    <w:rsid w:val="001F6E54"/>
    <w:rsid w:val="001F7AFF"/>
    <w:rsid w:val="001F7D13"/>
    <w:rsid w:val="002023AB"/>
    <w:rsid w:val="00202F4F"/>
    <w:rsid w:val="00203B74"/>
    <w:rsid w:val="002050F8"/>
    <w:rsid w:val="00207233"/>
    <w:rsid w:val="002108B7"/>
    <w:rsid w:val="00211067"/>
    <w:rsid w:val="00212411"/>
    <w:rsid w:val="00215769"/>
    <w:rsid w:val="00220635"/>
    <w:rsid w:val="00220E69"/>
    <w:rsid w:val="002218CD"/>
    <w:rsid w:val="00223557"/>
    <w:rsid w:val="00223950"/>
    <w:rsid w:val="00225C5F"/>
    <w:rsid w:val="00226AE4"/>
    <w:rsid w:val="00230BD3"/>
    <w:rsid w:val="00232B7F"/>
    <w:rsid w:val="00232DF9"/>
    <w:rsid w:val="002355C3"/>
    <w:rsid w:val="00236609"/>
    <w:rsid w:val="00237529"/>
    <w:rsid w:val="0024008C"/>
    <w:rsid w:val="0024016A"/>
    <w:rsid w:val="002420E3"/>
    <w:rsid w:val="002423CD"/>
    <w:rsid w:val="002437A5"/>
    <w:rsid w:val="00243ED9"/>
    <w:rsid w:val="00244075"/>
    <w:rsid w:val="00244855"/>
    <w:rsid w:val="002456D8"/>
    <w:rsid w:val="0024583D"/>
    <w:rsid w:val="00251E22"/>
    <w:rsid w:val="002525E1"/>
    <w:rsid w:val="0025276A"/>
    <w:rsid w:val="00253E5A"/>
    <w:rsid w:val="00254CC8"/>
    <w:rsid w:val="00255B93"/>
    <w:rsid w:val="00257F9E"/>
    <w:rsid w:val="00260A6C"/>
    <w:rsid w:val="00262CE8"/>
    <w:rsid w:val="002639AD"/>
    <w:rsid w:val="00263FFF"/>
    <w:rsid w:val="0026509F"/>
    <w:rsid w:val="00266AD6"/>
    <w:rsid w:val="0027022D"/>
    <w:rsid w:val="002724B0"/>
    <w:rsid w:val="002802B0"/>
    <w:rsid w:val="002816AD"/>
    <w:rsid w:val="00282037"/>
    <w:rsid w:val="00282B6D"/>
    <w:rsid w:val="00287D77"/>
    <w:rsid w:val="00291737"/>
    <w:rsid w:val="0029230C"/>
    <w:rsid w:val="00292E07"/>
    <w:rsid w:val="002949FA"/>
    <w:rsid w:val="002962B2"/>
    <w:rsid w:val="002975BE"/>
    <w:rsid w:val="002A0188"/>
    <w:rsid w:val="002A0CB3"/>
    <w:rsid w:val="002A4319"/>
    <w:rsid w:val="002A588A"/>
    <w:rsid w:val="002B004D"/>
    <w:rsid w:val="002B1360"/>
    <w:rsid w:val="002B74A3"/>
    <w:rsid w:val="002B755E"/>
    <w:rsid w:val="002C19A3"/>
    <w:rsid w:val="002C20C8"/>
    <w:rsid w:val="002C2A36"/>
    <w:rsid w:val="002C4166"/>
    <w:rsid w:val="002C5916"/>
    <w:rsid w:val="002C67D7"/>
    <w:rsid w:val="002C73B5"/>
    <w:rsid w:val="002C7AEF"/>
    <w:rsid w:val="002D1297"/>
    <w:rsid w:val="002D1D56"/>
    <w:rsid w:val="002D2205"/>
    <w:rsid w:val="002D2E0C"/>
    <w:rsid w:val="002D3123"/>
    <w:rsid w:val="002D547B"/>
    <w:rsid w:val="002D6820"/>
    <w:rsid w:val="002D710B"/>
    <w:rsid w:val="002D722E"/>
    <w:rsid w:val="002D7B8B"/>
    <w:rsid w:val="002E0B21"/>
    <w:rsid w:val="002E2D67"/>
    <w:rsid w:val="002E33F5"/>
    <w:rsid w:val="002E3780"/>
    <w:rsid w:val="002E3C2C"/>
    <w:rsid w:val="002E6C0E"/>
    <w:rsid w:val="002F13C9"/>
    <w:rsid w:val="002F18E2"/>
    <w:rsid w:val="002F1B75"/>
    <w:rsid w:val="002F1B86"/>
    <w:rsid w:val="002F2043"/>
    <w:rsid w:val="002F33C3"/>
    <w:rsid w:val="002F35D9"/>
    <w:rsid w:val="002F56AA"/>
    <w:rsid w:val="002F6D34"/>
    <w:rsid w:val="00300747"/>
    <w:rsid w:val="003010B7"/>
    <w:rsid w:val="00303A44"/>
    <w:rsid w:val="00303DDA"/>
    <w:rsid w:val="003048CB"/>
    <w:rsid w:val="00304D98"/>
    <w:rsid w:val="003062F6"/>
    <w:rsid w:val="0030743F"/>
    <w:rsid w:val="003101D9"/>
    <w:rsid w:val="00311F82"/>
    <w:rsid w:val="00314069"/>
    <w:rsid w:val="00315F67"/>
    <w:rsid w:val="00316113"/>
    <w:rsid w:val="003161E3"/>
    <w:rsid w:val="0031667C"/>
    <w:rsid w:val="00320760"/>
    <w:rsid w:val="00321F2F"/>
    <w:rsid w:val="00321FF7"/>
    <w:rsid w:val="00322540"/>
    <w:rsid w:val="00323A5A"/>
    <w:rsid w:val="00326293"/>
    <w:rsid w:val="00326ABF"/>
    <w:rsid w:val="003324F9"/>
    <w:rsid w:val="00333A42"/>
    <w:rsid w:val="00333EEA"/>
    <w:rsid w:val="00333F19"/>
    <w:rsid w:val="00334900"/>
    <w:rsid w:val="00334A20"/>
    <w:rsid w:val="003363BA"/>
    <w:rsid w:val="00336672"/>
    <w:rsid w:val="00336B1E"/>
    <w:rsid w:val="00337E1B"/>
    <w:rsid w:val="00343719"/>
    <w:rsid w:val="00345D30"/>
    <w:rsid w:val="00346CAA"/>
    <w:rsid w:val="0034783F"/>
    <w:rsid w:val="00353719"/>
    <w:rsid w:val="00355E33"/>
    <w:rsid w:val="003566FC"/>
    <w:rsid w:val="00362F3E"/>
    <w:rsid w:val="00365E35"/>
    <w:rsid w:val="003666AE"/>
    <w:rsid w:val="003671A0"/>
    <w:rsid w:val="00372BD2"/>
    <w:rsid w:val="00373B25"/>
    <w:rsid w:val="0037510B"/>
    <w:rsid w:val="0037549E"/>
    <w:rsid w:val="00375E83"/>
    <w:rsid w:val="003767E2"/>
    <w:rsid w:val="00376AED"/>
    <w:rsid w:val="00376FA5"/>
    <w:rsid w:val="0037756E"/>
    <w:rsid w:val="00377F42"/>
    <w:rsid w:val="003801D6"/>
    <w:rsid w:val="00381234"/>
    <w:rsid w:val="00381688"/>
    <w:rsid w:val="00381DF0"/>
    <w:rsid w:val="0038305A"/>
    <w:rsid w:val="00385580"/>
    <w:rsid w:val="0038619A"/>
    <w:rsid w:val="00386259"/>
    <w:rsid w:val="003869FC"/>
    <w:rsid w:val="00387C6A"/>
    <w:rsid w:val="00390B94"/>
    <w:rsid w:val="00394319"/>
    <w:rsid w:val="0039639A"/>
    <w:rsid w:val="003969F6"/>
    <w:rsid w:val="00397046"/>
    <w:rsid w:val="003975FE"/>
    <w:rsid w:val="00397DE1"/>
    <w:rsid w:val="003A01A8"/>
    <w:rsid w:val="003A317C"/>
    <w:rsid w:val="003A3779"/>
    <w:rsid w:val="003A4C34"/>
    <w:rsid w:val="003A52FE"/>
    <w:rsid w:val="003A7B96"/>
    <w:rsid w:val="003B072C"/>
    <w:rsid w:val="003B08A5"/>
    <w:rsid w:val="003B2168"/>
    <w:rsid w:val="003B2825"/>
    <w:rsid w:val="003B5085"/>
    <w:rsid w:val="003B5A9B"/>
    <w:rsid w:val="003C000D"/>
    <w:rsid w:val="003C1168"/>
    <w:rsid w:val="003C1545"/>
    <w:rsid w:val="003C324C"/>
    <w:rsid w:val="003C4C8C"/>
    <w:rsid w:val="003C4D4A"/>
    <w:rsid w:val="003C57A4"/>
    <w:rsid w:val="003C58CD"/>
    <w:rsid w:val="003C6489"/>
    <w:rsid w:val="003D0306"/>
    <w:rsid w:val="003D28B1"/>
    <w:rsid w:val="003D2D97"/>
    <w:rsid w:val="003D3E68"/>
    <w:rsid w:val="003D589C"/>
    <w:rsid w:val="003D5F01"/>
    <w:rsid w:val="003E0451"/>
    <w:rsid w:val="003E2FAA"/>
    <w:rsid w:val="003E7AFF"/>
    <w:rsid w:val="003F1B75"/>
    <w:rsid w:val="003F218B"/>
    <w:rsid w:val="003F2920"/>
    <w:rsid w:val="003F2F19"/>
    <w:rsid w:val="003F5D8A"/>
    <w:rsid w:val="003F6B93"/>
    <w:rsid w:val="003F79FE"/>
    <w:rsid w:val="00400434"/>
    <w:rsid w:val="0040069C"/>
    <w:rsid w:val="00400D7D"/>
    <w:rsid w:val="00401059"/>
    <w:rsid w:val="00401289"/>
    <w:rsid w:val="00401B41"/>
    <w:rsid w:val="00411406"/>
    <w:rsid w:val="00414CFD"/>
    <w:rsid w:val="0041628C"/>
    <w:rsid w:val="00416A0C"/>
    <w:rsid w:val="00416D90"/>
    <w:rsid w:val="0041720C"/>
    <w:rsid w:val="00420DEE"/>
    <w:rsid w:val="00421ED5"/>
    <w:rsid w:val="00422953"/>
    <w:rsid w:val="00422E23"/>
    <w:rsid w:val="00424969"/>
    <w:rsid w:val="00425DCF"/>
    <w:rsid w:val="00426012"/>
    <w:rsid w:val="00426900"/>
    <w:rsid w:val="00426FC7"/>
    <w:rsid w:val="0042720C"/>
    <w:rsid w:val="00427648"/>
    <w:rsid w:val="00430C3F"/>
    <w:rsid w:val="00431166"/>
    <w:rsid w:val="00431ADF"/>
    <w:rsid w:val="00434832"/>
    <w:rsid w:val="0043583E"/>
    <w:rsid w:val="00435E44"/>
    <w:rsid w:val="00436F4D"/>
    <w:rsid w:val="0044628C"/>
    <w:rsid w:val="00446913"/>
    <w:rsid w:val="00446A70"/>
    <w:rsid w:val="004471E9"/>
    <w:rsid w:val="0045444F"/>
    <w:rsid w:val="0045653E"/>
    <w:rsid w:val="00457948"/>
    <w:rsid w:val="00457AAC"/>
    <w:rsid w:val="004606D3"/>
    <w:rsid w:val="004624E7"/>
    <w:rsid w:val="00462671"/>
    <w:rsid w:val="00463265"/>
    <w:rsid w:val="004664D7"/>
    <w:rsid w:val="004672CE"/>
    <w:rsid w:val="00470B48"/>
    <w:rsid w:val="00471EE5"/>
    <w:rsid w:val="00472627"/>
    <w:rsid w:val="00474965"/>
    <w:rsid w:val="00474C34"/>
    <w:rsid w:val="00474E0B"/>
    <w:rsid w:val="00476480"/>
    <w:rsid w:val="0048075F"/>
    <w:rsid w:val="00483356"/>
    <w:rsid w:val="00484D20"/>
    <w:rsid w:val="00485644"/>
    <w:rsid w:val="00486F46"/>
    <w:rsid w:val="004878CF"/>
    <w:rsid w:val="004928CB"/>
    <w:rsid w:val="0049483C"/>
    <w:rsid w:val="00494B4B"/>
    <w:rsid w:val="00495627"/>
    <w:rsid w:val="00495BFC"/>
    <w:rsid w:val="00495E8F"/>
    <w:rsid w:val="00497420"/>
    <w:rsid w:val="004A1966"/>
    <w:rsid w:val="004A370D"/>
    <w:rsid w:val="004A3EBB"/>
    <w:rsid w:val="004A52BD"/>
    <w:rsid w:val="004A732C"/>
    <w:rsid w:val="004B07EE"/>
    <w:rsid w:val="004B32A0"/>
    <w:rsid w:val="004B5B64"/>
    <w:rsid w:val="004B6D25"/>
    <w:rsid w:val="004B725F"/>
    <w:rsid w:val="004B7AFB"/>
    <w:rsid w:val="004C2849"/>
    <w:rsid w:val="004C414D"/>
    <w:rsid w:val="004C46DB"/>
    <w:rsid w:val="004C5CF1"/>
    <w:rsid w:val="004D0272"/>
    <w:rsid w:val="004D2B97"/>
    <w:rsid w:val="004D4048"/>
    <w:rsid w:val="004D439E"/>
    <w:rsid w:val="004D4FF4"/>
    <w:rsid w:val="004D6486"/>
    <w:rsid w:val="004E0D38"/>
    <w:rsid w:val="004E18D5"/>
    <w:rsid w:val="004E48BB"/>
    <w:rsid w:val="004F0791"/>
    <w:rsid w:val="004F0DF7"/>
    <w:rsid w:val="004F141F"/>
    <w:rsid w:val="004F1E99"/>
    <w:rsid w:val="004F1EE0"/>
    <w:rsid w:val="004F2CF8"/>
    <w:rsid w:val="004F4B93"/>
    <w:rsid w:val="004F7135"/>
    <w:rsid w:val="004F7C3B"/>
    <w:rsid w:val="00503A5C"/>
    <w:rsid w:val="00503C0C"/>
    <w:rsid w:val="005109CB"/>
    <w:rsid w:val="00511C50"/>
    <w:rsid w:val="005132FE"/>
    <w:rsid w:val="00517222"/>
    <w:rsid w:val="00517C94"/>
    <w:rsid w:val="00521690"/>
    <w:rsid w:val="005224B4"/>
    <w:rsid w:val="005227A3"/>
    <w:rsid w:val="0052351E"/>
    <w:rsid w:val="00523643"/>
    <w:rsid w:val="00527E64"/>
    <w:rsid w:val="0053042B"/>
    <w:rsid w:val="00531370"/>
    <w:rsid w:val="005374AD"/>
    <w:rsid w:val="005424B7"/>
    <w:rsid w:val="005430ED"/>
    <w:rsid w:val="00543731"/>
    <w:rsid w:val="005470F2"/>
    <w:rsid w:val="00547474"/>
    <w:rsid w:val="0054779E"/>
    <w:rsid w:val="00547E40"/>
    <w:rsid w:val="005540E0"/>
    <w:rsid w:val="005550C9"/>
    <w:rsid w:val="005560A2"/>
    <w:rsid w:val="005576E5"/>
    <w:rsid w:val="005604C1"/>
    <w:rsid w:val="005609AC"/>
    <w:rsid w:val="00560CDA"/>
    <w:rsid w:val="00562122"/>
    <w:rsid w:val="005649AF"/>
    <w:rsid w:val="00565BA7"/>
    <w:rsid w:val="00566031"/>
    <w:rsid w:val="00566979"/>
    <w:rsid w:val="005706E0"/>
    <w:rsid w:val="005708FD"/>
    <w:rsid w:val="0057129C"/>
    <w:rsid w:val="005734AE"/>
    <w:rsid w:val="005778D1"/>
    <w:rsid w:val="005814FD"/>
    <w:rsid w:val="00581925"/>
    <w:rsid w:val="00582407"/>
    <w:rsid w:val="005830EB"/>
    <w:rsid w:val="005834CB"/>
    <w:rsid w:val="00583A23"/>
    <w:rsid w:val="00583FC8"/>
    <w:rsid w:val="00584E4A"/>
    <w:rsid w:val="00587298"/>
    <w:rsid w:val="0058733D"/>
    <w:rsid w:val="005929D0"/>
    <w:rsid w:val="00593E65"/>
    <w:rsid w:val="00593FB1"/>
    <w:rsid w:val="00594467"/>
    <w:rsid w:val="00595A8D"/>
    <w:rsid w:val="00597F35"/>
    <w:rsid w:val="005A279E"/>
    <w:rsid w:val="005A2F57"/>
    <w:rsid w:val="005A325A"/>
    <w:rsid w:val="005A326A"/>
    <w:rsid w:val="005A48D9"/>
    <w:rsid w:val="005A53D3"/>
    <w:rsid w:val="005A584B"/>
    <w:rsid w:val="005A5BF4"/>
    <w:rsid w:val="005A68B7"/>
    <w:rsid w:val="005A698B"/>
    <w:rsid w:val="005A7C05"/>
    <w:rsid w:val="005B0A62"/>
    <w:rsid w:val="005B17A3"/>
    <w:rsid w:val="005B32C3"/>
    <w:rsid w:val="005B61A8"/>
    <w:rsid w:val="005B67BC"/>
    <w:rsid w:val="005B6F21"/>
    <w:rsid w:val="005B7214"/>
    <w:rsid w:val="005C0ACA"/>
    <w:rsid w:val="005C2DA1"/>
    <w:rsid w:val="005C3686"/>
    <w:rsid w:val="005C3C2A"/>
    <w:rsid w:val="005C3C69"/>
    <w:rsid w:val="005C5066"/>
    <w:rsid w:val="005C6147"/>
    <w:rsid w:val="005C723B"/>
    <w:rsid w:val="005C72F0"/>
    <w:rsid w:val="005C7AF6"/>
    <w:rsid w:val="005D07AA"/>
    <w:rsid w:val="005D0879"/>
    <w:rsid w:val="005D0B3B"/>
    <w:rsid w:val="005D0E83"/>
    <w:rsid w:val="005D10D0"/>
    <w:rsid w:val="005D257F"/>
    <w:rsid w:val="005D28AF"/>
    <w:rsid w:val="005D370F"/>
    <w:rsid w:val="005D5664"/>
    <w:rsid w:val="005D5FE3"/>
    <w:rsid w:val="005D6624"/>
    <w:rsid w:val="005E0C73"/>
    <w:rsid w:val="005E1C38"/>
    <w:rsid w:val="005E2E3D"/>
    <w:rsid w:val="005E6028"/>
    <w:rsid w:val="005E67ED"/>
    <w:rsid w:val="005F1705"/>
    <w:rsid w:val="005F2E23"/>
    <w:rsid w:val="005F3CC0"/>
    <w:rsid w:val="005F5F72"/>
    <w:rsid w:val="005F7218"/>
    <w:rsid w:val="005F78D7"/>
    <w:rsid w:val="00602063"/>
    <w:rsid w:val="00602143"/>
    <w:rsid w:val="00602509"/>
    <w:rsid w:val="00604FA2"/>
    <w:rsid w:val="00610E33"/>
    <w:rsid w:val="00611AAA"/>
    <w:rsid w:val="00611D44"/>
    <w:rsid w:val="00611E95"/>
    <w:rsid w:val="006121C7"/>
    <w:rsid w:val="00612444"/>
    <w:rsid w:val="0061256B"/>
    <w:rsid w:val="00612F1B"/>
    <w:rsid w:val="006232F6"/>
    <w:rsid w:val="0062411A"/>
    <w:rsid w:val="0062444B"/>
    <w:rsid w:val="00624D0A"/>
    <w:rsid w:val="00624E4C"/>
    <w:rsid w:val="00625366"/>
    <w:rsid w:val="00626D1E"/>
    <w:rsid w:val="00627F72"/>
    <w:rsid w:val="0063002A"/>
    <w:rsid w:val="00630551"/>
    <w:rsid w:val="00630CB1"/>
    <w:rsid w:val="0063256B"/>
    <w:rsid w:val="006362C6"/>
    <w:rsid w:val="00640AC6"/>
    <w:rsid w:val="006423A8"/>
    <w:rsid w:val="00642F96"/>
    <w:rsid w:val="00643D7D"/>
    <w:rsid w:val="006464CA"/>
    <w:rsid w:val="00647808"/>
    <w:rsid w:val="00651D29"/>
    <w:rsid w:val="00651F69"/>
    <w:rsid w:val="0065221D"/>
    <w:rsid w:val="00653696"/>
    <w:rsid w:val="0065632F"/>
    <w:rsid w:val="00657907"/>
    <w:rsid w:val="00660A67"/>
    <w:rsid w:val="0066293F"/>
    <w:rsid w:val="006640D7"/>
    <w:rsid w:val="00670841"/>
    <w:rsid w:val="00670AC8"/>
    <w:rsid w:val="00670C4F"/>
    <w:rsid w:val="0067232B"/>
    <w:rsid w:val="00672E61"/>
    <w:rsid w:val="00674BAC"/>
    <w:rsid w:val="00675800"/>
    <w:rsid w:val="00677016"/>
    <w:rsid w:val="006830E9"/>
    <w:rsid w:val="006855D4"/>
    <w:rsid w:val="00685D81"/>
    <w:rsid w:val="00686430"/>
    <w:rsid w:val="00687A59"/>
    <w:rsid w:val="00692768"/>
    <w:rsid w:val="00693009"/>
    <w:rsid w:val="00693173"/>
    <w:rsid w:val="00693803"/>
    <w:rsid w:val="00693B7C"/>
    <w:rsid w:val="006956C8"/>
    <w:rsid w:val="00695C57"/>
    <w:rsid w:val="00695E38"/>
    <w:rsid w:val="006A125E"/>
    <w:rsid w:val="006A1EBC"/>
    <w:rsid w:val="006A2CF5"/>
    <w:rsid w:val="006A3406"/>
    <w:rsid w:val="006A3F2E"/>
    <w:rsid w:val="006A4064"/>
    <w:rsid w:val="006A41A0"/>
    <w:rsid w:val="006A775E"/>
    <w:rsid w:val="006B1961"/>
    <w:rsid w:val="006B3CAE"/>
    <w:rsid w:val="006B67C7"/>
    <w:rsid w:val="006C0B9B"/>
    <w:rsid w:val="006C1957"/>
    <w:rsid w:val="006C3B43"/>
    <w:rsid w:val="006C7627"/>
    <w:rsid w:val="006D0731"/>
    <w:rsid w:val="006D1AAB"/>
    <w:rsid w:val="006D4B90"/>
    <w:rsid w:val="006D5910"/>
    <w:rsid w:val="006D5E7E"/>
    <w:rsid w:val="006D61AD"/>
    <w:rsid w:val="006D76B7"/>
    <w:rsid w:val="006D7B8E"/>
    <w:rsid w:val="006E08A9"/>
    <w:rsid w:val="006E0F0E"/>
    <w:rsid w:val="006E2114"/>
    <w:rsid w:val="006E2FFB"/>
    <w:rsid w:val="006E3489"/>
    <w:rsid w:val="006E4210"/>
    <w:rsid w:val="006E47EC"/>
    <w:rsid w:val="006E4869"/>
    <w:rsid w:val="006E553F"/>
    <w:rsid w:val="006E7146"/>
    <w:rsid w:val="006F1E63"/>
    <w:rsid w:val="006F43FC"/>
    <w:rsid w:val="006F484F"/>
    <w:rsid w:val="006F50FE"/>
    <w:rsid w:val="006F6237"/>
    <w:rsid w:val="006F6CD1"/>
    <w:rsid w:val="00701907"/>
    <w:rsid w:val="00702466"/>
    <w:rsid w:val="0070358C"/>
    <w:rsid w:val="00704704"/>
    <w:rsid w:val="00706078"/>
    <w:rsid w:val="00710415"/>
    <w:rsid w:val="007113FC"/>
    <w:rsid w:val="00713DDA"/>
    <w:rsid w:val="00716F23"/>
    <w:rsid w:val="0072145D"/>
    <w:rsid w:val="00721AFC"/>
    <w:rsid w:val="007316AF"/>
    <w:rsid w:val="00731A3E"/>
    <w:rsid w:val="00731ED0"/>
    <w:rsid w:val="00732B3B"/>
    <w:rsid w:val="007330C7"/>
    <w:rsid w:val="00734858"/>
    <w:rsid w:val="00737269"/>
    <w:rsid w:val="00737943"/>
    <w:rsid w:val="00737A41"/>
    <w:rsid w:val="00741224"/>
    <w:rsid w:val="00741F07"/>
    <w:rsid w:val="00743173"/>
    <w:rsid w:val="00744468"/>
    <w:rsid w:val="00745E7B"/>
    <w:rsid w:val="007461ED"/>
    <w:rsid w:val="007462FF"/>
    <w:rsid w:val="007467D9"/>
    <w:rsid w:val="00747348"/>
    <w:rsid w:val="0074734A"/>
    <w:rsid w:val="00747568"/>
    <w:rsid w:val="00747818"/>
    <w:rsid w:val="0075197B"/>
    <w:rsid w:val="007544B9"/>
    <w:rsid w:val="00754E7A"/>
    <w:rsid w:val="00755054"/>
    <w:rsid w:val="00756085"/>
    <w:rsid w:val="00757998"/>
    <w:rsid w:val="0076001C"/>
    <w:rsid w:val="00761C40"/>
    <w:rsid w:val="00764991"/>
    <w:rsid w:val="00765B9D"/>
    <w:rsid w:val="007715BE"/>
    <w:rsid w:val="0077166F"/>
    <w:rsid w:val="00771D63"/>
    <w:rsid w:val="00772B3D"/>
    <w:rsid w:val="00773FCA"/>
    <w:rsid w:val="00774668"/>
    <w:rsid w:val="007756CD"/>
    <w:rsid w:val="007757BA"/>
    <w:rsid w:val="00777938"/>
    <w:rsid w:val="007839BD"/>
    <w:rsid w:val="00784EC2"/>
    <w:rsid w:val="007854D3"/>
    <w:rsid w:val="007874DE"/>
    <w:rsid w:val="00787DFE"/>
    <w:rsid w:val="00787F5D"/>
    <w:rsid w:val="00790A4F"/>
    <w:rsid w:val="00793A88"/>
    <w:rsid w:val="00794B3E"/>
    <w:rsid w:val="00796BCA"/>
    <w:rsid w:val="00797330"/>
    <w:rsid w:val="007A0C52"/>
    <w:rsid w:val="007A23FD"/>
    <w:rsid w:val="007A3ED8"/>
    <w:rsid w:val="007A460A"/>
    <w:rsid w:val="007A46EF"/>
    <w:rsid w:val="007A60D9"/>
    <w:rsid w:val="007A6933"/>
    <w:rsid w:val="007A69CC"/>
    <w:rsid w:val="007B1024"/>
    <w:rsid w:val="007B10AD"/>
    <w:rsid w:val="007B1C5B"/>
    <w:rsid w:val="007B46AE"/>
    <w:rsid w:val="007B5DC9"/>
    <w:rsid w:val="007B5FB0"/>
    <w:rsid w:val="007B62F6"/>
    <w:rsid w:val="007B734E"/>
    <w:rsid w:val="007B767A"/>
    <w:rsid w:val="007C1CF0"/>
    <w:rsid w:val="007C1E09"/>
    <w:rsid w:val="007C372F"/>
    <w:rsid w:val="007C4861"/>
    <w:rsid w:val="007C66A6"/>
    <w:rsid w:val="007C7491"/>
    <w:rsid w:val="007C79DD"/>
    <w:rsid w:val="007D0ED7"/>
    <w:rsid w:val="007D2F4A"/>
    <w:rsid w:val="007D46B4"/>
    <w:rsid w:val="007D51FC"/>
    <w:rsid w:val="007D7281"/>
    <w:rsid w:val="007D734C"/>
    <w:rsid w:val="007D7E5F"/>
    <w:rsid w:val="007E01DE"/>
    <w:rsid w:val="007E03B5"/>
    <w:rsid w:val="007E1115"/>
    <w:rsid w:val="007E1AF1"/>
    <w:rsid w:val="007E2A8C"/>
    <w:rsid w:val="007F024B"/>
    <w:rsid w:val="007F04B2"/>
    <w:rsid w:val="007F2165"/>
    <w:rsid w:val="007F23FE"/>
    <w:rsid w:val="007F379C"/>
    <w:rsid w:val="007F441E"/>
    <w:rsid w:val="007F4920"/>
    <w:rsid w:val="007F51DA"/>
    <w:rsid w:val="007F54AD"/>
    <w:rsid w:val="007F6E93"/>
    <w:rsid w:val="007F75E3"/>
    <w:rsid w:val="007F77C7"/>
    <w:rsid w:val="0080485B"/>
    <w:rsid w:val="008049BC"/>
    <w:rsid w:val="00806BA2"/>
    <w:rsid w:val="00811466"/>
    <w:rsid w:val="008137E1"/>
    <w:rsid w:val="0081738B"/>
    <w:rsid w:val="0081760B"/>
    <w:rsid w:val="00817B54"/>
    <w:rsid w:val="00820B62"/>
    <w:rsid w:val="008219D6"/>
    <w:rsid w:val="00821C45"/>
    <w:rsid w:val="00822DBC"/>
    <w:rsid w:val="0082685B"/>
    <w:rsid w:val="00827C7C"/>
    <w:rsid w:val="00827D63"/>
    <w:rsid w:val="008302FA"/>
    <w:rsid w:val="00832889"/>
    <w:rsid w:val="00832A58"/>
    <w:rsid w:val="0083412D"/>
    <w:rsid w:val="0083538A"/>
    <w:rsid w:val="00836938"/>
    <w:rsid w:val="008369B9"/>
    <w:rsid w:val="00836E61"/>
    <w:rsid w:val="0084280D"/>
    <w:rsid w:val="00843ADA"/>
    <w:rsid w:val="00844597"/>
    <w:rsid w:val="00844785"/>
    <w:rsid w:val="008454C6"/>
    <w:rsid w:val="00847238"/>
    <w:rsid w:val="008474D8"/>
    <w:rsid w:val="00850E36"/>
    <w:rsid w:val="00850F07"/>
    <w:rsid w:val="00851FEA"/>
    <w:rsid w:val="00853EA7"/>
    <w:rsid w:val="00853F24"/>
    <w:rsid w:val="00854E2D"/>
    <w:rsid w:val="0085510E"/>
    <w:rsid w:val="008557FF"/>
    <w:rsid w:val="008600E9"/>
    <w:rsid w:val="008606E8"/>
    <w:rsid w:val="008608D9"/>
    <w:rsid w:val="0086162C"/>
    <w:rsid w:val="00861672"/>
    <w:rsid w:val="00867770"/>
    <w:rsid w:val="00870499"/>
    <w:rsid w:val="00870C58"/>
    <w:rsid w:val="00873244"/>
    <w:rsid w:val="00873EAA"/>
    <w:rsid w:val="00874CDD"/>
    <w:rsid w:val="00874FB8"/>
    <w:rsid w:val="00880D4F"/>
    <w:rsid w:val="00881EA3"/>
    <w:rsid w:val="008833B1"/>
    <w:rsid w:val="008851AE"/>
    <w:rsid w:val="00885263"/>
    <w:rsid w:val="00885C26"/>
    <w:rsid w:val="00886464"/>
    <w:rsid w:val="00886993"/>
    <w:rsid w:val="0088770E"/>
    <w:rsid w:val="0089118F"/>
    <w:rsid w:val="0089162E"/>
    <w:rsid w:val="00891BF5"/>
    <w:rsid w:val="00893150"/>
    <w:rsid w:val="0089483C"/>
    <w:rsid w:val="00895A66"/>
    <w:rsid w:val="00896D19"/>
    <w:rsid w:val="00897120"/>
    <w:rsid w:val="008A0291"/>
    <w:rsid w:val="008A46E1"/>
    <w:rsid w:val="008A64E1"/>
    <w:rsid w:val="008A7200"/>
    <w:rsid w:val="008A7727"/>
    <w:rsid w:val="008B246A"/>
    <w:rsid w:val="008B3DE0"/>
    <w:rsid w:val="008B5AC5"/>
    <w:rsid w:val="008B6307"/>
    <w:rsid w:val="008C1AB7"/>
    <w:rsid w:val="008C24BA"/>
    <w:rsid w:val="008C4D06"/>
    <w:rsid w:val="008C62D5"/>
    <w:rsid w:val="008C7C0A"/>
    <w:rsid w:val="008C7EA2"/>
    <w:rsid w:val="008D0896"/>
    <w:rsid w:val="008D5929"/>
    <w:rsid w:val="008D5C14"/>
    <w:rsid w:val="008D6B57"/>
    <w:rsid w:val="008D6DE8"/>
    <w:rsid w:val="008D7850"/>
    <w:rsid w:val="008E1D5C"/>
    <w:rsid w:val="008E1F03"/>
    <w:rsid w:val="008E2612"/>
    <w:rsid w:val="008E5166"/>
    <w:rsid w:val="008E5985"/>
    <w:rsid w:val="008E6463"/>
    <w:rsid w:val="008E66A2"/>
    <w:rsid w:val="008F232E"/>
    <w:rsid w:val="008F3FD5"/>
    <w:rsid w:val="008F4095"/>
    <w:rsid w:val="0090085E"/>
    <w:rsid w:val="00900C2F"/>
    <w:rsid w:val="00901E66"/>
    <w:rsid w:val="00902CC9"/>
    <w:rsid w:val="00906FD9"/>
    <w:rsid w:val="00910084"/>
    <w:rsid w:val="0091079A"/>
    <w:rsid w:val="00914A2D"/>
    <w:rsid w:val="00915A0F"/>
    <w:rsid w:val="00923FBC"/>
    <w:rsid w:val="0092439F"/>
    <w:rsid w:val="00924ABC"/>
    <w:rsid w:val="00925136"/>
    <w:rsid w:val="00925D56"/>
    <w:rsid w:val="00925D8E"/>
    <w:rsid w:val="0093021F"/>
    <w:rsid w:val="00930966"/>
    <w:rsid w:val="009320A2"/>
    <w:rsid w:val="00937F96"/>
    <w:rsid w:val="009404FD"/>
    <w:rsid w:val="009408B3"/>
    <w:rsid w:val="00940A95"/>
    <w:rsid w:val="009419A6"/>
    <w:rsid w:val="00942637"/>
    <w:rsid w:val="00942A25"/>
    <w:rsid w:val="00944105"/>
    <w:rsid w:val="0094518F"/>
    <w:rsid w:val="0094709E"/>
    <w:rsid w:val="009476D2"/>
    <w:rsid w:val="00950AE9"/>
    <w:rsid w:val="00951169"/>
    <w:rsid w:val="0095249F"/>
    <w:rsid w:val="0095673B"/>
    <w:rsid w:val="00956A56"/>
    <w:rsid w:val="0096087B"/>
    <w:rsid w:val="00961364"/>
    <w:rsid w:val="009620AE"/>
    <w:rsid w:val="00963A1C"/>
    <w:rsid w:val="00965201"/>
    <w:rsid w:val="00966F95"/>
    <w:rsid w:val="009670ED"/>
    <w:rsid w:val="009678A5"/>
    <w:rsid w:val="00970406"/>
    <w:rsid w:val="00973264"/>
    <w:rsid w:val="009749F0"/>
    <w:rsid w:val="00975E83"/>
    <w:rsid w:val="00976AD5"/>
    <w:rsid w:val="00981273"/>
    <w:rsid w:val="00982608"/>
    <w:rsid w:val="009831AC"/>
    <w:rsid w:val="00986466"/>
    <w:rsid w:val="00987814"/>
    <w:rsid w:val="0099025F"/>
    <w:rsid w:val="0099092E"/>
    <w:rsid w:val="009916FB"/>
    <w:rsid w:val="00993099"/>
    <w:rsid w:val="009945C1"/>
    <w:rsid w:val="00994761"/>
    <w:rsid w:val="0099532A"/>
    <w:rsid w:val="00995C43"/>
    <w:rsid w:val="0099642F"/>
    <w:rsid w:val="009A02CD"/>
    <w:rsid w:val="009A3BD2"/>
    <w:rsid w:val="009A60FC"/>
    <w:rsid w:val="009A62BC"/>
    <w:rsid w:val="009A76D4"/>
    <w:rsid w:val="009B1E48"/>
    <w:rsid w:val="009B5702"/>
    <w:rsid w:val="009B5722"/>
    <w:rsid w:val="009B5D64"/>
    <w:rsid w:val="009B66AC"/>
    <w:rsid w:val="009B6B95"/>
    <w:rsid w:val="009C0B97"/>
    <w:rsid w:val="009C0D1C"/>
    <w:rsid w:val="009C1F7E"/>
    <w:rsid w:val="009C4682"/>
    <w:rsid w:val="009C509E"/>
    <w:rsid w:val="009C5F72"/>
    <w:rsid w:val="009C6DE2"/>
    <w:rsid w:val="009D031D"/>
    <w:rsid w:val="009D1268"/>
    <w:rsid w:val="009D1A82"/>
    <w:rsid w:val="009D1F6B"/>
    <w:rsid w:val="009D24D1"/>
    <w:rsid w:val="009D555C"/>
    <w:rsid w:val="009D7F12"/>
    <w:rsid w:val="009E0505"/>
    <w:rsid w:val="009E07CF"/>
    <w:rsid w:val="009E1F3F"/>
    <w:rsid w:val="009E3F1F"/>
    <w:rsid w:val="009E51AC"/>
    <w:rsid w:val="009E59D7"/>
    <w:rsid w:val="009E6C91"/>
    <w:rsid w:val="009E7A8C"/>
    <w:rsid w:val="009F68AA"/>
    <w:rsid w:val="009F702C"/>
    <w:rsid w:val="009F72B3"/>
    <w:rsid w:val="00A01D67"/>
    <w:rsid w:val="00A047E7"/>
    <w:rsid w:val="00A07320"/>
    <w:rsid w:val="00A07946"/>
    <w:rsid w:val="00A17845"/>
    <w:rsid w:val="00A179E1"/>
    <w:rsid w:val="00A17C8B"/>
    <w:rsid w:val="00A20C8B"/>
    <w:rsid w:val="00A24247"/>
    <w:rsid w:val="00A24665"/>
    <w:rsid w:val="00A25B03"/>
    <w:rsid w:val="00A303D3"/>
    <w:rsid w:val="00A309AA"/>
    <w:rsid w:val="00A30D1A"/>
    <w:rsid w:val="00A33EB9"/>
    <w:rsid w:val="00A3575B"/>
    <w:rsid w:val="00A367B1"/>
    <w:rsid w:val="00A369F1"/>
    <w:rsid w:val="00A36B5B"/>
    <w:rsid w:val="00A3753F"/>
    <w:rsid w:val="00A42C66"/>
    <w:rsid w:val="00A430D8"/>
    <w:rsid w:val="00A43BDA"/>
    <w:rsid w:val="00A43E68"/>
    <w:rsid w:val="00A441E1"/>
    <w:rsid w:val="00A44625"/>
    <w:rsid w:val="00A46418"/>
    <w:rsid w:val="00A52444"/>
    <w:rsid w:val="00A54AD8"/>
    <w:rsid w:val="00A55AC8"/>
    <w:rsid w:val="00A56929"/>
    <w:rsid w:val="00A6075E"/>
    <w:rsid w:val="00A60E4B"/>
    <w:rsid w:val="00A61D1E"/>
    <w:rsid w:val="00A67072"/>
    <w:rsid w:val="00A679A6"/>
    <w:rsid w:val="00A7009F"/>
    <w:rsid w:val="00A71651"/>
    <w:rsid w:val="00A71E6F"/>
    <w:rsid w:val="00A71F39"/>
    <w:rsid w:val="00A7286F"/>
    <w:rsid w:val="00A72F55"/>
    <w:rsid w:val="00A73ECB"/>
    <w:rsid w:val="00A75056"/>
    <w:rsid w:val="00A75337"/>
    <w:rsid w:val="00A76DBB"/>
    <w:rsid w:val="00A80006"/>
    <w:rsid w:val="00A80E33"/>
    <w:rsid w:val="00A81747"/>
    <w:rsid w:val="00A823C3"/>
    <w:rsid w:val="00A84605"/>
    <w:rsid w:val="00A86800"/>
    <w:rsid w:val="00A86E72"/>
    <w:rsid w:val="00A87E21"/>
    <w:rsid w:val="00A90603"/>
    <w:rsid w:val="00A9115B"/>
    <w:rsid w:val="00A91D1F"/>
    <w:rsid w:val="00A92643"/>
    <w:rsid w:val="00A92972"/>
    <w:rsid w:val="00A92EBE"/>
    <w:rsid w:val="00A935A1"/>
    <w:rsid w:val="00A939C7"/>
    <w:rsid w:val="00A94610"/>
    <w:rsid w:val="00A9473C"/>
    <w:rsid w:val="00A95291"/>
    <w:rsid w:val="00A95BF4"/>
    <w:rsid w:val="00A960DB"/>
    <w:rsid w:val="00AA06D8"/>
    <w:rsid w:val="00AA18B7"/>
    <w:rsid w:val="00AA2661"/>
    <w:rsid w:val="00AA2A80"/>
    <w:rsid w:val="00AB0174"/>
    <w:rsid w:val="00AB0A5D"/>
    <w:rsid w:val="00AB21BC"/>
    <w:rsid w:val="00AB2E32"/>
    <w:rsid w:val="00AB5164"/>
    <w:rsid w:val="00AB64EF"/>
    <w:rsid w:val="00AC1849"/>
    <w:rsid w:val="00AC263E"/>
    <w:rsid w:val="00AC358A"/>
    <w:rsid w:val="00AC43B7"/>
    <w:rsid w:val="00AC4F6E"/>
    <w:rsid w:val="00AC530F"/>
    <w:rsid w:val="00AC5BBC"/>
    <w:rsid w:val="00AC6132"/>
    <w:rsid w:val="00AC79BD"/>
    <w:rsid w:val="00AD0890"/>
    <w:rsid w:val="00AD2592"/>
    <w:rsid w:val="00AD3D79"/>
    <w:rsid w:val="00AD41F6"/>
    <w:rsid w:val="00AD77D9"/>
    <w:rsid w:val="00AE0A59"/>
    <w:rsid w:val="00AE1AB0"/>
    <w:rsid w:val="00AE2FED"/>
    <w:rsid w:val="00AE473C"/>
    <w:rsid w:val="00AE4CF3"/>
    <w:rsid w:val="00AE4E5F"/>
    <w:rsid w:val="00AE5591"/>
    <w:rsid w:val="00AF0D9D"/>
    <w:rsid w:val="00AF1D5F"/>
    <w:rsid w:val="00AF3D6A"/>
    <w:rsid w:val="00AF4D88"/>
    <w:rsid w:val="00AF5A54"/>
    <w:rsid w:val="00AF65CB"/>
    <w:rsid w:val="00B00790"/>
    <w:rsid w:val="00B016D4"/>
    <w:rsid w:val="00B0190E"/>
    <w:rsid w:val="00B02B28"/>
    <w:rsid w:val="00B02E94"/>
    <w:rsid w:val="00B03E21"/>
    <w:rsid w:val="00B05265"/>
    <w:rsid w:val="00B07D79"/>
    <w:rsid w:val="00B10DDF"/>
    <w:rsid w:val="00B11D55"/>
    <w:rsid w:val="00B14046"/>
    <w:rsid w:val="00B1622D"/>
    <w:rsid w:val="00B1709B"/>
    <w:rsid w:val="00B177B8"/>
    <w:rsid w:val="00B21171"/>
    <w:rsid w:val="00B217A2"/>
    <w:rsid w:val="00B23124"/>
    <w:rsid w:val="00B246E3"/>
    <w:rsid w:val="00B2477C"/>
    <w:rsid w:val="00B25482"/>
    <w:rsid w:val="00B26B7D"/>
    <w:rsid w:val="00B2728F"/>
    <w:rsid w:val="00B30B8B"/>
    <w:rsid w:val="00B34DF7"/>
    <w:rsid w:val="00B358F4"/>
    <w:rsid w:val="00B403BF"/>
    <w:rsid w:val="00B407B9"/>
    <w:rsid w:val="00B41CBC"/>
    <w:rsid w:val="00B4265F"/>
    <w:rsid w:val="00B4417A"/>
    <w:rsid w:val="00B46973"/>
    <w:rsid w:val="00B5212E"/>
    <w:rsid w:val="00B53F45"/>
    <w:rsid w:val="00B55BA1"/>
    <w:rsid w:val="00B569C1"/>
    <w:rsid w:val="00B60A6A"/>
    <w:rsid w:val="00B61F30"/>
    <w:rsid w:val="00B6200C"/>
    <w:rsid w:val="00B651A4"/>
    <w:rsid w:val="00B662EE"/>
    <w:rsid w:val="00B664D5"/>
    <w:rsid w:val="00B67280"/>
    <w:rsid w:val="00B7369D"/>
    <w:rsid w:val="00B743FC"/>
    <w:rsid w:val="00B74CB0"/>
    <w:rsid w:val="00B772A7"/>
    <w:rsid w:val="00B77E50"/>
    <w:rsid w:val="00B83B22"/>
    <w:rsid w:val="00B85B14"/>
    <w:rsid w:val="00B876E5"/>
    <w:rsid w:val="00B87BF8"/>
    <w:rsid w:val="00B920DA"/>
    <w:rsid w:val="00B93612"/>
    <w:rsid w:val="00B93869"/>
    <w:rsid w:val="00BA2B80"/>
    <w:rsid w:val="00BA2F69"/>
    <w:rsid w:val="00BA61FE"/>
    <w:rsid w:val="00BA73D3"/>
    <w:rsid w:val="00BA7F50"/>
    <w:rsid w:val="00BB0FC1"/>
    <w:rsid w:val="00BB1D99"/>
    <w:rsid w:val="00BB7825"/>
    <w:rsid w:val="00BC02F0"/>
    <w:rsid w:val="00BC0342"/>
    <w:rsid w:val="00BC1927"/>
    <w:rsid w:val="00BC2CB2"/>
    <w:rsid w:val="00BC65C3"/>
    <w:rsid w:val="00BC774E"/>
    <w:rsid w:val="00BD07A7"/>
    <w:rsid w:val="00BD08FA"/>
    <w:rsid w:val="00BD0DF0"/>
    <w:rsid w:val="00BD5952"/>
    <w:rsid w:val="00BD63FB"/>
    <w:rsid w:val="00BD6412"/>
    <w:rsid w:val="00BE165D"/>
    <w:rsid w:val="00BE5E86"/>
    <w:rsid w:val="00BE615D"/>
    <w:rsid w:val="00BE7255"/>
    <w:rsid w:val="00BE72AE"/>
    <w:rsid w:val="00BE7422"/>
    <w:rsid w:val="00BF160D"/>
    <w:rsid w:val="00BF3615"/>
    <w:rsid w:val="00BF6732"/>
    <w:rsid w:val="00C00891"/>
    <w:rsid w:val="00C0109B"/>
    <w:rsid w:val="00C017D9"/>
    <w:rsid w:val="00C03EC8"/>
    <w:rsid w:val="00C05813"/>
    <w:rsid w:val="00C061BC"/>
    <w:rsid w:val="00C065B1"/>
    <w:rsid w:val="00C11176"/>
    <w:rsid w:val="00C1186C"/>
    <w:rsid w:val="00C12D65"/>
    <w:rsid w:val="00C12EAB"/>
    <w:rsid w:val="00C130D8"/>
    <w:rsid w:val="00C14E1B"/>
    <w:rsid w:val="00C16155"/>
    <w:rsid w:val="00C2161A"/>
    <w:rsid w:val="00C220AE"/>
    <w:rsid w:val="00C22EED"/>
    <w:rsid w:val="00C24103"/>
    <w:rsid w:val="00C259A3"/>
    <w:rsid w:val="00C2748D"/>
    <w:rsid w:val="00C27B74"/>
    <w:rsid w:val="00C27E8C"/>
    <w:rsid w:val="00C27E9F"/>
    <w:rsid w:val="00C30042"/>
    <w:rsid w:val="00C30786"/>
    <w:rsid w:val="00C31604"/>
    <w:rsid w:val="00C333F9"/>
    <w:rsid w:val="00C36321"/>
    <w:rsid w:val="00C36B3A"/>
    <w:rsid w:val="00C40719"/>
    <w:rsid w:val="00C40D97"/>
    <w:rsid w:val="00C455EF"/>
    <w:rsid w:val="00C4583B"/>
    <w:rsid w:val="00C45A22"/>
    <w:rsid w:val="00C46B0C"/>
    <w:rsid w:val="00C46DED"/>
    <w:rsid w:val="00C47054"/>
    <w:rsid w:val="00C54B0C"/>
    <w:rsid w:val="00C56B5B"/>
    <w:rsid w:val="00C60C93"/>
    <w:rsid w:val="00C61180"/>
    <w:rsid w:val="00C613B4"/>
    <w:rsid w:val="00C647DF"/>
    <w:rsid w:val="00C64AF3"/>
    <w:rsid w:val="00C6776D"/>
    <w:rsid w:val="00C7026C"/>
    <w:rsid w:val="00C72AB3"/>
    <w:rsid w:val="00C72BE5"/>
    <w:rsid w:val="00C72DB7"/>
    <w:rsid w:val="00C73078"/>
    <w:rsid w:val="00C753E4"/>
    <w:rsid w:val="00C760B2"/>
    <w:rsid w:val="00C77B0A"/>
    <w:rsid w:val="00C80CFC"/>
    <w:rsid w:val="00C80FAF"/>
    <w:rsid w:val="00C824A7"/>
    <w:rsid w:val="00C82865"/>
    <w:rsid w:val="00C83479"/>
    <w:rsid w:val="00C83B67"/>
    <w:rsid w:val="00C83C1D"/>
    <w:rsid w:val="00C9058D"/>
    <w:rsid w:val="00C90FA4"/>
    <w:rsid w:val="00C91220"/>
    <w:rsid w:val="00C91ADB"/>
    <w:rsid w:val="00C9251E"/>
    <w:rsid w:val="00C92FA8"/>
    <w:rsid w:val="00C965A0"/>
    <w:rsid w:val="00C9796A"/>
    <w:rsid w:val="00CA0B06"/>
    <w:rsid w:val="00CA0C25"/>
    <w:rsid w:val="00CA5EDE"/>
    <w:rsid w:val="00CA63B0"/>
    <w:rsid w:val="00CA6FD0"/>
    <w:rsid w:val="00CA700A"/>
    <w:rsid w:val="00CA7715"/>
    <w:rsid w:val="00CB1C31"/>
    <w:rsid w:val="00CB272A"/>
    <w:rsid w:val="00CB3AF6"/>
    <w:rsid w:val="00CB58FE"/>
    <w:rsid w:val="00CB655C"/>
    <w:rsid w:val="00CB66D8"/>
    <w:rsid w:val="00CC14D1"/>
    <w:rsid w:val="00CC239A"/>
    <w:rsid w:val="00CC357D"/>
    <w:rsid w:val="00CC6C7B"/>
    <w:rsid w:val="00CD2A8D"/>
    <w:rsid w:val="00CD2FB1"/>
    <w:rsid w:val="00CD36A2"/>
    <w:rsid w:val="00CD3C3B"/>
    <w:rsid w:val="00CD6543"/>
    <w:rsid w:val="00CD78B9"/>
    <w:rsid w:val="00CD7A34"/>
    <w:rsid w:val="00CE27F8"/>
    <w:rsid w:val="00CE3D14"/>
    <w:rsid w:val="00CE40F1"/>
    <w:rsid w:val="00CE452A"/>
    <w:rsid w:val="00CE4E50"/>
    <w:rsid w:val="00CE5823"/>
    <w:rsid w:val="00CE5906"/>
    <w:rsid w:val="00CE5B00"/>
    <w:rsid w:val="00CF0891"/>
    <w:rsid w:val="00CF13DB"/>
    <w:rsid w:val="00CF253D"/>
    <w:rsid w:val="00CF27A8"/>
    <w:rsid w:val="00CF2D18"/>
    <w:rsid w:val="00CF2FFC"/>
    <w:rsid w:val="00CF4951"/>
    <w:rsid w:val="00CF517D"/>
    <w:rsid w:val="00D0002E"/>
    <w:rsid w:val="00D00BB3"/>
    <w:rsid w:val="00D02A76"/>
    <w:rsid w:val="00D032AB"/>
    <w:rsid w:val="00D0535A"/>
    <w:rsid w:val="00D05C51"/>
    <w:rsid w:val="00D078F0"/>
    <w:rsid w:val="00D10726"/>
    <w:rsid w:val="00D12F41"/>
    <w:rsid w:val="00D14340"/>
    <w:rsid w:val="00D15113"/>
    <w:rsid w:val="00D20499"/>
    <w:rsid w:val="00D21C73"/>
    <w:rsid w:val="00D25765"/>
    <w:rsid w:val="00D257A1"/>
    <w:rsid w:val="00D25831"/>
    <w:rsid w:val="00D25E8D"/>
    <w:rsid w:val="00D26EFC"/>
    <w:rsid w:val="00D27091"/>
    <w:rsid w:val="00D27BF8"/>
    <w:rsid w:val="00D303B4"/>
    <w:rsid w:val="00D312A6"/>
    <w:rsid w:val="00D3161D"/>
    <w:rsid w:val="00D317D4"/>
    <w:rsid w:val="00D31A9C"/>
    <w:rsid w:val="00D3274A"/>
    <w:rsid w:val="00D330DB"/>
    <w:rsid w:val="00D349B1"/>
    <w:rsid w:val="00D35308"/>
    <w:rsid w:val="00D35CAF"/>
    <w:rsid w:val="00D37E41"/>
    <w:rsid w:val="00D40BC0"/>
    <w:rsid w:val="00D42861"/>
    <w:rsid w:val="00D4346E"/>
    <w:rsid w:val="00D44E4A"/>
    <w:rsid w:val="00D461D4"/>
    <w:rsid w:val="00D46551"/>
    <w:rsid w:val="00D47632"/>
    <w:rsid w:val="00D51AB4"/>
    <w:rsid w:val="00D5385B"/>
    <w:rsid w:val="00D53B93"/>
    <w:rsid w:val="00D55DCB"/>
    <w:rsid w:val="00D56F17"/>
    <w:rsid w:val="00D57D1D"/>
    <w:rsid w:val="00D612AD"/>
    <w:rsid w:val="00D61A2D"/>
    <w:rsid w:val="00D6272F"/>
    <w:rsid w:val="00D62B29"/>
    <w:rsid w:val="00D645A3"/>
    <w:rsid w:val="00D64A54"/>
    <w:rsid w:val="00D664DB"/>
    <w:rsid w:val="00D66545"/>
    <w:rsid w:val="00D6654F"/>
    <w:rsid w:val="00D70553"/>
    <w:rsid w:val="00D70DC7"/>
    <w:rsid w:val="00D71A7B"/>
    <w:rsid w:val="00D72520"/>
    <w:rsid w:val="00D743B7"/>
    <w:rsid w:val="00D74812"/>
    <w:rsid w:val="00D75293"/>
    <w:rsid w:val="00D75CE8"/>
    <w:rsid w:val="00D7626A"/>
    <w:rsid w:val="00D7678E"/>
    <w:rsid w:val="00D81ADD"/>
    <w:rsid w:val="00D81B0A"/>
    <w:rsid w:val="00D81D0E"/>
    <w:rsid w:val="00D8204B"/>
    <w:rsid w:val="00D85978"/>
    <w:rsid w:val="00D87613"/>
    <w:rsid w:val="00D87726"/>
    <w:rsid w:val="00D91D70"/>
    <w:rsid w:val="00D91F7E"/>
    <w:rsid w:val="00D9279C"/>
    <w:rsid w:val="00D93275"/>
    <w:rsid w:val="00D94942"/>
    <w:rsid w:val="00D94ABB"/>
    <w:rsid w:val="00D954C2"/>
    <w:rsid w:val="00D95FF1"/>
    <w:rsid w:val="00DA2FB1"/>
    <w:rsid w:val="00DA3A85"/>
    <w:rsid w:val="00DA538E"/>
    <w:rsid w:val="00DA63B3"/>
    <w:rsid w:val="00DA6FC6"/>
    <w:rsid w:val="00DA7F39"/>
    <w:rsid w:val="00DB0231"/>
    <w:rsid w:val="00DB0DB9"/>
    <w:rsid w:val="00DB4487"/>
    <w:rsid w:val="00DB5A74"/>
    <w:rsid w:val="00DB7D4B"/>
    <w:rsid w:val="00DC071E"/>
    <w:rsid w:val="00DC1D59"/>
    <w:rsid w:val="00DC25CD"/>
    <w:rsid w:val="00DC29EF"/>
    <w:rsid w:val="00DC2FD7"/>
    <w:rsid w:val="00DC3C5C"/>
    <w:rsid w:val="00DC4D9F"/>
    <w:rsid w:val="00DC52FF"/>
    <w:rsid w:val="00DC56D7"/>
    <w:rsid w:val="00DC65B5"/>
    <w:rsid w:val="00DD1D9C"/>
    <w:rsid w:val="00DD3819"/>
    <w:rsid w:val="00DD4E01"/>
    <w:rsid w:val="00DD5392"/>
    <w:rsid w:val="00DD59B2"/>
    <w:rsid w:val="00DD7FDD"/>
    <w:rsid w:val="00DE0860"/>
    <w:rsid w:val="00DE0E3E"/>
    <w:rsid w:val="00DE1693"/>
    <w:rsid w:val="00DE1FAD"/>
    <w:rsid w:val="00DE4255"/>
    <w:rsid w:val="00DE4655"/>
    <w:rsid w:val="00DE56E6"/>
    <w:rsid w:val="00DE6549"/>
    <w:rsid w:val="00DE6813"/>
    <w:rsid w:val="00DF47EA"/>
    <w:rsid w:val="00DF4A7E"/>
    <w:rsid w:val="00DF4FFA"/>
    <w:rsid w:val="00E0005E"/>
    <w:rsid w:val="00E00530"/>
    <w:rsid w:val="00E005A1"/>
    <w:rsid w:val="00E00A55"/>
    <w:rsid w:val="00E00EA7"/>
    <w:rsid w:val="00E02850"/>
    <w:rsid w:val="00E07B64"/>
    <w:rsid w:val="00E110D3"/>
    <w:rsid w:val="00E11125"/>
    <w:rsid w:val="00E11445"/>
    <w:rsid w:val="00E11B7C"/>
    <w:rsid w:val="00E11CE4"/>
    <w:rsid w:val="00E11F58"/>
    <w:rsid w:val="00E12CA7"/>
    <w:rsid w:val="00E12FC8"/>
    <w:rsid w:val="00E149C8"/>
    <w:rsid w:val="00E15E27"/>
    <w:rsid w:val="00E2055C"/>
    <w:rsid w:val="00E20E6A"/>
    <w:rsid w:val="00E21EB9"/>
    <w:rsid w:val="00E227CF"/>
    <w:rsid w:val="00E23C23"/>
    <w:rsid w:val="00E247C9"/>
    <w:rsid w:val="00E30FE7"/>
    <w:rsid w:val="00E3111E"/>
    <w:rsid w:val="00E315A2"/>
    <w:rsid w:val="00E32A60"/>
    <w:rsid w:val="00E32E80"/>
    <w:rsid w:val="00E33ABE"/>
    <w:rsid w:val="00E36BCE"/>
    <w:rsid w:val="00E36BEA"/>
    <w:rsid w:val="00E37020"/>
    <w:rsid w:val="00E40E3E"/>
    <w:rsid w:val="00E41644"/>
    <w:rsid w:val="00E4271D"/>
    <w:rsid w:val="00E44C3B"/>
    <w:rsid w:val="00E44CA9"/>
    <w:rsid w:val="00E45080"/>
    <w:rsid w:val="00E46366"/>
    <w:rsid w:val="00E46E07"/>
    <w:rsid w:val="00E47E13"/>
    <w:rsid w:val="00E5235A"/>
    <w:rsid w:val="00E56DC5"/>
    <w:rsid w:val="00E57707"/>
    <w:rsid w:val="00E577BA"/>
    <w:rsid w:val="00E57816"/>
    <w:rsid w:val="00E57FA6"/>
    <w:rsid w:val="00E619E7"/>
    <w:rsid w:val="00E64EB6"/>
    <w:rsid w:val="00E66237"/>
    <w:rsid w:val="00E6796E"/>
    <w:rsid w:val="00E67F03"/>
    <w:rsid w:val="00E71B91"/>
    <w:rsid w:val="00E73CB8"/>
    <w:rsid w:val="00E755FA"/>
    <w:rsid w:val="00E767CE"/>
    <w:rsid w:val="00E7695A"/>
    <w:rsid w:val="00E76CC0"/>
    <w:rsid w:val="00E76F93"/>
    <w:rsid w:val="00E772AB"/>
    <w:rsid w:val="00E778BD"/>
    <w:rsid w:val="00E77DC0"/>
    <w:rsid w:val="00E80330"/>
    <w:rsid w:val="00E80684"/>
    <w:rsid w:val="00E81921"/>
    <w:rsid w:val="00E82729"/>
    <w:rsid w:val="00E84758"/>
    <w:rsid w:val="00E84F66"/>
    <w:rsid w:val="00E87484"/>
    <w:rsid w:val="00E875E9"/>
    <w:rsid w:val="00E87F94"/>
    <w:rsid w:val="00E91546"/>
    <w:rsid w:val="00E92797"/>
    <w:rsid w:val="00E92C7C"/>
    <w:rsid w:val="00E94EC2"/>
    <w:rsid w:val="00E963D7"/>
    <w:rsid w:val="00EA01B1"/>
    <w:rsid w:val="00EA1B2C"/>
    <w:rsid w:val="00EA1DFE"/>
    <w:rsid w:val="00EA2C6E"/>
    <w:rsid w:val="00EA75D0"/>
    <w:rsid w:val="00EB1106"/>
    <w:rsid w:val="00EB1368"/>
    <w:rsid w:val="00EB1821"/>
    <w:rsid w:val="00EB1F23"/>
    <w:rsid w:val="00EB37D3"/>
    <w:rsid w:val="00EB3BBF"/>
    <w:rsid w:val="00EB4AAC"/>
    <w:rsid w:val="00EB53E1"/>
    <w:rsid w:val="00EB7CC1"/>
    <w:rsid w:val="00EC0B6C"/>
    <w:rsid w:val="00EC133D"/>
    <w:rsid w:val="00EC1F19"/>
    <w:rsid w:val="00EC304C"/>
    <w:rsid w:val="00EC3458"/>
    <w:rsid w:val="00EC4305"/>
    <w:rsid w:val="00EC480A"/>
    <w:rsid w:val="00EC6D45"/>
    <w:rsid w:val="00EC7C49"/>
    <w:rsid w:val="00EC7D32"/>
    <w:rsid w:val="00ED1907"/>
    <w:rsid w:val="00ED2491"/>
    <w:rsid w:val="00ED257F"/>
    <w:rsid w:val="00ED31D1"/>
    <w:rsid w:val="00ED3452"/>
    <w:rsid w:val="00ED3728"/>
    <w:rsid w:val="00EE0516"/>
    <w:rsid w:val="00EE1224"/>
    <w:rsid w:val="00EE1749"/>
    <w:rsid w:val="00EE32A1"/>
    <w:rsid w:val="00EE4F79"/>
    <w:rsid w:val="00EE51BD"/>
    <w:rsid w:val="00EE6958"/>
    <w:rsid w:val="00EF1428"/>
    <w:rsid w:val="00EF2C60"/>
    <w:rsid w:val="00EF33F6"/>
    <w:rsid w:val="00EF4FD4"/>
    <w:rsid w:val="00EF702A"/>
    <w:rsid w:val="00F0127C"/>
    <w:rsid w:val="00F01B90"/>
    <w:rsid w:val="00F02AA3"/>
    <w:rsid w:val="00F03429"/>
    <w:rsid w:val="00F04C51"/>
    <w:rsid w:val="00F0504C"/>
    <w:rsid w:val="00F078C4"/>
    <w:rsid w:val="00F10078"/>
    <w:rsid w:val="00F100A2"/>
    <w:rsid w:val="00F10DE1"/>
    <w:rsid w:val="00F1162B"/>
    <w:rsid w:val="00F11898"/>
    <w:rsid w:val="00F11FC8"/>
    <w:rsid w:val="00F12289"/>
    <w:rsid w:val="00F12704"/>
    <w:rsid w:val="00F13899"/>
    <w:rsid w:val="00F20E76"/>
    <w:rsid w:val="00F22807"/>
    <w:rsid w:val="00F24090"/>
    <w:rsid w:val="00F241DD"/>
    <w:rsid w:val="00F2556F"/>
    <w:rsid w:val="00F25990"/>
    <w:rsid w:val="00F25AA6"/>
    <w:rsid w:val="00F25C21"/>
    <w:rsid w:val="00F26C6D"/>
    <w:rsid w:val="00F35781"/>
    <w:rsid w:val="00F35B05"/>
    <w:rsid w:val="00F44581"/>
    <w:rsid w:val="00F45785"/>
    <w:rsid w:val="00F468AB"/>
    <w:rsid w:val="00F4695C"/>
    <w:rsid w:val="00F4739F"/>
    <w:rsid w:val="00F47630"/>
    <w:rsid w:val="00F516EB"/>
    <w:rsid w:val="00F51A21"/>
    <w:rsid w:val="00F52771"/>
    <w:rsid w:val="00F53C8A"/>
    <w:rsid w:val="00F55592"/>
    <w:rsid w:val="00F558F7"/>
    <w:rsid w:val="00F5597C"/>
    <w:rsid w:val="00F56251"/>
    <w:rsid w:val="00F5652A"/>
    <w:rsid w:val="00F565CF"/>
    <w:rsid w:val="00F56722"/>
    <w:rsid w:val="00F56B6C"/>
    <w:rsid w:val="00F56CAE"/>
    <w:rsid w:val="00F57598"/>
    <w:rsid w:val="00F57EB2"/>
    <w:rsid w:val="00F631AA"/>
    <w:rsid w:val="00F6548C"/>
    <w:rsid w:val="00F6702D"/>
    <w:rsid w:val="00F67D12"/>
    <w:rsid w:val="00F70641"/>
    <w:rsid w:val="00F70CBB"/>
    <w:rsid w:val="00F724F2"/>
    <w:rsid w:val="00F73E7C"/>
    <w:rsid w:val="00F75389"/>
    <w:rsid w:val="00F76E45"/>
    <w:rsid w:val="00F803CE"/>
    <w:rsid w:val="00F80616"/>
    <w:rsid w:val="00F80C17"/>
    <w:rsid w:val="00F8355E"/>
    <w:rsid w:val="00F85C1B"/>
    <w:rsid w:val="00F901ED"/>
    <w:rsid w:val="00F90924"/>
    <w:rsid w:val="00F90956"/>
    <w:rsid w:val="00F90D1F"/>
    <w:rsid w:val="00F9128C"/>
    <w:rsid w:val="00F9255B"/>
    <w:rsid w:val="00F94764"/>
    <w:rsid w:val="00FA0675"/>
    <w:rsid w:val="00FA1D49"/>
    <w:rsid w:val="00FA2F09"/>
    <w:rsid w:val="00FA6A61"/>
    <w:rsid w:val="00FB028D"/>
    <w:rsid w:val="00FB0D62"/>
    <w:rsid w:val="00FB38D8"/>
    <w:rsid w:val="00FB5F15"/>
    <w:rsid w:val="00FC111B"/>
    <w:rsid w:val="00FC2D3B"/>
    <w:rsid w:val="00FC383F"/>
    <w:rsid w:val="00FC3CF0"/>
    <w:rsid w:val="00FD04BD"/>
    <w:rsid w:val="00FD0C1E"/>
    <w:rsid w:val="00FD52CF"/>
    <w:rsid w:val="00FD6A59"/>
    <w:rsid w:val="00FD7F24"/>
    <w:rsid w:val="00FE07EC"/>
    <w:rsid w:val="00FE324C"/>
    <w:rsid w:val="00FE3624"/>
    <w:rsid w:val="00FE5EAB"/>
    <w:rsid w:val="00FE63F7"/>
    <w:rsid w:val="00FE6FA9"/>
    <w:rsid w:val="00FE7FFD"/>
    <w:rsid w:val="00FF14A8"/>
    <w:rsid w:val="00FF2272"/>
    <w:rsid w:val="00FF281A"/>
    <w:rsid w:val="00FF3A11"/>
    <w:rsid w:val="00FF715F"/>
    <w:rsid w:val="00FF7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DB1E40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able of figures" w:uiPriority="99"/>
    <w:lsdException w:name="Subtitle" w:qFormat="1"/>
    <w:lsdException w:name="Hyperlink" w:uiPriority="99"/>
    <w:lsdException w:name="Strong" w:uiPriority="22" w:qFormat="1"/>
    <w:lsdException w:name="Emphasis" w:uiPriority="20"/>
    <w:lsdException w:name="Normal (Web)" w:uiPriority="99"/>
    <w:lsdException w:name="HTML Preformatted" w:uiPriority="99"/>
    <w:lsdException w:name="HTML Typewriter" w:semiHidden="1" w:unhideWhenUsed="1"/>
    <w:lsdException w:name="Normal Table" w:semiHidden="1" w:unhideWhenUsed="1"/>
    <w:lsdException w:name="No List" w:uiPriority="99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f">
    <w:name w:val="Normal"/>
    <w:qFormat/>
    <w:rsid w:val="004664D7"/>
    <w:pPr>
      <w:jc w:val="both"/>
    </w:pPr>
    <w:rPr>
      <w:sz w:val="24"/>
      <w:szCs w:val="24"/>
    </w:rPr>
  </w:style>
  <w:style w:type="paragraph" w:styleId="1">
    <w:name w:val="heading 1"/>
    <w:aliases w:val="1 ЗАГОЛОВОК,H1,Заголов,Заголовок 1 Знак1,Заголовок 1 Знак Знак,1,h1,app heading 1,ITT t1,II+,I,H11,H12,H13,H14,H15,H16,H17,H18,H111,H121,H131,H141,H151,H161,H171,H19,H112,H122,H132,H142,H152,H162,H172,H181,H1111,H1211,H1311,H1411,H1511,H1611"/>
    <w:basedOn w:val="af"/>
    <w:next w:val="21"/>
    <w:link w:val="13"/>
    <w:qFormat/>
    <w:rsid w:val="00693803"/>
    <w:pPr>
      <w:keepNext/>
      <w:pageBreakBefore/>
      <w:numPr>
        <w:numId w:val="34"/>
      </w:numPr>
      <w:tabs>
        <w:tab w:val="clear" w:pos="360"/>
      </w:tabs>
      <w:spacing w:after="120" w:line="360" w:lineRule="auto"/>
      <w:ind w:left="1701" w:hanging="850"/>
      <w:jc w:val="left"/>
      <w:outlineLvl w:val="0"/>
    </w:pPr>
    <w:rPr>
      <w:b/>
      <w:bCs/>
      <w:caps/>
      <w:kern w:val="32"/>
      <w:sz w:val="32"/>
      <w:szCs w:val="32"/>
    </w:rPr>
  </w:style>
  <w:style w:type="paragraph" w:styleId="21">
    <w:name w:val="heading 2"/>
    <w:aliases w:val="2.2 Заголовок,H2,Заголовок 2 Знак1,Заголовок 2 Знак Знак,H2 Знак Знак,Numbered text 3 Знак Знак,h2 Знак Знак,H2 Знак1,Numbered text 3 Знак1,2 headline Знак,h Знак,headline Знак,h2 Знак1,Numbered text 3,2 headline,h,headline,h2,2,CHS,l2,22"/>
    <w:basedOn w:val="af0"/>
    <w:next w:val="af0"/>
    <w:link w:val="23"/>
    <w:uiPriority w:val="9"/>
    <w:qFormat/>
    <w:rsid w:val="00AC1849"/>
    <w:pPr>
      <w:keepNext/>
      <w:numPr>
        <w:ilvl w:val="1"/>
        <w:numId w:val="34"/>
      </w:numPr>
      <w:tabs>
        <w:tab w:val="clear" w:pos="3414"/>
      </w:tabs>
      <w:spacing w:before="240" w:after="60"/>
      <w:ind w:left="1701" w:hanging="850"/>
      <w:outlineLvl w:val="1"/>
    </w:pPr>
    <w:rPr>
      <w:b/>
      <w:bCs/>
      <w:iCs/>
      <w:sz w:val="28"/>
      <w:szCs w:val="28"/>
    </w:rPr>
  </w:style>
  <w:style w:type="paragraph" w:styleId="3">
    <w:name w:val="heading 3"/>
    <w:aliases w:val="3.3.3 Заголовок,H3,3,Пункт,h3,Level 1 - 1,h31,h32,h33,h34,h35,h36,h37,h38,h39,h310,h311,h321,h331,h341,h351,h361,h371,h381,h312,h322,h332,h342,h352,h362,h372,h382,h313,h323,h333,h343,h353,h363,h373,h383,h314,h324,h334,h344,h354,h364,h374"/>
    <w:basedOn w:val="af0"/>
    <w:next w:val="af0"/>
    <w:link w:val="32"/>
    <w:qFormat/>
    <w:rsid w:val="00D46551"/>
    <w:pPr>
      <w:keepNext/>
      <w:numPr>
        <w:ilvl w:val="2"/>
        <w:numId w:val="1"/>
      </w:numPr>
      <w:tabs>
        <w:tab w:val="clear" w:pos="1440"/>
      </w:tabs>
      <w:ind w:left="1701" w:hanging="850"/>
      <w:outlineLvl w:val="2"/>
    </w:pPr>
    <w:rPr>
      <w:b/>
      <w:bCs/>
      <w:szCs w:val="26"/>
    </w:rPr>
  </w:style>
  <w:style w:type="paragraph" w:styleId="40">
    <w:name w:val="heading 4"/>
    <w:aliases w:val="H4,Заголовок 4 (Приложение),Level 2 - a,4.4.4.4 Заголовок,4,I4,l4,heading4,I41,41,l41,heading41,(Shift Ctrl 4),Titre 41,t4.T4,4heading,h4,a.,4 dash,d,4 dash1,d1,31,h41,a.1,4 dash2,d2,32,h42,a.2,4 dash3,d3,33,h43,a.3,4 dash4,d4,34,h44,a.4"/>
    <w:basedOn w:val="3"/>
    <w:next w:val="af0"/>
    <w:link w:val="41"/>
    <w:qFormat/>
    <w:rsid w:val="00D6272F"/>
    <w:pPr>
      <w:numPr>
        <w:ilvl w:val="3"/>
        <w:numId w:val="0"/>
      </w:numPr>
      <w:outlineLvl w:val="3"/>
    </w:pPr>
    <w:rPr>
      <w:lang w:eastAsia="en-US"/>
    </w:rPr>
  </w:style>
  <w:style w:type="paragraph" w:styleId="50">
    <w:name w:val="heading 5"/>
    <w:aliases w:val="5.5.5.5.5 Заголовок,H5,PIM 5,5,ITT t5,PA Pico Section"/>
    <w:basedOn w:val="3"/>
    <w:next w:val="af0"/>
    <w:link w:val="51"/>
    <w:qFormat/>
    <w:rsid w:val="00D6272F"/>
    <w:pPr>
      <w:numPr>
        <w:ilvl w:val="4"/>
      </w:numPr>
      <w:tabs>
        <w:tab w:val="clear" w:pos="2160"/>
      </w:tabs>
      <w:ind w:left="1701" w:hanging="1134"/>
      <w:outlineLvl w:val="4"/>
    </w:pPr>
    <w:rPr>
      <w:lang w:eastAsia="en-US"/>
    </w:rPr>
  </w:style>
  <w:style w:type="paragraph" w:styleId="6">
    <w:name w:val="heading 6"/>
    <w:aliases w:val="6.6.6.6.6.6 Заголовок,PIM 6"/>
    <w:basedOn w:val="3"/>
    <w:next w:val="af0"/>
    <w:link w:val="60"/>
    <w:qFormat/>
    <w:rsid w:val="00D6272F"/>
    <w:pPr>
      <w:numPr>
        <w:ilvl w:val="5"/>
        <w:numId w:val="0"/>
      </w:numPr>
      <w:spacing w:after="60"/>
      <w:outlineLvl w:val="5"/>
    </w:pPr>
    <w:rPr>
      <w:bCs w:val="0"/>
    </w:rPr>
  </w:style>
  <w:style w:type="paragraph" w:styleId="7">
    <w:name w:val="heading 7"/>
    <w:aliases w:val="PIM 7"/>
    <w:basedOn w:val="af"/>
    <w:next w:val="af1"/>
    <w:link w:val="70"/>
    <w:pPr>
      <w:numPr>
        <w:ilvl w:val="6"/>
        <w:numId w:val="34"/>
      </w:numPr>
      <w:suppressAutoHyphens/>
      <w:spacing w:before="120" w:after="60" w:line="360" w:lineRule="auto"/>
      <w:outlineLvl w:val="6"/>
    </w:pPr>
    <w:rPr>
      <w:rFonts w:ascii="Arial" w:hAnsi="Arial"/>
      <w:b/>
      <w:bCs/>
      <w:sz w:val="22"/>
      <w:szCs w:val="20"/>
    </w:rPr>
  </w:style>
  <w:style w:type="paragraph" w:styleId="8">
    <w:name w:val="heading 8"/>
    <w:basedOn w:val="af"/>
    <w:next w:val="af1"/>
    <w:link w:val="80"/>
    <w:pPr>
      <w:numPr>
        <w:ilvl w:val="7"/>
        <w:numId w:val="34"/>
      </w:numPr>
      <w:suppressAutoHyphens/>
      <w:spacing w:before="120" w:after="60" w:line="360" w:lineRule="auto"/>
      <w:outlineLvl w:val="7"/>
    </w:pPr>
    <w:rPr>
      <w:rFonts w:ascii="Arial" w:hAnsi="Arial"/>
      <w:b/>
      <w:sz w:val="22"/>
      <w:szCs w:val="20"/>
    </w:rPr>
  </w:style>
  <w:style w:type="paragraph" w:styleId="9">
    <w:name w:val="heading 9"/>
    <w:basedOn w:val="af"/>
    <w:next w:val="af1"/>
    <w:link w:val="90"/>
    <w:pPr>
      <w:numPr>
        <w:ilvl w:val="8"/>
        <w:numId w:val="34"/>
      </w:numPr>
      <w:suppressAutoHyphens/>
      <w:spacing w:before="120" w:after="60" w:line="360" w:lineRule="auto"/>
      <w:outlineLvl w:val="8"/>
    </w:pPr>
    <w:rPr>
      <w:rFonts w:ascii="Arial" w:hAnsi="Arial"/>
      <w:b/>
      <w:sz w:val="22"/>
      <w:szCs w:val="20"/>
    </w:rPr>
  </w:style>
  <w:style w:type="character" w:default="1" w:styleId="af2">
    <w:name w:val="Default Paragraph Font"/>
    <w:uiPriority w:val="1"/>
    <w:semiHidden/>
    <w:unhideWhenUsed/>
  </w:style>
  <w:style w:type="table" w:default="1" w:styleId="af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4">
    <w:name w:val="No List"/>
    <w:uiPriority w:val="99"/>
    <w:semiHidden/>
    <w:unhideWhenUsed/>
  </w:style>
  <w:style w:type="paragraph" w:styleId="af1">
    <w:name w:val="Body Text Indent"/>
    <w:basedOn w:val="af"/>
    <w:link w:val="af5"/>
    <w:rsid w:val="00CB1C31"/>
    <w:pPr>
      <w:spacing w:line="360" w:lineRule="auto"/>
      <w:ind w:firstLine="709"/>
    </w:pPr>
  </w:style>
  <w:style w:type="paragraph" w:customStyle="1" w:styleId="120">
    <w:name w:val="Таблица Тело Центр 12"/>
    <w:basedOn w:val="af"/>
    <w:pPr>
      <w:jc w:val="center"/>
    </w:pPr>
    <w:rPr>
      <w:lang w:val="en-US"/>
    </w:rPr>
  </w:style>
  <w:style w:type="paragraph" w:styleId="af6">
    <w:name w:val="E-mail Signature"/>
    <w:basedOn w:val="af"/>
    <w:link w:val="af7"/>
  </w:style>
  <w:style w:type="paragraph" w:customStyle="1" w:styleId="121">
    <w:name w:val="Таблица Тело Ширина 12"/>
    <w:basedOn w:val="af"/>
    <w:pPr>
      <w:jc w:val="left"/>
    </w:pPr>
  </w:style>
  <w:style w:type="paragraph" w:customStyle="1" w:styleId="122">
    <w:name w:val="Таблица Шапка 12"/>
    <w:basedOn w:val="af"/>
    <w:pPr>
      <w:jc w:val="center"/>
    </w:pPr>
    <w:rPr>
      <w:b/>
      <w:bCs/>
    </w:rPr>
  </w:style>
  <w:style w:type="paragraph" w:styleId="14">
    <w:name w:val="toc 1"/>
    <w:basedOn w:val="af"/>
    <w:next w:val="af"/>
    <w:autoRedefine/>
    <w:uiPriority w:val="39"/>
    <w:pPr>
      <w:spacing w:line="360" w:lineRule="auto"/>
      <w:ind w:left="720" w:hanging="720"/>
    </w:pPr>
    <w:rPr>
      <w:b/>
      <w:caps/>
    </w:rPr>
  </w:style>
  <w:style w:type="paragraph" w:styleId="24">
    <w:name w:val="toc 2"/>
    <w:basedOn w:val="af"/>
    <w:next w:val="af"/>
    <w:link w:val="25"/>
    <w:autoRedefine/>
    <w:uiPriority w:val="39"/>
    <w:pPr>
      <w:tabs>
        <w:tab w:val="left" w:pos="720"/>
        <w:tab w:val="left" w:pos="958"/>
        <w:tab w:val="right" w:leader="dot" w:pos="9678"/>
      </w:tabs>
      <w:spacing w:line="360" w:lineRule="auto"/>
      <w:ind w:left="726" w:hanging="726"/>
    </w:pPr>
    <w:rPr>
      <w:noProof/>
    </w:rPr>
  </w:style>
  <w:style w:type="paragraph" w:styleId="33">
    <w:name w:val="toc 3"/>
    <w:basedOn w:val="af"/>
    <w:next w:val="af"/>
    <w:autoRedefine/>
    <w:uiPriority w:val="39"/>
    <w:pPr>
      <w:spacing w:line="360" w:lineRule="auto"/>
    </w:pPr>
  </w:style>
  <w:style w:type="paragraph" w:styleId="42">
    <w:name w:val="toc 4"/>
    <w:basedOn w:val="af"/>
    <w:next w:val="af"/>
    <w:autoRedefine/>
    <w:uiPriority w:val="39"/>
    <w:pPr>
      <w:spacing w:line="360" w:lineRule="auto"/>
    </w:pPr>
  </w:style>
  <w:style w:type="paragraph" w:styleId="52">
    <w:name w:val="toc 5"/>
    <w:basedOn w:val="af"/>
    <w:next w:val="af"/>
    <w:autoRedefine/>
    <w:uiPriority w:val="39"/>
    <w:pPr>
      <w:spacing w:line="360" w:lineRule="auto"/>
      <w:ind w:left="958"/>
    </w:pPr>
  </w:style>
  <w:style w:type="paragraph" w:styleId="61">
    <w:name w:val="toc 6"/>
    <w:basedOn w:val="af"/>
    <w:next w:val="af"/>
    <w:autoRedefine/>
    <w:uiPriority w:val="39"/>
    <w:pPr>
      <w:spacing w:line="360" w:lineRule="auto"/>
      <w:ind w:left="1202"/>
    </w:pPr>
  </w:style>
  <w:style w:type="paragraph" w:styleId="71">
    <w:name w:val="toc 7"/>
    <w:basedOn w:val="af"/>
    <w:next w:val="af"/>
    <w:autoRedefine/>
    <w:uiPriority w:val="39"/>
    <w:pPr>
      <w:spacing w:line="360" w:lineRule="auto"/>
      <w:ind w:left="1440"/>
    </w:pPr>
  </w:style>
  <w:style w:type="paragraph" w:styleId="81">
    <w:name w:val="toc 8"/>
    <w:basedOn w:val="af"/>
    <w:next w:val="af"/>
    <w:autoRedefine/>
    <w:uiPriority w:val="39"/>
    <w:pPr>
      <w:spacing w:line="360" w:lineRule="auto"/>
      <w:ind w:left="1678"/>
    </w:pPr>
  </w:style>
  <w:style w:type="paragraph" w:styleId="91">
    <w:name w:val="toc 9"/>
    <w:basedOn w:val="af"/>
    <w:next w:val="af"/>
    <w:autoRedefine/>
    <w:uiPriority w:val="39"/>
    <w:pPr>
      <w:spacing w:line="360" w:lineRule="auto"/>
      <w:ind w:left="1922"/>
    </w:pPr>
  </w:style>
  <w:style w:type="character" w:styleId="af8">
    <w:name w:val="page number"/>
    <w:basedOn w:val="af2"/>
  </w:style>
  <w:style w:type="paragraph" w:styleId="af9">
    <w:name w:val="caption"/>
    <w:aliases w:val="Рисунок название стить,Название объекта Знак,Название объекта Знак1 Знак,Название объекта Знак Знак Знак,Name_object Знак Знак Знак,Наименование объекта Знак Знак Знак,Name_object Знак1 Знак,Наименование объекта Знак1 Знак"/>
    <w:basedOn w:val="af0"/>
    <w:next w:val="af"/>
    <w:uiPriority w:val="35"/>
    <w:qFormat/>
    <w:rsid w:val="003C6489"/>
    <w:pPr>
      <w:keepNext/>
      <w:ind w:firstLine="0"/>
      <w:jc w:val="center"/>
    </w:pPr>
    <w:rPr>
      <w:b/>
      <w:noProof/>
    </w:rPr>
  </w:style>
  <w:style w:type="paragraph" w:styleId="afa">
    <w:name w:val="annotation text"/>
    <w:basedOn w:val="af"/>
    <w:link w:val="afb"/>
    <w:rPr>
      <w:sz w:val="20"/>
      <w:szCs w:val="20"/>
    </w:rPr>
  </w:style>
  <w:style w:type="paragraph" w:customStyle="1" w:styleId="afc">
    <w:name w:val="Комментарий"/>
    <w:basedOn w:val="af"/>
    <w:pPr>
      <w:ind w:firstLine="720"/>
    </w:pPr>
    <w:rPr>
      <w:noProof/>
      <w:color w:val="0000FF"/>
    </w:rPr>
  </w:style>
  <w:style w:type="paragraph" w:customStyle="1" w:styleId="15">
    <w:name w:val="Заг 1 АННОТАЦИЯ"/>
    <w:basedOn w:val="af"/>
    <w:next w:val="af"/>
    <w:pPr>
      <w:pageBreakBefore/>
      <w:spacing w:before="120" w:after="60" w:line="360" w:lineRule="auto"/>
      <w:jc w:val="center"/>
    </w:pPr>
    <w:rPr>
      <w:rFonts w:ascii="Arial" w:hAnsi="Arial"/>
      <w:b/>
      <w:caps/>
      <w:kern w:val="28"/>
    </w:rPr>
  </w:style>
  <w:style w:type="character" w:styleId="afd">
    <w:name w:val="Hyperlink"/>
    <w:uiPriority w:val="99"/>
    <w:rPr>
      <w:color w:val="0000FF"/>
      <w:u w:val="single"/>
    </w:rPr>
  </w:style>
  <w:style w:type="character" w:styleId="afe">
    <w:name w:val="annotation reference"/>
    <w:rPr>
      <w:sz w:val="16"/>
      <w:szCs w:val="16"/>
    </w:rPr>
  </w:style>
  <w:style w:type="paragraph" w:styleId="aff">
    <w:name w:val="footnote text"/>
    <w:basedOn w:val="af"/>
    <w:link w:val="aff0"/>
    <w:rPr>
      <w:sz w:val="20"/>
      <w:szCs w:val="20"/>
    </w:rPr>
  </w:style>
  <w:style w:type="character" w:styleId="aff1">
    <w:name w:val="footnote reference"/>
    <w:rPr>
      <w:vertAlign w:val="superscript"/>
    </w:rPr>
  </w:style>
  <w:style w:type="paragraph" w:customStyle="1" w:styleId="a5">
    <w:name w:val="Нумерованный список с отступом"/>
    <w:basedOn w:val="af"/>
    <w:pPr>
      <w:numPr>
        <w:numId w:val="7"/>
      </w:numPr>
      <w:tabs>
        <w:tab w:val="clear" w:pos="360"/>
        <w:tab w:val="num" w:pos="1080"/>
      </w:tabs>
      <w:spacing w:line="360" w:lineRule="auto"/>
      <w:ind w:left="1021" w:hanging="301"/>
    </w:pPr>
  </w:style>
  <w:style w:type="paragraph" w:customStyle="1" w:styleId="a2">
    <w:name w:val="Маркированный список с отступом"/>
    <w:basedOn w:val="af"/>
    <w:pPr>
      <w:numPr>
        <w:numId w:val="5"/>
      </w:numPr>
      <w:spacing w:line="360" w:lineRule="auto"/>
    </w:pPr>
  </w:style>
  <w:style w:type="paragraph" w:customStyle="1" w:styleId="16">
    <w:name w:val="Название1"/>
    <w:basedOn w:val="af"/>
    <w:link w:val="aff2"/>
    <w:qFormat/>
    <w:pPr>
      <w:spacing w:before="240" w:after="60" w:line="360" w:lineRule="auto"/>
      <w:jc w:val="center"/>
    </w:pPr>
    <w:rPr>
      <w:rFonts w:ascii="Arial" w:hAnsi="Arial" w:cs="Arial"/>
      <w:b/>
      <w:bCs/>
      <w:caps/>
      <w:kern w:val="28"/>
      <w:sz w:val="32"/>
      <w:szCs w:val="32"/>
    </w:rPr>
  </w:style>
  <w:style w:type="paragraph" w:customStyle="1" w:styleId="aff3">
    <w:name w:val="Примечание к тексту"/>
    <w:basedOn w:val="af"/>
    <w:pPr>
      <w:ind w:firstLine="720"/>
    </w:pPr>
    <w:rPr>
      <w:sz w:val="22"/>
    </w:rPr>
  </w:style>
  <w:style w:type="paragraph" w:customStyle="1" w:styleId="a3">
    <w:name w:val="Перечень примечаний"/>
    <w:basedOn w:val="af"/>
    <w:pPr>
      <w:numPr>
        <w:numId w:val="8"/>
      </w:numPr>
      <w:tabs>
        <w:tab w:val="clear" w:pos="360"/>
        <w:tab w:val="num" w:pos="1080"/>
      </w:tabs>
      <w:ind w:left="1021" w:hanging="301"/>
    </w:pPr>
    <w:rPr>
      <w:sz w:val="22"/>
    </w:rPr>
  </w:style>
  <w:style w:type="paragraph" w:styleId="aff4">
    <w:name w:val="header"/>
    <w:aliases w:val="Знак22,Linie"/>
    <w:basedOn w:val="af"/>
    <w:link w:val="aff5"/>
    <w:pPr>
      <w:tabs>
        <w:tab w:val="center" w:pos="4677"/>
        <w:tab w:val="right" w:pos="9355"/>
      </w:tabs>
    </w:pPr>
  </w:style>
  <w:style w:type="paragraph" w:styleId="aff6">
    <w:name w:val="footer"/>
    <w:basedOn w:val="af"/>
    <w:link w:val="aff7"/>
    <w:pPr>
      <w:tabs>
        <w:tab w:val="center" w:pos="4677"/>
        <w:tab w:val="right" w:pos="9355"/>
      </w:tabs>
    </w:pPr>
  </w:style>
  <w:style w:type="paragraph" w:customStyle="1" w:styleId="22">
    <w:name w:val="ПрилА2"/>
    <w:basedOn w:val="af"/>
    <w:pPr>
      <w:widowControl w:val="0"/>
      <w:numPr>
        <w:ilvl w:val="1"/>
        <w:numId w:val="9"/>
      </w:numPr>
      <w:spacing w:line="360" w:lineRule="auto"/>
      <w:ind w:left="0" w:firstLine="720"/>
      <w:jc w:val="left"/>
      <w:outlineLvl w:val="1"/>
    </w:pPr>
    <w:rPr>
      <w:rFonts w:ascii="Arial" w:hAnsi="Arial"/>
      <w:b/>
      <w:snapToGrid w:val="0"/>
      <w:sz w:val="28"/>
      <w:szCs w:val="20"/>
    </w:rPr>
  </w:style>
  <w:style w:type="paragraph" w:customStyle="1" w:styleId="31">
    <w:name w:val="ПрилА3"/>
    <w:basedOn w:val="af"/>
    <w:pPr>
      <w:widowControl w:val="0"/>
      <w:numPr>
        <w:ilvl w:val="2"/>
        <w:numId w:val="10"/>
      </w:numPr>
      <w:tabs>
        <w:tab w:val="clear" w:pos="2160"/>
        <w:tab w:val="num" w:pos="1800"/>
      </w:tabs>
      <w:spacing w:line="360" w:lineRule="auto"/>
      <w:ind w:left="720" w:firstLine="0"/>
      <w:outlineLvl w:val="2"/>
    </w:pPr>
    <w:rPr>
      <w:rFonts w:ascii="Arial" w:hAnsi="Arial"/>
      <w:b/>
      <w:snapToGrid w:val="0"/>
      <w:szCs w:val="20"/>
    </w:rPr>
  </w:style>
  <w:style w:type="paragraph" w:customStyle="1" w:styleId="aa">
    <w:name w:val="Приложение А"/>
    <w:basedOn w:val="af"/>
    <w:next w:val="af"/>
    <w:pPr>
      <w:pageBreakBefore/>
      <w:widowControl w:val="0"/>
      <w:numPr>
        <w:numId w:val="11"/>
      </w:numPr>
      <w:tabs>
        <w:tab w:val="clear" w:pos="360"/>
        <w:tab w:val="num" w:pos="1480"/>
      </w:tabs>
      <w:spacing w:line="360" w:lineRule="auto"/>
      <w:ind w:left="1701" w:firstLine="0"/>
      <w:jc w:val="center"/>
      <w:outlineLvl w:val="0"/>
    </w:pPr>
    <w:rPr>
      <w:rFonts w:ascii="Arial" w:hAnsi="Arial"/>
      <w:b/>
      <w:caps/>
      <w:snapToGrid w:val="0"/>
      <w:sz w:val="32"/>
      <w:szCs w:val="20"/>
    </w:rPr>
  </w:style>
  <w:style w:type="paragraph" w:styleId="aff8">
    <w:name w:val="Body Text"/>
    <w:aliases w:val="Основной текст Знак1,Основной текст Знак Знак,BO,ID,body indent,ändrad,EHPT,Body Text2"/>
    <w:basedOn w:val="af"/>
    <w:link w:val="aff9"/>
    <w:rsid w:val="00CB1C31"/>
    <w:pPr>
      <w:spacing w:line="360" w:lineRule="auto"/>
      <w:ind w:firstLine="709"/>
      <w:jc w:val="left"/>
    </w:pPr>
    <w:rPr>
      <w:szCs w:val="20"/>
      <w:lang w:eastAsia="en-US"/>
    </w:rPr>
  </w:style>
  <w:style w:type="paragraph" w:customStyle="1" w:styleId="10">
    <w:name w:val="Маркированный список 1"/>
    <w:basedOn w:val="af"/>
    <w:pPr>
      <w:numPr>
        <w:numId w:val="4"/>
      </w:numPr>
      <w:tabs>
        <w:tab w:val="clear" w:pos="1428"/>
        <w:tab w:val="num" w:pos="1800"/>
      </w:tabs>
      <w:ind w:left="1741" w:hanging="301"/>
    </w:pPr>
  </w:style>
  <w:style w:type="paragraph" w:customStyle="1" w:styleId="affa">
    <w:name w:val="Комментарий Список"/>
    <w:basedOn w:val="af"/>
    <w:pPr>
      <w:tabs>
        <w:tab w:val="num" w:pos="1080"/>
      </w:tabs>
      <w:ind w:firstLine="720"/>
    </w:pPr>
    <w:rPr>
      <w:color w:val="0000FF"/>
    </w:rPr>
  </w:style>
  <w:style w:type="paragraph" w:customStyle="1" w:styleId="affb">
    <w:name w:val="КомментарийГОСТ"/>
    <w:basedOn w:val="af"/>
    <w:pPr>
      <w:ind w:firstLine="720"/>
    </w:pPr>
    <w:rPr>
      <w:noProof/>
      <w:color w:val="800000"/>
    </w:rPr>
  </w:style>
  <w:style w:type="paragraph" w:customStyle="1" w:styleId="a4">
    <w:name w:val="КомментарийГОСТСписок"/>
    <w:basedOn w:val="af"/>
    <w:pPr>
      <w:numPr>
        <w:numId w:val="2"/>
      </w:numPr>
      <w:tabs>
        <w:tab w:val="clear" w:pos="1440"/>
        <w:tab w:val="num" w:pos="1080"/>
      </w:tabs>
      <w:ind w:left="0" w:firstLine="720"/>
    </w:pPr>
    <w:rPr>
      <w:color w:val="800000"/>
    </w:rPr>
  </w:style>
  <w:style w:type="paragraph" w:customStyle="1" w:styleId="ae">
    <w:name w:val="Маркир. список"/>
    <w:basedOn w:val="af1"/>
    <w:pPr>
      <w:numPr>
        <w:numId w:val="3"/>
      </w:numPr>
      <w:tabs>
        <w:tab w:val="clear" w:pos="1428"/>
        <w:tab w:val="num" w:pos="1440"/>
      </w:tabs>
      <w:ind w:left="1440"/>
    </w:pPr>
    <w:rPr>
      <w:rFonts w:cs="Arial"/>
      <w:szCs w:val="20"/>
      <w:lang w:eastAsia="en-US"/>
    </w:rPr>
  </w:style>
  <w:style w:type="paragraph" w:styleId="affc">
    <w:name w:val="List Bullet"/>
    <w:aliases w:val="List Bullet 1,UL"/>
    <w:basedOn w:val="af"/>
    <w:pPr>
      <w:tabs>
        <w:tab w:val="num" w:pos="1440"/>
      </w:tabs>
      <w:spacing w:line="360" w:lineRule="auto"/>
      <w:ind w:left="1440" w:hanging="360"/>
    </w:pPr>
    <w:rPr>
      <w:szCs w:val="20"/>
    </w:rPr>
  </w:style>
  <w:style w:type="paragraph" w:styleId="a">
    <w:name w:val="List Number"/>
    <w:basedOn w:val="af"/>
    <w:pPr>
      <w:numPr>
        <w:numId w:val="6"/>
      </w:numPr>
      <w:tabs>
        <w:tab w:val="clear" w:pos="360"/>
        <w:tab w:val="num" w:pos="1080"/>
      </w:tabs>
      <w:spacing w:line="360" w:lineRule="auto"/>
      <w:ind w:left="1077" w:hanging="357"/>
    </w:pPr>
    <w:rPr>
      <w:szCs w:val="20"/>
    </w:rPr>
  </w:style>
  <w:style w:type="paragraph" w:styleId="26">
    <w:name w:val="Body Text 2"/>
    <w:basedOn w:val="af"/>
    <w:link w:val="27"/>
    <w:pPr>
      <w:jc w:val="center"/>
    </w:pPr>
    <w:rPr>
      <w:b/>
      <w:sz w:val="36"/>
      <w:szCs w:val="20"/>
    </w:rPr>
  </w:style>
  <w:style w:type="paragraph" w:styleId="34">
    <w:name w:val="Body Text 3"/>
    <w:basedOn w:val="af"/>
    <w:link w:val="35"/>
    <w:pPr>
      <w:jc w:val="left"/>
    </w:pPr>
    <w:rPr>
      <w:b/>
      <w:bCs/>
    </w:rPr>
  </w:style>
  <w:style w:type="character" w:styleId="affd">
    <w:name w:val="FollowedHyperlink"/>
    <w:rPr>
      <w:color w:val="800080"/>
      <w:u w:val="single"/>
    </w:rPr>
  </w:style>
  <w:style w:type="character" w:styleId="affe">
    <w:name w:val="Strong"/>
    <w:uiPriority w:val="22"/>
    <w:qFormat/>
    <w:rPr>
      <w:b/>
      <w:bCs/>
    </w:rPr>
  </w:style>
  <w:style w:type="paragraph" w:customStyle="1" w:styleId="17">
    <w:name w:val="Текст выноски1"/>
    <w:basedOn w:val="af"/>
    <w:semiHidden/>
    <w:rPr>
      <w:rFonts w:ascii="Tahoma" w:hAnsi="Tahoma" w:cs="Tahoma"/>
      <w:sz w:val="16"/>
      <w:szCs w:val="16"/>
    </w:rPr>
  </w:style>
  <w:style w:type="paragraph" w:customStyle="1" w:styleId="afff">
    <w:name w:val="Абзац"/>
    <w:basedOn w:val="af"/>
    <w:pPr>
      <w:spacing w:line="360" w:lineRule="auto"/>
      <w:ind w:firstLine="709"/>
    </w:pPr>
    <w:rPr>
      <w:szCs w:val="20"/>
    </w:rPr>
  </w:style>
  <w:style w:type="paragraph" w:styleId="afff0">
    <w:name w:val="Normal (Web)"/>
    <w:basedOn w:val="af"/>
    <w:uiPriority w:val="99"/>
    <w:pPr>
      <w:spacing w:before="100" w:beforeAutospacing="1" w:after="100" w:afterAutospacing="1"/>
      <w:jc w:val="left"/>
    </w:pPr>
  </w:style>
  <w:style w:type="paragraph" w:customStyle="1" w:styleId="a9">
    <w:name w:val="Список олег"/>
    <w:basedOn w:val="af"/>
    <w:pPr>
      <w:numPr>
        <w:ilvl w:val="2"/>
        <w:numId w:val="12"/>
      </w:numPr>
    </w:pPr>
  </w:style>
  <w:style w:type="paragraph" w:customStyle="1" w:styleId="20">
    <w:name w:val="Олег2"/>
    <w:basedOn w:val="af"/>
    <w:pPr>
      <w:numPr>
        <w:numId w:val="13"/>
      </w:numPr>
    </w:pPr>
  </w:style>
  <w:style w:type="paragraph" w:styleId="afff1">
    <w:name w:val="Balloon Text"/>
    <w:basedOn w:val="af"/>
    <w:link w:val="afff2"/>
    <w:semiHidden/>
    <w:rsid w:val="00CB3AF6"/>
    <w:rPr>
      <w:rFonts w:ascii="Tahoma" w:hAnsi="Tahoma" w:cs="Tahoma"/>
      <w:sz w:val="16"/>
      <w:szCs w:val="16"/>
    </w:rPr>
  </w:style>
  <w:style w:type="paragraph" w:styleId="afff3">
    <w:name w:val="annotation subject"/>
    <w:basedOn w:val="afa"/>
    <w:next w:val="afa"/>
    <w:link w:val="afff4"/>
    <w:rsid w:val="00DB0DB9"/>
    <w:rPr>
      <w:b/>
      <w:bCs/>
    </w:rPr>
  </w:style>
  <w:style w:type="paragraph" w:customStyle="1" w:styleId="afff5">
    <w:name w:val="Титул"/>
    <w:basedOn w:val="af"/>
    <w:rsid w:val="00D57D1D"/>
    <w:pPr>
      <w:jc w:val="center"/>
    </w:pPr>
    <w:rPr>
      <w:rFonts w:ascii="Arial" w:hAnsi="Arial"/>
      <w:szCs w:val="20"/>
      <w:lang w:eastAsia="en-US"/>
    </w:rPr>
  </w:style>
  <w:style w:type="paragraph" w:customStyle="1" w:styleId="MyNormal">
    <w:name w:val="MyNormal"/>
    <w:basedOn w:val="af"/>
    <w:rsid w:val="0038305A"/>
    <w:pPr>
      <w:ind w:firstLine="540"/>
      <w:jc w:val="left"/>
    </w:pPr>
    <w:rPr>
      <w:rFonts w:ascii="Arial" w:hAnsi="Arial" w:cs="Arial"/>
    </w:rPr>
  </w:style>
  <w:style w:type="paragraph" w:customStyle="1" w:styleId="MyHeader1">
    <w:name w:val="MyHeader1"/>
    <w:basedOn w:val="1"/>
    <w:next w:val="MyNormal"/>
    <w:rsid w:val="00584E4A"/>
    <w:pPr>
      <w:pageBreakBefore w:val="0"/>
      <w:numPr>
        <w:numId w:val="0"/>
      </w:numPr>
      <w:tabs>
        <w:tab w:val="num" w:pos="2831"/>
      </w:tabs>
      <w:spacing w:after="60" w:line="240" w:lineRule="auto"/>
      <w:ind w:left="2831" w:hanging="360"/>
    </w:pPr>
    <w:rPr>
      <w:rFonts w:cs="Arial"/>
      <w:caps w:val="0"/>
      <w:sz w:val="28"/>
    </w:rPr>
  </w:style>
  <w:style w:type="table" w:styleId="afff6">
    <w:name w:val="Table Grid"/>
    <w:basedOn w:val="af3"/>
    <w:rsid w:val="00B2728F"/>
    <w:pPr>
      <w:spacing w:before="60"/>
      <w:ind w:left="709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7">
    <w:name w:val="Текст таблицы"/>
    <w:basedOn w:val="af"/>
    <w:next w:val="af"/>
    <w:qFormat/>
    <w:rsid w:val="00D6272F"/>
    <w:rPr>
      <w:szCs w:val="20"/>
    </w:rPr>
  </w:style>
  <w:style w:type="paragraph" w:customStyle="1" w:styleId="TableHeading">
    <w:name w:val="Table Heading"/>
    <w:aliases w:val="th"/>
    <w:basedOn w:val="af"/>
    <w:rsid w:val="00987814"/>
    <w:pPr>
      <w:keepNext/>
      <w:spacing w:line="240" w:lineRule="atLeast"/>
      <w:jc w:val="left"/>
    </w:pPr>
    <w:rPr>
      <w:rFonts w:ascii="Arial" w:hAnsi="Arial" w:cs="Arial"/>
      <w:b/>
      <w:bCs/>
      <w:snapToGrid w:val="0"/>
      <w:color w:val="FFFFFF"/>
      <w:kern w:val="20"/>
      <w:sz w:val="18"/>
      <w:szCs w:val="18"/>
      <w:lang w:val="en-US" w:eastAsia="en-US"/>
    </w:rPr>
  </w:style>
  <w:style w:type="table" w:styleId="18">
    <w:name w:val="Table Grid 1"/>
    <w:basedOn w:val="af3"/>
    <w:rsid w:val="00C72BE5"/>
    <w:pPr>
      <w:jc w:val="both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lastincell">
    <w:name w:val="lastincell"/>
    <w:basedOn w:val="af"/>
    <w:rsid w:val="00C72BE5"/>
    <w:pPr>
      <w:spacing w:before="100" w:beforeAutospacing="1" w:after="100" w:afterAutospacing="1"/>
      <w:jc w:val="left"/>
    </w:pPr>
  </w:style>
  <w:style w:type="paragraph" w:customStyle="1" w:styleId="43">
    <w:name w:val="Заголовок 4_"/>
    <w:basedOn w:val="aff8"/>
    <w:rsid w:val="008369B9"/>
    <w:pPr>
      <w:tabs>
        <w:tab w:val="num" w:pos="1800"/>
      </w:tabs>
      <w:spacing w:before="120" w:after="120" w:line="240" w:lineRule="auto"/>
      <w:ind w:left="709" w:firstLine="0"/>
      <w:jc w:val="both"/>
    </w:pPr>
    <w:rPr>
      <w:b/>
      <w:szCs w:val="24"/>
    </w:rPr>
  </w:style>
  <w:style w:type="paragraph" w:styleId="afff8">
    <w:name w:val="Document Map"/>
    <w:basedOn w:val="af"/>
    <w:link w:val="afff9"/>
    <w:rsid w:val="0077466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Основной текст с отступом Знак"/>
    <w:link w:val="af1"/>
    <w:rsid w:val="009678A5"/>
    <w:rPr>
      <w:sz w:val="24"/>
      <w:szCs w:val="24"/>
    </w:rPr>
  </w:style>
  <w:style w:type="paragraph" w:customStyle="1" w:styleId="afffa">
    <w:name w:val="Строгий по центру"/>
    <w:basedOn w:val="af"/>
    <w:link w:val="afffb"/>
    <w:rsid w:val="002D3123"/>
    <w:pPr>
      <w:spacing w:after="160" w:line="259" w:lineRule="auto"/>
      <w:ind w:firstLine="709"/>
      <w:jc w:val="center"/>
    </w:pPr>
    <w:rPr>
      <w:rFonts w:ascii="ISOCPEUR" w:eastAsia="Calibri" w:hAnsi="ISOCPEUR"/>
      <w:sz w:val="28"/>
      <w:szCs w:val="26"/>
      <w:lang w:eastAsia="en-US"/>
    </w:rPr>
  </w:style>
  <w:style w:type="character" w:customStyle="1" w:styleId="afffb">
    <w:name w:val="Строгий по центру Знак"/>
    <w:link w:val="afffa"/>
    <w:rsid w:val="002D3123"/>
    <w:rPr>
      <w:rFonts w:ascii="ISOCPEUR" w:eastAsia="Calibri" w:hAnsi="ISOCPEUR"/>
      <w:sz w:val="28"/>
      <w:szCs w:val="26"/>
      <w:lang w:eastAsia="en-US"/>
    </w:rPr>
  </w:style>
  <w:style w:type="character" w:customStyle="1" w:styleId="13">
    <w:name w:val="Заголовок 1 Знак"/>
    <w:aliases w:val="1 ЗАГОЛОВОК Знак,H1 Знак,Заголов Знак,Заголовок 1 Знак1 Знак,Заголовок 1 Знак Знак Знак,1 Знак,h1 Знак,app heading 1 Знак,ITT t1 Знак,II+ Знак,I Знак,H11 Знак,H12 Знак,H13 Знак,H14 Знак,H15 Знак,H16 Знак,H17 Знак,H18 Знак,H111 Знак"/>
    <w:link w:val="1"/>
    <w:rsid w:val="00693803"/>
    <w:rPr>
      <w:b/>
      <w:bCs/>
      <w:caps/>
      <w:kern w:val="32"/>
      <w:sz w:val="32"/>
      <w:szCs w:val="32"/>
    </w:rPr>
  </w:style>
  <w:style w:type="paragraph" w:customStyle="1" w:styleId="TNR12">
    <w:name w:val="TNR12 Обычный"/>
    <w:basedOn w:val="af"/>
    <w:link w:val="TNR120"/>
    <w:rsid w:val="002D3123"/>
    <w:pPr>
      <w:suppressAutoHyphens/>
      <w:autoSpaceDE w:val="0"/>
      <w:autoSpaceDN w:val="0"/>
      <w:adjustRightInd w:val="0"/>
      <w:spacing w:line="360" w:lineRule="auto"/>
      <w:ind w:firstLine="851"/>
    </w:pPr>
    <w:rPr>
      <w:rFonts w:eastAsia="Calibri"/>
      <w:color w:val="000000"/>
      <w:lang w:val="x-none" w:eastAsia="en-US"/>
    </w:rPr>
  </w:style>
  <w:style w:type="character" w:customStyle="1" w:styleId="TNR120">
    <w:name w:val="TNR12 Обычный Знак"/>
    <w:link w:val="TNR12"/>
    <w:rsid w:val="002D3123"/>
    <w:rPr>
      <w:rFonts w:eastAsia="Calibri"/>
      <w:color w:val="000000"/>
      <w:sz w:val="24"/>
      <w:szCs w:val="24"/>
      <w:lang w:val="x-none" w:eastAsia="en-US"/>
    </w:rPr>
  </w:style>
  <w:style w:type="paragraph" w:customStyle="1" w:styleId="afffc">
    <w:name w:val="_Титул_Шифр"/>
    <w:aliases w:val="версия"/>
    <w:basedOn w:val="af"/>
    <w:rsid w:val="0037510B"/>
    <w:pPr>
      <w:spacing w:before="240"/>
      <w:jc w:val="center"/>
    </w:pPr>
    <w:rPr>
      <w:b/>
    </w:rPr>
  </w:style>
  <w:style w:type="paragraph" w:customStyle="1" w:styleId="19">
    <w:name w:val="Стиль1"/>
    <w:basedOn w:val="af"/>
    <w:link w:val="1a"/>
    <w:rsid w:val="00A52444"/>
    <w:pPr>
      <w:widowControl w:val="0"/>
      <w:suppressAutoHyphens/>
      <w:spacing w:after="120" w:line="276" w:lineRule="auto"/>
      <w:ind w:firstLine="709"/>
    </w:pPr>
    <w:rPr>
      <w:rFonts w:eastAsia="Calibri"/>
      <w:lang w:eastAsia="en-US"/>
    </w:rPr>
  </w:style>
  <w:style w:type="character" w:customStyle="1" w:styleId="1a">
    <w:name w:val="Стиль1 Знак"/>
    <w:link w:val="19"/>
    <w:rsid w:val="00A52444"/>
    <w:rPr>
      <w:rFonts w:eastAsia="Calibri"/>
      <w:sz w:val="24"/>
      <w:szCs w:val="24"/>
      <w:lang w:eastAsia="en-US"/>
    </w:rPr>
  </w:style>
  <w:style w:type="paragraph" w:customStyle="1" w:styleId="30">
    <w:name w:val="Стиль3 для списков"/>
    <w:basedOn w:val="19"/>
    <w:link w:val="36"/>
    <w:rsid w:val="00A52444"/>
    <w:pPr>
      <w:numPr>
        <w:numId w:val="14"/>
      </w:numPr>
      <w:spacing w:after="60"/>
    </w:pPr>
  </w:style>
  <w:style w:type="character" w:customStyle="1" w:styleId="36">
    <w:name w:val="Стиль3 для списков Знак"/>
    <w:link w:val="30"/>
    <w:rsid w:val="00A52444"/>
    <w:rPr>
      <w:rFonts w:eastAsia="Calibri"/>
      <w:sz w:val="24"/>
      <w:szCs w:val="24"/>
      <w:lang w:eastAsia="en-US"/>
    </w:rPr>
  </w:style>
  <w:style w:type="character" w:customStyle="1" w:styleId="bx-messenger-message">
    <w:name w:val="bx-messenger-message"/>
    <w:rsid w:val="002724B0"/>
  </w:style>
  <w:style w:type="paragraph" w:customStyle="1" w:styleId="afffd">
    <w:name w:val="ЧТД_Абзац_Перед_списком"/>
    <w:basedOn w:val="af"/>
    <w:rsid w:val="00333EEA"/>
    <w:pPr>
      <w:keepNext/>
      <w:spacing w:after="280"/>
      <w:ind w:firstLine="709"/>
    </w:pPr>
    <w:rPr>
      <w:sz w:val="28"/>
      <w:szCs w:val="28"/>
    </w:rPr>
  </w:style>
  <w:style w:type="paragraph" w:customStyle="1" w:styleId="2">
    <w:name w:val="ЧТД_Список_Маркированный_2"/>
    <w:basedOn w:val="af"/>
    <w:rsid w:val="00333EEA"/>
    <w:pPr>
      <w:numPr>
        <w:numId w:val="16"/>
      </w:numPr>
      <w:spacing w:after="280"/>
    </w:pPr>
    <w:rPr>
      <w:sz w:val="28"/>
      <w:szCs w:val="28"/>
    </w:rPr>
  </w:style>
  <w:style w:type="paragraph" w:customStyle="1" w:styleId="12">
    <w:name w:val="ЧТД_Список_Маркированный_1"/>
    <w:basedOn w:val="af"/>
    <w:link w:val="1b"/>
    <w:rsid w:val="00333EEA"/>
    <w:pPr>
      <w:numPr>
        <w:numId w:val="15"/>
      </w:numPr>
      <w:spacing w:after="280"/>
    </w:pPr>
    <w:rPr>
      <w:sz w:val="28"/>
      <w:szCs w:val="28"/>
    </w:rPr>
  </w:style>
  <w:style w:type="character" w:customStyle="1" w:styleId="1b">
    <w:name w:val="ЧТД_Список_Маркированный_1 Знак"/>
    <w:link w:val="12"/>
    <w:rsid w:val="00333EEA"/>
    <w:rPr>
      <w:sz w:val="28"/>
      <w:szCs w:val="28"/>
    </w:rPr>
  </w:style>
  <w:style w:type="paragraph" w:styleId="afffe">
    <w:name w:val="List Paragraph"/>
    <w:aliases w:val="Абзац списка литеральный,it_List1,Bullet List,FooterText,numbered,Paragraphe de liste1,lp1,Bullet 1,Use Case List Paragraph,Абзац основного текста,Bullet Number,Индексы,Num Bullet 1,Таблицы,Абзац списка1"/>
    <w:basedOn w:val="af"/>
    <w:link w:val="affff"/>
    <w:uiPriority w:val="34"/>
    <w:qFormat/>
    <w:rsid w:val="007F441E"/>
    <w:pPr>
      <w:suppressAutoHyphens/>
      <w:ind w:left="708"/>
      <w:jc w:val="left"/>
    </w:pPr>
    <w:rPr>
      <w:lang w:eastAsia="zh-CN"/>
    </w:rPr>
  </w:style>
  <w:style w:type="character" w:customStyle="1" w:styleId="affff">
    <w:name w:val="Абзац списка Знак"/>
    <w:aliases w:val="Абзац списка литеральный Знак,it_List1 Знак,Bullet List Знак,FooterText Знак,numbered Знак,Paragraphe de liste1 Знак,lp1 Знак,Bullet 1 Знак,Use Case List Paragraph Знак,Абзац основного текста Знак,Bullet Number Знак,Индексы Знак"/>
    <w:link w:val="afffe"/>
    <w:uiPriority w:val="34"/>
    <w:rsid w:val="007F441E"/>
    <w:rPr>
      <w:sz w:val="24"/>
      <w:szCs w:val="24"/>
      <w:lang w:eastAsia="zh-CN"/>
    </w:rPr>
  </w:style>
  <w:style w:type="paragraph" w:customStyle="1" w:styleId="affff0">
    <w:name w:val="Основной текст ГОСТ"/>
    <w:basedOn w:val="af1"/>
    <w:link w:val="affff1"/>
    <w:rsid w:val="00D743B7"/>
    <w:pPr>
      <w:ind w:firstLine="851"/>
    </w:pPr>
  </w:style>
  <w:style w:type="character" w:customStyle="1" w:styleId="23">
    <w:name w:val="Заголовок 2 Знак"/>
    <w:aliases w:val="2.2 Заголовок Знак,H2 Знак,Заголовок 2 Знак1 Знак,Заголовок 2 Знак Знак Знак,H2 Знак Знак Знак,Numbered text 3 Знак Знак Знак,h2 Знак Знак Знак,H2 Знак1 Знак,Numbered text 3 Знак1 Знак,2 headline Знак Знак,h Знак Знак,headline Знак Знак"/>
    <w:basedOn w:val="affff2"/>
    <w:link w:val="21"/>
    <w:uiPriority w:val="9"/>
    <w:rsid w:val="00AC1849"/>
    <w:rPr>
      <w:b/>
      <w:bCs/>
      <w:iCs/>
      <w:sz w:val="28"/>
      <w:szCs w:val="28"/>
    </w:rPr>
  </w:style>
  <w:style w:type="character" w:customStyle="1" w:styleId="affff1">
    <w:name w:val="Основной текст ГОСТ Знак"/>
    <w:basedOn w:val="af5"/>
    <w:link w:val="affff0"/>
    <w:rsid w:val="00D743B7"/>
    <w:rPr>
      <w:sz w:val="24"/>
      <w:szCs w:val="24"/>
    </w:rPr>
  </w:style>
  <w:style w:type="character" w:customStyle="1" w:styleId="32">
    <w:name w:val="Заголовок 3 Знак"/>
    <w:aliases w:val="3.3.3 Заголовок Знак,H3 Знак,3 Знак,Пункт Знак,h3 Знак,Level 1 - 1 Знак,h31 Знак,h32 Знак,h33 Знак,h34 Знак,h35 Знак,h36 Знак,h37 Знак,h38 Знак,h39 Знак,h310 Знак,h311 Знак,h321 Знак,h331 Знак,h341 Знак,h351 Знак,h361 Знак,h371 Знак"/>
    <w:basedOn w:val="affff2"/>
    <w:link w:val="3"/>
    <w:rsid w:val="00D46551"/>
    <w:rPr>
      <w:b/>
      <w:bCs/>
      <w:sz w:val="24"/>
      <w:szCs w:val="26"/>
    </w:rPr>
  </w:style>
  <w:style w:type="character" w:customStyle="1" w:styleId="41">
    <w:name w:val="Заголовок 4 Знак"/>
    <w:aliases w:val="H4 Знак,Заголовок 4 (Приложение) Знак,Level 2 - a Знак,4.4.4.4 Заголовок Знак,4 Знак,I4 Знак,l4 Знак,heading4 Знак,I41 Знак,41 Знак,l41 Знак,heading41 Знак,(Shift Ctrl 4) Знак,Titre 41 Знак,t4.T4 Знак,4heading Знак,h4 Знак,a. Знак"/>
    <w:basedOn w:val="af2"/>
    <w:link w:val="40"/>
    <w:locked/>
    <w:rsid w:val="00D6272F"/>
    <w:rPr>
      <w:b/>
      <w:bCs/>
      <w:sz w:val="24"/>
      <w:szCs w:val="26"/>
      <w:lang w:eastAsia="en-US"/>
    </w:rPr>
  </w:style>
  <w:style w:type="character" w:customStyle="1" w:styleId="25">
    <w:name w:val="Оглавление 2 Знак"/>
    <w:link w:val="24"/>
    <w:uiPriority w:val="39"/>
    <w:locked/>
    <w:rsid w:val="00594467"/>
    <w:rPr>
      <w:noProof/>
      <w:sz w:val="24"/>
      <w:szCs w:val="24"/>
    </w:rPr>
  </w:style>
  <w:style w:type="character" w:customStyle="1" w:styleId="afb">
    <w:name w:val="Текст примечания Знак"/>
    <w:link w:val="afa"/>
    <w:rsid w:val="00594467"/>
  </w:style>
  <w:style w:type="character" w:customStyle="1" w:styleId="aff2">
    <w:name w:val="Заголовок Знак"/>
    <w:link w:val="16"/>
    <w:rsid w:val="00594467"/>
    <w:rPr>
      <w:rFonts w:ascii="Arial" w:hAnsi="Arial" w:cs="Arial"/>
      <w:b/>
      <w:bCs/>
      <w:caps/>
      <w:kern w:val="28"/>
      <w:sz w:val="32"/>
      <w:szCs w:val="32"/>
    </w:rPr>
  </w:style>
  <w:style w:type="character" w:customStyle="1" w:styleId="aff5">
    <w:name w:val="Верхний колонтитул Знак"/>
    <w:aliases w:val="Знак22 Знак,Linie Знак"/>
    <w:link w:val="aff4"/>
    <w:uiPriority w:val="99"/>
    <w:rsid w:val="00594467"/>
    <w:rPr>
      <w:sz w:val="24"/>
      <w:szCs w:val="24"/>
    </w:rPr>
  </w:style>
  <w:style w:type="character" w:customStyle="1" w:styleId="aff7">
    <w:name w:val="Нижний колонтитул Знак"/>
    <w:link w:val="aff6"/>
    <w:rsid w:val="00594467"/>
    <w:rPr>
      <w:sz w:val="24"/>
      <w:szCs w:val="24"/>
    </w:rPr>
  </w:style>
  <w:style w:type="character" w:customStyle="1" w:styleId="aff9">
    <w:name w:val="Основной текст Знак"/>
    <w:aliases w:val="Основной текст Знак1 Знак,Основной текст Знак Знак Знак,BO Знак,ID Знак,body indent Знак,ändrad Знак,EHPT Знак,Body Text2 Знак"/>
    <w:link w:val="aff8"/>
    <w:rsid w:val="00594467"/>
    <w:rPr>
      <w:sz w:val="24"/>
      <w:lang w:eastAsia="en-US"/>
    </w:rPr>
  </w:style>
  <w:style w:type="paragraph" w:customStyle="1" w:styleId="1c">
    <w:name w:val="Текст выноски1"/>
    <w:basedOn w:val="af"/>
    <w:semiHidden/>
    <w:rsid w:val="00594467"/>
    <w:rPr>
      <w:rFonts w:ascii="Tahoma" w:hAnsi="Tahoma" w:cs="Tahoma"/>
      <w:sz w:val="16"/>
      <w:szCs w:val="16"/>
    </w:rPr>
  </w:style>
  <w:style w:type="character" w:customStyle="1" w:styleId="afff2">
    <w:name w:val="Текст выноски Знак"/>
    <w:link w:val="afff1"/>
    <w:semiHidden/>
    <w:locked/>
    <w:rsid w:val="00594467"/>
    <w:rPr>
      <w:rFonts w:ascii="Tahoma" w:hAnsi="Tahoma" w:cs="Tahoma"/>
      <w:sz w:val="16"/>
      <w:szCs w:val="16"/>
    </w:rPr>
  </w:style>
  <w:style w:type="character" w:customStyle="1" w:styleId="afff4">
    <w:name w:val="Тема примечания Знак"/>
    <w:link w:val="afff3"/>
    <w:rsid w:val="00594467"/>
    <w:rPr>
      <w:b/>
      <w:bCs/>
    </w:rPr>
  </w:style>
  <w:style w:type="paragraph" w:customStyle="1" w:styleId="44">
    <w:name w:val="Заголовок 4_ТЗ"/>
    <w:basedOn w:val="af"/>
    <w:rsid w:val="00594467"/>
  </w:style>
  <w:style w:type="paragraph" w:customStyle="1" w:styleId="1d">
    <w:name w:val="Обычный1"/>
    <w:link w:val="1e"/>
    <w:rsid w:val="00594467"/>
    <w:pPr>
      <w:suppressAutoHyphens/>
      <w:spacing w:line="100" w:lineRule="atLeast"/>
      <w:textAlignment w:val="baseline"/>
    </w:pPr>
    <w:rPr>
      <w:sz w:val="24"/>
      <w:szCs w:val="24"/>
      <w:lang w:eastAsia="ar-SA"/>
    </w:rPr>
  </w:style>
  <w:style w:type="character" w:customStyle="1" w:styleId="1e">
    <w:name w:val="Обычный1 Знак"/>
    <w:link w:val="1d"/>
    <w:rsid w:val="00594467"/>
    <w:rPr>
      <w:sz w:val="24"/>
      <w:szCs w:val="24"/>
      <w:lang w:eastAsia="ar-SA"/>
    </w:rPr>
  </w:style>
  <w:style w:type="paragraph" w:styleId="affff3">
    <w:name w:val="endnote text"/>
    <w:basedOn w:val="af"/>
    <w:link w:val="1f"/>
    <w:rsid w:val="00594467"/>
    <w:pPr>
      <w:suppressAutoHyphens/>
      <w:jc w:val="left"/>
    </w:pPr>
    <w:rPr>
      <w:sz w:val="20"/>
      <w:szCs w:val="20"/>
      <w:lang w:eastAsia="zh-CN"/>
    </w:rPr>
  </w:style>
  <w:style w:type="character" w:customStyle="1" w:styleId="affff4">
    <w:name w:val="Текст концевой сноски Знак"/>
    <w:basedOn w:val="af2"/>
    <w:uiPriority w:val="99"/>
    <w:rsid w:val="00594467"/>
  </w:style>
  <w:style w:type="character" w:customStyle="1" w:styleId="1f">
    <w:name w:val="Текст концевой сноски Знак1"/>
    <w:link w:val="affff3"/>
    <w:rsid w:val="00594467"/>
    <w:rPr>
      <w:lang w:eastAsia="zh-CN"/>
    </w:rPr>
  </w:style>
  <w:style w:type="character" w:customStyle="1" w:styleId="apple-converted-space">
    <w:name w:val="apple-converted-space"/>
    <w:rsid w:val="00594467"/>
  </w:style>
  <w:style w:type="paragraph" w:styleId="HTML">
    <w:name w:val="HTML Preformatted"/>
    <w:basedOn w:val="af"/>
    <w:link w:val="HTML0"/>
    <w:uiPriority w:val="99"/>
    <w:unhideWhenUsed/>
    <w:rsid w:val="0059446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594467"/>
    <w:rPr>
      <w:rFonts w:ascii="Courier New" w:hAnsi="Courier New" w:cs="Courier New"/>
    </w:rPr>
  </w:style>
  <w:style w:type="paragraph" w:customStyle="1" w:styleId="ConsPlusTitle">
    <w:name w:val="ConsPlusTitle"/>
    <w:rsid w:val="00594467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customStyle="1" w:styleId="affff5">
    <w:name w:val="Общий текст Знак"/>
    <w:link w:val="affff6"/>
    <w:locked/>
    <w:rsid w:val="00594467"/>
    <w:rPr>
      <w:sz w:val="28"/>
    </w:rPr>
  </w:style>
  <w:style w:type="paragraph" w:customStyle="1" w:styleId="affff6">
    <w:name w:val="Общий текст"/>
    <w:basedOn w:val="af"/>
    <w:link w:val="affff5"/>
    <w:rsid w:val="00594467"/>
    <w:pPr>
      <w:spacing w:after="60"/>
      <w:ind w:firstLine="709"/>
    </w:pPr>
    <w:rPr>
      <w:sz w:val="28"/>
      <w:szCs w:val="20"/>
    </w:rPr>
  </w:style>
  <w:style w:type="character" w:customStyle="1" w:styleId="ListParagraphChar2">
    <w:name w:val="List Paragraph Char2"/>
    <w:aliases w:val="Абзац списка литеральный Char,it_List1 Char,Bullet List Char,FooterText Char,numbered Char,Paragraphe de liste1 Char,lp1 Char,Bullet 1 Char,Use Case List Paragraph Char,Абзац основного текста Char,Bullet Number Char,Индексы Char"/>
    <w:locked/>
    <w:rsid w:val="00594467"/>
    <w:rPr>
      <w:rFonts w:eastAsia="Calibri"/>
      <w:sz w:val="24"/>
      <w:szCs w:val="24"/>
      <w:lang w:val="ru-RU" w:eastAsia="zh-CN" w:bidi="ar-SA"/>
    </w:rPr>
  </w:style>
  <w:style w:type="character" w:customStyle="1" w:styleId="WW8Num2z0">
    <w:name w:val="WW8Num2z0"/>
    <w:rsid w:val="00594467"/>
    <w:rPr>
      <w:color w:val="000000"/>
    </w:rPr>
  </w:style>
  <w:style w:type="paragraph" w:customStyle="1" w:styleId="-">
    <w:name w:val="Перечисление-"/>
    <w:basedOn w:val="af"/>
    <w:rsid w:val="00594467"/>
    <w:pPr>
      <w:numPr>
        <w:numId w:val="17"/>
      </w:numPr>
      <w:spacing w:before="40" w:after="40" w:line="360" w:lineRule="auto"/>
    </w:pPr>
    <w:rPr>
      <w:rFonts w:eastAsia="Calibri"/>
      <w:bCs/>
      <w:kern w:val="24"/>
      <w:lang w:eastAsia="en-US"/>
    </w:rPr>
  </w:style>
  <w:style w:type="paragraph" w:customStyle="1" w:styleId="14pt1">
    <w:name w:val="Стиль Основной текст + 14 pt Черный по ширине Первая строка:  1... Знак"/>
    <w:basedOn w:val="aff8"/>
    <w:link w:val="14pt10"/>
    <w:autoRedefine/>
    <w:rsid w:val="00594467"/>
    <w:pPr>
      <w:jc w:val="both"/>
    </w:pPr>
    <w:rPr>
      <w:bCs/>
      <w:kern w:val="28"/>
      <w:sz w:val="28"/>
      <w:szCs w:val="28"/>
    </w:rPr>
  </w:style>
  <w:style w:type="character" w:customStyle="1" w:styleId="14pt10">
    <w:name w:val="Стиль Основной текст + 14 pt Черный по ширине Первая строка:  1... Знак Знак"/>
    <w:link w:val="14pt1"/>
    <w:locked/>
    <w:rsid w:val="00594467"/>
    <w:rPr>
      <w:bCs/>
      <w:kern w:val="28"/>
      <w:sz w:val="28"/>
      <w:szCs w:val="28"/>
      <w:lang w:eastAsia="en-US"/>
    </w:rPr>
  </w:style>
  <w:style w:type="paragraph" w:styleId="affff7">
    <w:name w:val="No Spacing"/>
    <w:uiPriority w:val="1"/>
    <w:rsid w:val="00594467"/>
    <w:pPr>
      <w:jc w:val="both"/>
    </w:pPr>
    <w:rPr>
      <w:sz w:val="24"/>
      <w:szCs w:val="24"/>
    </w:rPr>
  </w:style>
  <w:style w:type="paragraph" w:customStyle="1" w:styleId="28">
    <w:name w:val="Загл 2"/>
    <w:basedOn w:val="21"/>
    <w:link w:val="29"/>
    <w:autoRedefine/>
    <w:rsid w:val="00594467"/>
    <w:pPr>
      <w:keepLines/>
      <w:numPr>
        <w:ilvl w:val="0"/>
        <w:numId w:val="0"/>
      </w:numPr>
      <w:autoSpaceDN w:val="0"/>
      <w:spacing w:before="40" w:after="0" w:line="276" w:lineRule="auto"/>
    </w:pPr>
    <w:rPr>
      <w:rFonts w:eastAsia="SimSun"/>
      <w:bCs w:val="0"/>
      <w:iCs w:val="0"/>
      <w:color w:val="000000"/>
      <w:kern w:val="2"/>
      <w:sz w:val="32"/>
      <w:lang w:eastAsia="ar-SA"/>
    </w:rPr>
  </w:style>
  <w:style w:type="character" w:customStyle="1" w:styleId="29">
    <w:name w:val="Загл 2 Знак"/>
    <w:link w:val="28"/>
    <w:locked/>
    <w:rsid w:val="00594467"/>
    <w:rPr>
      <w:rFonts w:eastAsia="SimSun"/>
      <w:b/>
      <w:color w:val="000000"/>
      <w:kern w:val="2"/>
      <w:sz w:val="32"/>
      <w:szCs w:val="28"/>
      <w:lang w:eastAsia="ar-SA"/>
    </w:rPr>
  </w:style>
  <w:style w:type="paragraph" w:customStyle="1" w:styleId="affff8">
    <w:name w:val="ТекстОсн"/>
    <w:basedOn w:val="af"/>
    <w:link w:val="affff9"/>
    <w:rsid w:val="00594467"/>
    <w:pPr>
      <w:suppressAutoHyphens/>
      <w:ind w:firstLine="567"/>
    </w:pPr>
    <w:rPr>
      <w:rFonts w:eastAsia="SimSun"/>
      <w:kern w:val="2"/>
      <w:lang w:eastAsia="ar-SA"/>
    </w:rPr>
  </w:style>
  <w:style w:type="character" w:customStyle="1" w:styleId="affff9">
    <w:name w:val="ТекстОсн Знак"/>
    <w:link w:val="affff8"/>
    <w:locked/>
    <w:rsid w:val="00594467"/>
    <w:rPr>
      <w:rFonts w:eastAsia="SimSun"/>
      <w:kern w:val="2"/>
      <w:sz w:val="24"/>
      <w:szCs w:val="24"/>
      <w:lang w:eastAsia="ar-SA"/>
    </w:rPr>
  </w:style>
  <w:style w:type="paragraph" w:customStyle="1" w:styleId="a8">
    <w:name w:val="Список Т"/>
    <w:basedOn w:val="af"/>
    <w:link w:val="affffa"/>
    <w:rsid w:val="00594467"/>
    <w:pPr>
      <w:numPr>
        <w:numId w:val="18"/>
      </w:numPr>
      <w:suppressAutoHyphens/>
      <w:autoSpaceDN w:val="0"/>
    </w:pPr>
    <w:rPr>
      <w:rFonts w:eastAsia="SimSun"/>
      <w:kern w:val="2"/>
      <w:lang w:eastAsia="ar-SA"/>
    </w:rPr>
  </w:style>
  <w:style w:type="character" w:customStyle="1" w:styleId="affffa">
    <w:name w:val="Список Т Знак"/>
    <w:link w:val="a8"/>
    <w:locked/>
    <w:rsid w:val="00594467"/>
    <w:rPr>
      <w:rFonts w:eastAsia="SimSun"/>
      <w:kern w:val="2"/>
      <w:sz w:val="24"/>
      <w:szCs w:val="24"/>
      <w:lang w:eastAsia="ar-SA"/>
    </w:rPr>
  </w:style>
  <w:style w:type="character" w:customStyle="1" w:styleId="Heading1Char">
    <w:name w:val="Heading 1 Char"/>
    <w:locked/>
    <w:rsid w:val="00594467"/>
    <w:rPr>
      <w:rFonts w:ascii="Cambria" w:hAnsi="Cambria" w:cs="Times New Roman"/>
      <w:color w:val="365F91"/>
      <w:sz w:val="32"/>
      <w:szCs w:val="32"/>
    </w:rPr>
  </w:style>
  <w:style w:type="character" w:customStyle="1" w:styleId="Heading3Char">
    <w:name w:val="Heading 3 Char"/>
    <w:semiHidden/>
    <w:locked/>
    <w:rsid w:val="00594467"/>
    <w:rPr>
      <w:rFonts w:ascii="Cambria" w:hAnsi="Cambria" w:cs="Times New Roman"/>
      <w:b/>
      <w:bCs/>
      <w:color w:val="4F81BD"/>
      <w:lang w:val="x-none" w:eastAsia="ru-RU"/>
    </w:rPr>
  </w:style>
  <w:style w:type="character" w:customStyle="1" w:styleId="HeaderChar">
    <w:name w:val="Header Char"/>
    <w:locked/>
    <w:rsid w:val="00594467"/>
    <w:rPr>
      <w:rFonts w:cs="Times New Roman"/>
    </w:rPr>
  </w:style>
  <w:style w:type="character" w:customStyle="1" w:styleId="ListParagraphChar">
    <w:name w:val="List Paragraph Char"/>
    <w:locked/>
    <w:rsid w:val="00594467"/>
    <w:rPr>
      <w:rFonts w:cs="Times New Roman"/>
    </w:rPr>
  </w:style>
  <w:style w:type="character" w:customStyle="1" w:styleId="FooterChar">
    <w:name w:val="Footer Char"/>
    <w:locked/>
    <w:rsid w:val="00594467"/>
    <w:rPr>
      <w:rFonts w:cs="Times New Roman"/>
    </w:rPr>
  </w:style>
  <w:style w:type="paragraph" w:customStyle="1" w:styleId="1f0">
    <w:name w:val="Заголовок оглавления1"/>
    <w:basedOn w:val="1"/>
    <w:next w:val="af"/>
    <w:rsid w:val="00594467"/>
    <w:pPr>
      <w:keepLines/>
      <w:pageBreakBefore w:val="0"/>
      <w:numPr>
        <w:numId w:val="0"/>
      </w:numPr>
      <w:spacing w:before="240" w:after="0" w:line="259" w:lineRule="auto"/>
      <w:outlineLvl w:val="9"/>
    </w:pPr>
    <w:rPr>
      <w:rFonts w:ascii="Cambria" w:eastAsia="Calibri" w:hAnsi="Cambria"/>
      <w:b w:val="0"/>
      <w:bCs w:val="0"/>
      <w:caps w:val="0"/>
      <w:color w:val="365F91"/>
      <w:kern w:val="0"/>
    </w:rPr>
  </w:style>
  <w:style w:type="paragraph" w:customStyle="1" w:styleId="1f1">
    <w:name w:val="Загл 1"/>
    <w:basedOn w:val="1"/>
    <w:link w:val="1f2"/>
    <w:rsid w:val="00594467"/>
    <w:pPr>
      <w:keepLines/>
      <w:pageBreakBefore w:val="0"/>
      <w:numPr>
        <w:numId w:val="0"/>
      </w:numPr>
      <w:autoSpaceDN w:val="0"/>
      <w:spacing w:before="240" w:after="0" w:line="276" w:lineRule="auto"/>
    </w:pPr>
    <w:rPr>
      <w:rFonts w:eastAsia="SimSun"/>
      <w:bCs w:val="0"/>
      <w:caps w:val="0"/>
      <w:color w:val="000000"/>
      <w:kern w:val="2"/>
      <w:sz w:val="36"/>
      <w:szCs w:val="24"/>
      <w:lang w:eastAsia="ar-SA"/>
    </w:rPr>
  </w:style>
  <w:style w:type="character" w:customStyle="1" w:styleId="1f2">
    <w:name w:val="Загл 1 Знак"/>
    <w:link w:val="1f1"/>
    <w:locked/>
    <w:rsid w:val="00594467"/>
    <w:rPr>
      <w:rFonts w:eastAsia="SimSun"/>
      <w:b/>
      <w:color w:val="000000"/>
      <w:kern w:val="2"/>
      <w:sz w:val="36"/>
      <w:szCs w:val="24"/>
      <w:lang w:eastAsia="ar-SA"/>
    </w:rPr>
  </w:style>
  <w:style w:type="paragraph" w:customStyle="1" w:styleId="37">
    <w:name w:val="Загл 3"/>
    <w:basedOn w:val="3"/>
    <w:link w:val="38"/>
    <w:rsid w:val="00594467"/>
    <w:pPr>
      <w:keepLines/>
      <w:numPr>
        <w:ilvl w:val="0"/>
        <w:numId w:val="0"/>
      </w:numPr>
      <w:spacing w:before="200" w:after="120" w:line="276" w:lineRule="auto"/>
      <w:jc w:val="left"/>
    </w:pPr>
    <w:rPr>
      <w:rFonts w:eastAsia="SimSun"/>
      <w:bCs w:val="0"/>
      <w:color w:val="000000"/>
      <w:kern w:val="2"/>
      <w:sz w:val="28"/>
      <w:lang w:eastAsia="ar-SA"/>
    </w:rPr>
  </w:style>
  <w:style w:type="character" w:customStyle="1" w:styleId="38">
    <w:name w:val="Загл 3 Знак"/>
    <w:link w:val="37"/>
    <w:locked/>
    <w:rsid w:val="00594467"/>
    <w:rPr>
      <w:rFonts w:eastAsia="SimSun"/>
      <w:b/>
      <w:color w:val="000000"/>
      <w:kern w:val="2"/>
      <w:sz w:val="28"/>
      <w:szCs w:val="26"/>
      <w:lang w:eastAsia="ar-SA"/>
    </w:rPr>
  </w:style>
  <w:style w:type="paragraph" w:customStyle="1" w:styleId="paragraph0c">
    <w:name w:val="paragraph0c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character" w:customStyle="1" w:styleId="interface">
    <w:name w:val="interface"/>
    <w:rsid w:val="00594467"/>
    <w:rPr>
      <w:rFonts w:cs="Times New Roman"/>
    </w:rPr>
  </w:style>
  <w:style w:type="paragraph" w:customStyle="1" w:styleId="bullet1">
    <w:name w:val="bullet1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warningword">
    <w:name w:val="warningword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notes">
    <w:name w:val="notes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number81">
    <w:name w:val="number81"/>
    <w:basedOn w:val="af"/>
    <w:link w:val="number810"/>
    <w:rsid w:val="00594467"/>
    <w:pPr>
      <w:spacing w:before="100" w:beforeAutospacing="1" w:after="100" w:afterAutospacing="1"/>
      <w:jc w:val="left"/>
    </w:pPr>
    <w:rPr>
      <w:rFonts w:eastAsia="Calibri"/>
    </w:rPr>
  </w:style>
  <w:style w:type="character" w:customStyle="1" w:styleId="number810">
    <w:name w:val="number81 Знак"/>
    <w:link w:val="number81"/>
    <w:locked/>
    <w:rsid w:val="00594467"/>
    <w:rPr>
      <w:rFonts w:eastAsia="Calibri"/>
      <w:sz w:val="24"/>
      <w:szCs w:val="24"/>
    </w:rPr>
  </w:style>
  <w:style w:type="paragraph" w:customStyle="1" w:styleId="bullet">
    <w:name w:val="bullet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bullet2">
    <w:name w:val="bullet2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ac">
    <w:name w:val="Список Ц"/>
    <w:basedOn w:val="af"/>
    <w:link w:val="affffb"/>
    <w:rsid w:val="00594467"/>
    <w:pPr>
      <w:numPr>
        <w:numId w:val="19"/>
      </w:numPr>
      <w:suppressAutoHyphens/>
      <w:autoSpaceDN w:val="0"/>
    </w:pPr>
    <w:rPr>
      <w:rFonts w:eastAsia="SimSun"/>
      <w:kern w:val="2"/>
      <w:lang w:eastAsia="ar-SA"/>
    </w:rPr>
  </w:style>
  <w:style w:type="character" w:customStyle="1" w:styleId="affffb">
    <w:name w:val="Список Ц Знак"/>
    <w:link w:val="ac"/>
    <w:locked/>
    <w:rsid w:val="00594467"/>
    <w:rPr>
      <w:rFonts w:eastAsia="SimSun"/>
      <w:kern w:val="2"/>
      <w:sz w:val="24"/>
      <w:szCs w:val="24"/>
      <w:lang w:eastAsia="ar-SA"/>
    </w:rPr>
  </w:style>
  <w:style w:type="paragraph" w:customStyle="1" w:styleId="ad">
    <w:name w:val="Список Б"/>
    <w:basedOn w:val="number81"/>
    <w:link w:val="affffc"/>
    <w:rsid w:val="00594467"/>
    <w:pPr>
      <w:numPr>
        <w:numId w:val="20"/>
      </w:numPr>
      <w:tabs>
        <w:tab w:val="num" w:pos="360"/>
      </w:tabs>
      <w:ind w:left="0" w:firstLine="0"/>
      <w:jc w:val="both"/>
    </w:pPr>
    <w:rPr>
      <w:color w:val="000000"/>
      <w:szCs w:val="20"/>
    </w:rPr>
  </w:style>
  <w:style w:type="character" w:customStyle="1" w:styleId="affffc">
    <w:name w:val="Список Б Знак"/>
    <w:link w:val="ad"/>
    <w:locked/>
    <w:rsid w:val="00594467"/>
    <w:rPr>
      <w:rFonts w:eastAsia="Calibri"/>
      <w:color w:val="000000"/>
      <w:sz w:val="24"/>
    </w:rPr>
  </w:style>
  <w:style w:type="character" w:customStyle="1" w:styleId="1f3">
    <w:name w:val="Заголовок №1_"/>
    <w:link w:val="1f4"/>
    <w:locked/>
    <w:rsid w:val="00594467"/>
    <w:rPr>
      <w:sz w:val="46"/>
      <w:szCs w:val="46"/>
      <w:shd w:val="clear" w:color="auto" w:fill="FFFFFF"/>
    </w:rPr>
  </w:style>
  <w:style w:type="paragraph" w:customStyle="1" w:styleId="1f4">
    <w:name w:val="Заголовок №1"/>
    <w:basedOn w:val="af"/>
    <w:link w:val="1f3"/>
    <w:rsid w:val="00594467"/>
    <w:pPr>
      <w:widowControl w:val="0"/>
      <w:shd w:val="clear" w:color="auto" w:fill="FFFFFF"/>
      <w:spacing w:after="600" w:line="504" w:lineRule="exact"/>
      <w:jc w:val="center"/>
      <w:outlineLvl w:val="0"/>
    </w:pPr>
    <w:rPr>
      <w:sz w:val="46"/>
      <w:szCs w:val="46"/>
      <w:shd w:val="clear" w:color="auto" w:fill="FFFFFF"/>
    </w:rPr>
  </w:style>
  <w:style w:type="character" w:customStyle="1" w:styleId="affffd">
    <w:name w:val="Колонтитул_"/>
    <w:rsid w:val="00594467"/>
    <w:rPr>
      <w:rFonts w:ascii="Times New Roman" w:hAnsi="Times New Roman" w:cs="Times New Roman"/>
      <w:sz w:val="18"/>
      <w:szCs w:val="18"/>
      <w:u w:val="none"/>
    </w:rPr>
  </w:style>
  <w:style w:type="character" w:customStyle="1" w:styleId="affffe">
    <w:name w:val="Колонтитул"/>
    <w:rsid w:val="00594467"/>
    <w:rPr>
      <w:rFonts w:ascii="Times New Roman" w:hAnsi="Times New Roman" w:cs="Times New Roman"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39">
    <w:name w:val="Основной текст (3)_"/>
    <w:link w:val="3a"/>
    <w:locked/>
    <w:rsid w:val="00594467"/>
    <w:rPr>
      <w:spacing w:val="20"/>
      <w:sz w:val="32"/>
      <w:szCs w:val="32"/>
      <w:shd w:val="clear" w:color="auto" w:fill="FFFFFF"/>
    </w:rPr>
  </w:style>
  <w:style w:type="paragraph" w:customStyle="1" w:styleId="3a">
    <w:name w:val="Основной текст (3)"/>
    <w:basedOn w:val="af"/>
    <w:link w:val="39"/>
    <w:rsid w:val="00594467"/>
    <w:pPr>
      <w:widowControl w:val="0"/>
      <w:shd w:val="clear" w:color="auto" w:fill="FFFFFF"/>
      <w:spacing w:before="600" w:after="4020" w:line="365" w:lineRule="exact"/>
      <w:jc w:val="center"/>
    </w:pPr>
    <w:rPr>
      <w:spacing w:val="20"/>
      <w:sz w:val="32"/>
      <w:szCs w:val="32"/>
      <w:shd w:val="clear" w:color="auto" w:fill="FFFFFF"/>
    </w:rPr>
  </w:style>
  <w:style w:type="character" w:customStyle="1" w:styleId="45">
    <w:name w:val="Основной текст (4)_"/>
    <w:link w:val="46"/>
    <w:locked/>
    <w:rsid w:val="00594467"/>
    <w:rPr>
      <w:sz w:val="18"/>
      <w:szCs w:val="18"/>
      <w:shd w:val="clear" w:color="auto" w:fill="FFFFFF"/>
    </w:rPr>
  </w:style>
  <w:style w:type="paragraph" w:customStyle="1" w:styleId="46">
    <w:name w:val="Основной текст (4)"/>
    <w:basedOn w:val="af"/>
    <w:link w:val="45"/>
    <w:rsid w:val="00594467"/>
    <w:pPr>
      <w:widowControl w:val="0"/>
      <w:shd w:val="clear" w:color="auto" w:fill="FFFFFF"/>
      <w:spacing w:before="4020" w:line="408" w:lineRule="exact"/>
      <w:jc w:val="left"/>
    </w:pPr>
    <w:rPr>
      <w:sz w:val="18"/>
      <w:szCs w:val="18"/>
      <w:shd w:val="clear" w:color="auto" w:fill="FFFFFF"/>
    </w:rPr>
  </w:style>
  <w:style w:type="character" w:customStyle="1" w:styleId="3b">
    <w:name w:val="Заголовок №3_"/>
    <w:rsid w:val="00594467"/>
    <w:rPr>
      <w:rFonts w:cs="Times New Roman"/>
      <w:sz w:val="20"/>
      <w:szCs w:val="20"/>
      <w:u w:val="none"/>
    </w:rPr>
  </w:style>
  <w:style w:type="character" w:customStyle="1" w:styleId="53">
    <w:name w:val="Основной текст (5)_"/>
    <w:link w:val="54"/>
    <w:locked/>
    <w:rsid w:val="00594467"/>
    <w:rPr>
      <w:sz w:val="18"/>
      <w:szCs w:val="18"/>
      <w:shd w:val="clear" w:color="auto" w:fill="FFFFFF"/>
    </w:rPr>
  </w:style>
  <w:style w:type="paragraph" w:customStyle="1" w:styleId="54">
    <w:name w:val="Основной текст (5)"/>
    <w:basedOn w:val="af"/>
    <w:link w:val="53"/>
    <w:rsid w:val="00594467"/>
    <w:pPr>
      <w:widowControl w:val="0"/>
      <w:shd w:val="clear" w:color="auto" w:fill="FFFFFF"/>
      <w:spacing w:after="120" w:line="206" w:lineRule="exact"/>
      <w:ind w:firstLine="360"/>
      <w:jc w:val="left"/>
    </w:pPr>
    <w:rPr>
      <w:sz w:val="18"/>
      <w:szCs w:val="18"/>
      <w:shd w:val="clear" w:color="auto" w:fill="FFFFFF"/>
    </w:rPr>
  </w:style>
  <w:style w:type="character" w:customStyle="1" w:styleId="62">
    <w:name w:val="Основной текст (6)_"/>
    <w:rsid w:val="00594467"/>
    <w:rPr>
      <w:rFonts w:ascii="Times New Roman" w:hAnsi="Times New Roman" w:cs="Times New Roman"/>
      <w:sz w:val="15"/>
      <w:szCs w:val="15"/>
      <w:u w:val="none"/>
    </w:rPr>
  </w:style>
  <w:style w:type="character" w:customStyle="1" w:styleId="63">
    <w:name w:val="Основной текст (6)"/>
    <w:rsid w:val="00594467"/>
    <w:rPr>
      <w:rFonts w:ascii="Times New Roman" w:hAnsi="Times New Roman" w:cs="Times New Roman"/>
      <w:color w:val="000000"/>
      <w:spacing w:val="0"/>
      <w:w w:val="100"/>
      <w:position w:val="0"/>
      <w:sz w:val="15"/>
      <w:szCs w:val="15"/>
      <w:u w:val="single"/>
      <w:lang w:val="en-US" w:eastAsia="en-US"/>
    </w:rPr>
  </w:style>
  <w:style w:type="character" w:customStyle="1" w:styleId="72">
    <w:name w:val="Основной текст (7)_"/>
    <w:link w:val="73"/>
    <w:locked/>
    <w:rsid w:val="00594467"/>
    <w:rPr>
      <w:sz w:val="15"/>
      <w:szCs w:val="15"/>
      <w:shd w:val="clear" w:color="auto" w:fill="FFFFFF"/>
    </w:rPr>
  </w:style>
  <w:style w:type="paragraph" w:customStyle="1" w:styleId="73">
    <w:name w:val="Основной текст (7)"/>
    <w:basedOn w:val="af"/>
    <w:link w:val="72"/>
    <w:rsid w:val="00594467"/>
    <w:pPr>
      <w:widowControl w:val="0"/>
      <w:shd w:val="clear" w:color="auto" w:fill="FFFFFF"/>
      <w:spacing w:line="168" w:lineRule="exact"/>
      <w:ind w:hanging="340"/>
    </w:pPr>
    <w:rPr>
      <w:sz w:val="15"/>
      <w:szCs w:val="15"/>
      <w:shd w:val="clear" w:color="auto" w:fill="FFFFFF"/>
    </w:rPr>
  </w:style>
  <w:style w:type="character" w:customStyle="1" w:styleId="2Exact">
    <w:name w:val="Основной текст (2) Exact"/>
    <w:rsid w:val="00594467"/>
    <w:rPr>
      <w:rFonts w:ascii="Times New Roman" w:hAnsi="Times New Roman" w:cs="Times New Roman"/>
      <w:sz w:val="20"/>
      <w:szCs w:val="20"/>
      <w:u w:val="none"/>
    </w:rPr>
  </w:style>
  <w:style w:type="character" w:customStyle="1" w:styleId="2a">
    <w:name w:val="Основной текст (2)_"/>
    <w:rsid w:val="00594467"/>
    <w:rPr>
      <w:rFonts w:ascii="Times New Roman" w:hAnsi="Times New Roman" w:cs="Times New Roman"/>
      <w:sz w:val="20"/>
      <w:szCs w:val="20"/>
      <w:u w:val="none"/>
    </w:rPr>
  </w:style>
  <w:style w:type="character" w:customStyle="1" w:styleId="10pt">
    <w:name w:val="Колонтитул + 10 pt"/>
    <w:aliases w:val="Полужирный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b">
    <w:name w:val="Оглавление (2)_"/>
    <w:link w:val="2c"/>
    <w:locked/>
    <w:rsid w:val="00594467"/>
    <w:rPr>
      <w:i/>
      <w:iCs/>
      <w:shd w:val="clear" w:color="auto" w:fill="FFFFFF"/>
    </w:rPr>
  </w:style>
  <w:style w:type="paragraph" w:customStyle="1" w:styleId="2c">
    <w:name w:val="Оглавление (2)"/>
    <w:basedOn w:val="af"/>
    <w:link w:val="2b"/>
    <w:rsid w:val="00594467"/>
    <w:pPr>
      <w:widowControl w:val="0"/>
      <w:shd w:val="clear" w:color="auto" w:fill="FFFFFF"/>
      <w:spacing w:before="180" w:line="226" w:lineRule="exact"/>
    </w:pPr>
    <w:rPr>
      <w:i/>
      <w:iCs/>
      <w:sz w:val="20"/>
      <w:szCs w:val="20"/>
      <w:shd w:val="clear" w:color="auto" w:fill="FFFFFF"/>
    </w:rPr>
  </w:style>
  <w:style w:type="character" w:customStyle="1" w:styleId="2d">
    <w:name w:val="Оглавление (2) + Не курсив"/>
    <w:rsid w:val="00594467"/>
    <w:rPr>
      <w:i/>
      <w:iCs/>
      <w:color w:val="000000"/>
      <w:spacing w:val="0"/>
      <w:w w:val="100"/>
      <w:position w:val="0"/>
      <w:shd w:val="clear" w:color="auto" w:fill="FFFFFF"/>
      <w:lang w:bidi="ar-SA"/>
    </w:rPr>
  </w:style>
  <w:style w:type="character" w:customStyle="1" w:styleId="3c">
    <w:name w:val="Оглавление (3)_"/>
    <w:link w:val="3d"/>
    <w:locked/>
    <w:rsid w:val="00594467"/>
    <w:rPr>
      <w:spacing w:val="-10"/>
      <w:sz w:val="18"/>
      <w:szCs w:val="18"/>
      <w:shd w:val="clear" w:color="auto" w:fill="FFFFFF"/>
    </w:rPr>
  </w:style>
  <w:style w:type="paragraph" w:customStyle="1" w:styleId="3d">
    <w:name w:val="Оглавление (3)"/>
    <w:basedOn w:val="af"/>
    <w:link w:val="3c"/>
    <w:rsid w:val="00594467"/>
    <w:pPr>
      <w:widowControl w:val="0"/>
      <w:shd w:val="clear" w:color="auto" w:fill="FFFFFF"/>
      <w:spacing w:line="226" w:lineRule="exact"/>
    </w:pPr>
    <w:rPr>
      <w:spacing w:val="-10"/>
      <w:sz w:val="18"/>
      <w:szCs w:val="18"/>
      <w:shd w:val="clear" w:color="auto" w:fill="FFFFFF"/>
    </w:rPr>
  </w:style>
  <w:style w:type="character" w:customStyle="1" w:styleId="30pt">
    <w:name w:val="Оглавление (3) + Интервал 0 pt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8"/>
      <w:szCs w:val="18"/>
      <w:shd w:val="clear" w:color="auto" w:fill="FFFFFF"/>
      <w:lang w:bidi="ar-SA"/>
    </w:rPr>
  </w:style>
  <w:style w:type="character" w:customStyle="1" w:styleId="82">
    <w:name w:val="Основной текст (8)_"/>
    <w:link w:val="83"/>
    <w:locked/>
    <w:rsid w:val="00594467"/>
    <w:rPr>
      <w:i/>
      <w:iCs/>
      <w:shd w:val="clear" w:color="auto" w:fill="FFFFFF"/>
    </w:rPr>
  </w:style>
  <w:style w:type="paragraph" w:customStyle="1" w:styleId="83">
    <w:name w:val="Основной текст (8)"/>
    <w:basedOn w:val="af"/>
    <w:link w:val="82"/>
    <w:rsid w:val="00594467"/>
    <w:pPr>
      <w:widowControl w:val="0"/>
      <w:shd w:val="clear" w:color="auto" w:fill="FFFFFF"/>
      <w:spacing w:line="346" w:lineRule="exact"/>
    </w:pPr>
    <w:rPr>
      <w:i/>
      <w:iCs/>
      <w:sz w:val="20"/>
      <w:szCs w:val="20"/>
      <w:shd w:val="clear" w:color="auto" w:fill="FFFFFF"/>
    </w:rPr>
  </w:style>
  <w:style w:type="character" w:customStyle="1" w:styleId="2e">
    <w:name w:val="Заголовок №2_"/>
    <w:link w:val="2f"/>
    <w:locked/>
    <w:rsid w:val="00594467"/>
    <w:rPr>
      <w:rFonts w:ascii="Constantia" w:hAnsi="Constantia"/>
      <w:sz w:val="34"/>
      <w:szCs w:val="34"/>
      <w:shd w:val="clear" w:color="auto" w:fill="FFFFFF"/>
    </w:rPr>
  </w:style>
  <w:style w:type="paragraph" w:customStyle="1" w:styleId="2f">
    <w:name w:val="Заголовок №2"/>
    <w:basedOn w:val="af"/>
    <w:link w:val="2e"/>
    <w:rsid w:val="00594467"/>
    <w:pPr>
      <w:widowControl w:val="0"/>
      <w:shd w:val="clear" w:color="auto" w:fill="FFFFFF"/>
      <w:spacing w:after="1380" w:line="240" w:lineRule="atLeast"/>
      <w:jc w:val="right"/>
      <w:outlineLvl w:val="1"/>
    </w:pPr>
    <w:rPr>
      <w:rFonts w:ascii="Constantia" w:hAnsi="Constantia"/>
      <w:sz w:val="34"/>
      <w:szCs w:val="34"/>
      <w:shd w:val="clear" w:color="auto" w:fill="FFFFFF"/>
    </w:rPr>
  </w:style>
  <w:style w:type="character" w:customStyle="1" w:styleId="2f0">
    <w:name w:val="Основной текст (2)"/>
    <w:rsid w:val="00594467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single"/>
      <w:lang w:val="en-US" w:eastAsia="en-US"/>
    </w:rPr>
  </w:style>
  <w:style w:type="character" w:customStyle="1" w:styleId="92">
    <w:name w:val="Основной текст (9)_"/>
    <w:link w:val="93"/>
    <w:locked/>
    <w:rsid w:val="00594467"/>
    <w:rPr>
      <w:b/>
      <w:bCs/>
      <w:spacing w:val="-10"/>
      <w:sz w:val="15"/>
      <w:szCs w:val="15"/>
      <w:shd w:val="clear" w:color="auto" w:fill="FFFFFF"/>
    </w:rPr>
  </w:style>
  <w:style w:type="paragraph" w:customStyle="1" w:styleId="93">
    <w:name w:val="Основной текст (9)"/>
    <w:basedOn w:val="af"/>
    <w:link w:val="92"/>
    <w:rsid w:val="00594467"/>
    <w:pPr>
      <w:widowControl w:val="0"/>
      <w:shd w:val="clear" w:color="auto" w:fill="FFFFFF"/>
      <w:spacing w:before="480" w:after="480" w:line="240" w:lineRule="atLeast"/>
      <w:ind w:hanging="320"/>
    </w:pPr>
    <w:rPr>
      <w:b/>
      <w:bCs/>
      <w:spacing w:val="-10"/>
      <w:sz w:val="15"/>
      <w:szCs w:val="15"/>
      <w:shd w:val="clear" w:color="auto" w:fill="FFFFFF"/>
    </w:rPr>
  </w:style>
  <w:style w:type="character" w:customStyle="1" w:styleId="2f1">
    <w:name w:val="Номер заголовка №2_"/>
    <w:rsid w:val="00594467"/>
    <w:rPr>
      <w:rFonts w:ascii="Times New Roman" w:hAnsi="Times New Roman" w:cs="Times New Roman"/>
      <w:spacing w:val="0"/>
      <w:sz w:val="22"/>
      <w:szCs w:val="22"/>
      <w:u w:val="none"/>
    </w:rPr>
  </w:style>
  <w:style w:type="character" w:customStyle="1" w:styleId="2f2">
    <w:name w:val="Подпись к картинке (2)_"/>
    <w:link w:val="2f3"/>
    <w:locked/>
    <w:rsid w:val="00594467"/>
    <w:rPr>
      <w:b/>
      <w:bCs/>
      <w:spacing w:val="-10"/>
      <w:sz w:val="15"/>
      <w:szCs w:val="15"/>
      <w:shd w:val="clear" w:color="auto" w:fill="FFFFFF"/>
    </w:rPr>
  </w:style>
  <w:style w:type="paragraph" w:customStyle="1" w:styleId="2f3">
    <w:name w:val="Подпись к картинке (2)"/>
    <w:basedOn w:val="af"/>
    <w:link w:val="2f2"/>
    <w:rsid w:val="00594467"/>
    <w:pPr>
      <w:widowControl w:val="0"/>
      <w:shd w:val="clear" w:color="auto" w:fill="FFFFFF"/>
      <w:spacing w:after="120" w:line="240" w:lineRule="atLeast"/>
    </w:pPr>
    <w:rPr>
      <w:b/>
      <w:bCs/>
      <w:spacing w:val="-10"/>
      <w:sz w:val="15"/>
      <w:szCs w:val="15"/>
      <w:shd w:val="clear" w:color="auto" w:fill="FFFFFF"/>
    </w:rPr>
  </w:style>
  <w:style w:type="character" w:customStyle="1" w:styleId="afffff">
    <w:name w:val="Подпись к картинке_"/>
    <w:link w:val="afffff0"/>
    <w:locked/>
    <w:rsid w:val="00594467"/>
    <w:rPr>
      <w:sz w:val="18"/>
      <w:szCs w:val="18"/>
      <w:shd w:val="clear" w:color="auto" w:fill="FFFFFF"/>
    </w:rPr>
  </w:style>
  <w:style w:type="paragraph" w:customStyle="1" w:styleId="afffff0">
    <w:name w:val="Подпись к картинке"/>
    <w:basedOn w:val="af"/>
    <w:link w:val="afffff"/>
    <w:rsid w:val="00594467"/>
    <w:pPr>
      <w:widowControl w:val="0"/>
      <w:shd w:val="clear" w:color="auto" w:fill="FFFFFF"/>
      <w:spacing w:before="120" w:line="235" w:lineRule="exact"/>
    </w:pPr>
    <w:rPr>
      <w:sz w:val="18"/>
      <w:szCs w:val="18"/>
      <w:shd w:val="clear" w:color="auto" w:fill="FFFFFF"/>
    </w:rPr>
  </w:style>
  <w:style w:type="character" w:customStyle="1" w:styleId="74">
    <w:name w:val="Подпись к картинке + 7"/>
    <w:aliases w:val="5 pt,Полужирный14,Интервал 0 pt"/>
    <w:rsid w:val="00594467"/>
    <w:rPr>
      <w:b/>
      <w:bCs/>
      <w:color w:val="000000"/>
      <w:spacing w:val="-1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47">
    <w:name w:val="Основной текст (4) + 7"/>
    <w:aliases w:val="5 pt41,Полужирный13,Интервал 0 pt12"/>
    <w:rsid w:val="00594467"/>
    <w:rPr>
      <w:b/>
      <w:bCs/>
      <w:color w:val="000000"/>
      <w:spacing w:val="-1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afffff1">
    <w:name w:val="Подпись к таблице_"/>
    <w:rsid w:val="00594467"/>
    <w:rPr>
      <w:rFonts w:cs="Times New Roman"/>
      <w:sz w:val="13"/>
      <w:szCs w:val="13"/>
      <w:u w:val="none"/>
    </w:rPr>
  </w:style>
  <w:style w:type="character" w:customStyle="1" w:styleId="afffff2">
    <w:name w:val="Подпись к таблице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ArialUnicodeMS">
    <w:name w:val="Основной текст (2) + Arial Unicode MS"/>
    <w:aliases w:val="4 pt,Интервал 5 pt"/>
    <w:rsid w:val="00594467"/>
    <w:rPr>
      <w:rFonts w:ascii="Arial Unicode MS" w:eastAsia="Times New Roman" w:hAnsi="Arial Unicode MS" w:cs="Arial Unicode MS"/>
      <w:color w:val="000000"/>
      <w:spacing w:val="100"/>
      <w:w w:val="100"/>
      <w:position w:val="0"/>
      <w:sz w:val="8"/>
      <w:szCs w:val="8"/>
      <w:u w:val="none"/>
      <w:lang w:val="ru-RU" w:eastAsia="ru-RU"/>
    </w:rPr>
  </w:style>
  <w:style w:type="character" w:customStyle="1" w:styleId="2ArialUnicodeMS16">
    <w:name w:val="Основной текст (2) + Arial Unicode MS16"/>
    <w:aliases w:val="6,5 pt40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ArialUnicodeMS15">
    <w:name w:val="Основной текст (2) + Arial Unicode MS15"/>
    <w:rsid w:val="00594467"/>
    <w:rPr>
      <w:rFonts w:ascii="Arial Unicode MS" w:eastAsia="Times New Roman" w:hAnsi="Arial Unicode MS" w:cs="Arial Unicode MS"/>
      <w:b/>
      <w:b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ArialUnicodeMS14">
    <w:name w:val="Основной текст (2) + Arial Unicode MS14"/>
    <w:aliases w:val="4 pt8,Курсив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ArialUnicodeMS13">
    <w:name w:val="Основной текст (2) + Arial Unicode MS13"/>
    <w:aliases w:val="4 pt7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100">
    <w:name w:val="Основной текст (10)_"/>
    <w:rsid w:val="00594467"/>
    <w:rPr>
      <w:rFonts w:cs="Times New Roman"/>
      <w:sz w:val="9"/>
      <w:szCs w:val="9"/>
      <w:u w:val="none"/>
    </w:rPr>
  </w:style>
  <w:style w:type="character" w:customStyle="1" w:styleId="101">
    <w:name w:val="Основной текст (10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0BookmanOldStyle">
    <w:name w:val="Основной текст (10) + Bookman Old Style"/>
    <w:aliases w:val="65,5 pt39,Курсив28"/>
    <w:rsid w:val="00594467"/>
    <w:rPr>
      <w:rFonts w:ascii="Bookman Old Style" w:eastAsia="Times New Roman" w:hAnsi="Bookman Old Style" w:cs="Bookman Old Style"/>
      <w:b/>
      <w:bCs/>
      <w:i/>
      <w:iCs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110">
    <w:name w:val="Основной текст (11)_"/>
    <w:link w:val="111"/>
    <w:locked/>
    <w:rsid w:val="00594467"/>
    <w:rPr>
      <w:spacing w:val="10"/>
      <w:sz w:val="14"/>
      <w:szCs w:val="14"/>
      <w:shd w:val="clear" w:color="auto" w:fill="FFFFFF"/>
    </w:rPr>
  </w:style>
  <w:style w:type="paragraph" w:customStyle="1" w:styleId="111">
    <w:name w:val="Основной текст (11)"/>
    <w:basedOn w:val="af"/>
    <w:link w:val="110"/>
    <w:rsid w:val="00594467"/>
    <w:pPr>
      <w:widowControl w:val="0"/>
      <w:shd w:val="clear" w:color="auto" w:fill="FFFFFF"/>
      <w:spacing w:before="60" w:after="300" w:line="240" w:lineRule="atLeast"/>
    </w:pPr>
    <w:rPr>
      <w:spacing w:val="10"/>
      <w:sz w:val="14"/>
      <w:szCs w:val="14"/>
      <w:shd w:val="clear" w:color="auto" w:fill="FFFFFF"/>
    </w:rPr>
  </w:style>
  <w:style w:type="character" w:customStyle="1" w:styleId="1110pt">
    <w:name w:val="Основной текст (11) + 10 pt"/>
    <w:aliases w:val="Интервал 0 pt11"/>
    <w:rsid w:val="00594467"/>
    <w:rPr>
      <w:rFonts w:ascii="Arial Unicode MS" w:eastAsia="Times New Roman" w:hAnsi="Arial Unicode MS" w:cs="Arial Unicode MS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ar-SA"/>
    </w:rPr>
  </w:style>
  <w:style w:type="character" w:customStyle="1" w:styleId="320">
    <w:name w:val="Заголовок №3 (2)_"/>
    <w:link w:val="321"/>
    <w:locked/>
    <w:rsid w:val="00594467"/>
    <w:rPr>
      <w:b/>
      <w:bCs/>
      <w:shd w:val="clear" w:color="auto" w:fill="FFFFFF"/>
    </w:rPr>
  </w:style>
  <w:style w:type="paragraph" w:customStyle="1" w:styleId="321">
    <w:name w:val="Заголовок №3 (2)"/>
    <w:basedOn w:val="af"/>
    <w:link w:val="320"/>
    <w:rsid w:val="00594467"/>
    <w:pPr>
      <w:widowControl w:val="0"/>
      <w:shd w:val="clear" w:color="auto" w:fill="FFFFFF"/>
      <w:spacing w:before="300" w:after="300" w:line="240" w:lineRule="atLeast"/>
      <w:ind w:hanging="320"/>
      <w:outlineLvl w:val="2"/>
    </w:pPr>
    <w:rPr>
      <w:b/>
      <w:bCs/>
      <w:sz w:val="20"/>
      <w:szCs w:val="20"/>
      <w:shd w:val="clear" w:color="auto" w:fill="FFFFFF"/>
    </w:rPr>
  </w:style>
  <w:style w:type="character" w:customStyle="1" w:styleId="90pt">
    <w:name w:val="Основной текст (9) + Интервал 0 pt"/>
    <w:rsid w:val="00594467"/>
    <w:rPr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471">
    <w:name w:val="Основной текст (4) + 71"/>
    <w:aliases w:val="5 pt38,Полужирный12"/>
    <w:rsid w:val="00594467"/>
    <w:rPr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20pt">
    <w:name w:val="Подпись к картинке (2) + Интервал 0 pt"/>
    <w:rsid w:val="00594467"/>
    <w:rPr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710">
    <w:name w:val="Подпись к картинке + 71"/>
    <w:aliases w:val="5 pt37,Полужирный11"/>
    <w:rsid w:val="00594467"/>
    <w:rPr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12Exact">
    <w:name w:val="Основной текст (12) Exact"/>
    <w:link w:val="123"/>
    <w:locked/>
    <w:rsid w:val="00594467"/>
    <w:rPr>
      <w:sz w:val="8"/>
      <w:szCs w:val="8"/>
      <w:shd w:val="clear" w:color="auto" w:fill="FFFFFF"/>
    </w:rPr>
  </w:style>
  <w:style w:type="paragraph" w:customStyle="1" w:styleId="123">
    <w:name w:val="Основной текст (12)"/>
    <w:basedOn w:val="af"/>
    <w:link w:val="12Exact"/>
    <w:rsid w:val="00594467"/>
    <w:pPr>
      <w:widowControl w:val="0"/>
      <w:shd w:val="clear" w:color="auto" w:fill="FFFFFF"/>
      <w:spacing w:after="60" w:line="240" w:lineRule="atLeast"/>
    </w:pPr>
    <w:rPr>
      <w:sz w:val="8"/>
      <w:szCs w:val="8"/>
      <w:shd w:val="clear" w:color="auto" w:fill="FFFFFF"/>
    </w:rPr>
  </w:style>
  <w:style w:type="character" w:customStyle="1" w:styleId="12Exact0">
    <w:name w:val="Основной текст (12) + Курсив Exact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8"/>
      <w:szCs w:val="8"/>
      <w:shd w:val="clear" w:color="auto" w:fill="FFFFFF"/>
      <w:lang w:val="ru-RU" w:eastAsia="ru-RU" w:bidi="ar-SA"/>
    </w:rPr>
  </w:style>
  <w:style w:type="character" w:customStyle="1" w:styleId="13Exact">
    <w:name w:val="Основной текст (13) Exact"/>
    <w:link w:val="130"/>
    <w:locked/>
    <w:rsid w:val="00594467"/>
    <w:rPr>
      <w:rFonts w:ascii="Candara" w:hAnsi="Candara"/>
      <w:sz w:val="13"/>
      <w:szCs w:val="13"/>
      <w:shd w:val="clear" w:color="auto" w:fill="FFFFFF"/>
    </w:rPr>
  </w:style>
  <w:style w:type="paragraph" w:customStyle="1" w:styleId="130">
    <w:name w:val="Основной текст (13)"/>
    <w:basedOn w:val="af"/>
    <w:link w:val="13Exact"/>
    <w:rsid w:val="00594467"/>
    <w:pPr>
      <w:widowControl w:val="0"/>
      <w:shd w:val="clear" w:color="auto" w:fill="FFFFFF"/>
      <w:spacing w:before="60" w:line="240" w:lineRule="atLeast"/>
      <w:jc w:val="left"/>
    </w:pPr>
    <w:rPr>
      <w:rFonts w:ascii="Candara" w:hAnsi="Candara"/>
      <w:sz w:val="13"/>
      <w:szCs w:val="13"/>
      <w:shd w:val="clear" w:color="auto" w:fill="FFFFFF"/>
    </w:rPr>
  </w:style>
  <w:style w:type="character" w:customStyle="1" w:styleId="2f4">
    <w:name w:val="Номер заголовка №2"/>
    <w:rsid w:val="00594467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f5">
    <w:name w:val="Подпись к таблице (2)_"/>
    <w:link w:val="2f6"/>
    <w:locked/>
    <w:rsid w:val="00594467"/>
    <w:rPr>
      <w:sz w:val="18"/>
      <w:szCs w:val="18"/>
      <w:shd w:val="clear" w:color="auto" w:fill="FFFFFF"/>
    </w:rPr>
  </w:style>
  <w:style w:type="paragraph" w:customStyle="1" w:styleId="2f6">
    <w:name w:val="Подпись к таблице (2)"/>
    <w:basedOn w:val="af"/>
    <w:link w:val="2f5"/>
    <w:rsid w:val="00594467"/>
    <w:pPr>
      <w:widowControl w:val="0"/>
      <w:shd w:val="clear" w:color="auto" w:fill="FFFFFF"/>
      <w:spacing w:line="240" w:lineRule="exact"/>
    </w:pPr>
    <w:rPr>
      <w:sz w:val="18"/>
      <w:szCs w:val="18"/>
      <w:shd w:val="clear" w:color="auto" w:fill="FFFFFF"/>
    </w:rPr>
  </w:style>
  <w:style w:type="character" w:customStyle="1" w:styleId="3e">
    <w:name w:val="Подпись к таблице (3)_"/>
    <w:rsid w:val="00594467"/>
    <w:rPr>
      <w:rFonts w:cs="Times New Roman"/>
      <w:sz w:val="8"/>
      <w:szCs w:val="8"/>
      <w:u w:val="none"/>
    </w:rPr>
  </w:style>
  <w:style w:type="character" w:customStyle="1" w:styleId="3f">
    <w:name w:val="Подпись к таблице (3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3f0">
    <w:name w:val="Подпись к таблице (3) + Курсив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Candara">
    <w:name w:val="Основной текст (2) + Candara"/>
    <w:aliases w:val="4 pt6,Курсив27,Масштаб 75%"/>
    <w:rsid w:val="00594467"/>
    <w:rPr>
      <w:rFonts w:ascii="Candara" w:eastAsia="Times New Roman" w:hAnsi="Candara" w:cs="Candara"/>
      <w:i/>
      <w:iCs/>
      <w:color w:val="000000"/>
      <w:spacing w:val="0"/>
      <w:w w:val="75"/>
      <w:position w:val="0"/>
      <w:sz w:val="8"/>
      <w:szCs w:val="8"/>
      <w:u w:val="none"/>
      <w:lang w:val="ru-RU" w:eastAsia="ru-RU"/>
    </w:rPr>
  </w:style>
  <w:style w:type="character" w:customStyle="1" w:styleId="2Candara5">
    <w:name w:val="Основной текст (2) + Candara5"/>
    <w:aliases w:val="5 pt36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1"/>
      <w:szCs w:val="11"/>
      <w:u w:val="none"/>
      <w:lang w:val="ru-RU" w:eastAsia="ru-RU"/>
    </w:rPr>
  </w:style>
  <w:style w:type="character" w:customStyle="1" w:styleId="270">
    <w:name w:val="Основной текст (2) + 7"/>
    <w:aliases w:val="5 pt35,Полужирный10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9pt">
    <w:name w:val="Основной текст (2) + 9 pt"/>
    <w:rsid w:val="00594467"/>
    <w:rPr>
      <w:rFonts w:ascii="Times New Roman" w:hAnsi="Times New Roman" w:cs="Times New Roman"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48">
    <w:name w:val="Подпись к таблице (4)_"/>
    <w:link w:val="49"/>
    <w:locked/>
    <w:rsid w:val="00594467"/>
    <w:rPr>
      <w:b/>
      <w:bCs/>
      <w:sz w:val="15"/>
      <w:szCs w:val="15"/>
      <w:shd w:val="clear" w:color="auto" w:fill="FFFFFF"/>
    </w:rPr>
  </w:style>
  <w:style w:type="paragraph" w:customStyle="1" w:styleId="49">
    <w:name w:val="Подпись к таблице (4)"/>
    <w:basedOn w:val="af"/>
    <w:link w:val="48"/>
    <w:rsid w:val="00594467"/>
    <w:pPr>
      <w:widowControl w:val="0"/>
      <w:shd w:val="clear" w:color="auto" w:fill="FFFFFF"/>
      <w:spacing w:line="240" w:lineRule="atLeast"/>
      <w:jc w:val="left"/>
    </w:pPr>
    <w:rPr>
      <w:b/>
      <w:bCs/>
      <w:sz w:val="15"/>
      <w:szCs w:val="15"/>
      <w:shd w:val="clear" w:color="auto" w:fill="FFFFFF"/>
    </w:rPr>
  </w:style>
  <w:style w:type="character" w:customStyle="1" w:styleId="48pt">
    <w:name w:val="Подпись к таблице (4) + 8 pt"/>
    <w:aliases w:val="Курсив26"/>
    <w:rsid w:val="00594467"/>
    <w:rPr>
      <w:b/>
      <w:bCs/>
      <w:i/>
      <w:iCs/>
      <w:color w:val="000000"/>
      <w:spacing w:val="0"/>
      <w:w w:val="100"/>
      <w:position w:val="0"/>
      <w:sz w:val="16"/>
      <w:szCs w:val="16"/>
      <w:shd w:val="clear" w:color="auto" w:fill="FFFFFF"/>
      <w:lang w:val="ru-RU" w:eastAsia="ru-RU" w:bidi="ar-SA"/>
    </w:rPr>
  </w:style>
  <w:style w:type="character" w:customStyle="1" w:styleId="49pt">
    <w:name w:val="Подпись к таблице (4) + 9 pt"/>
    <w:aliases w:val="Не полужирный"/>
    <w:rsid w:val="00594467"/>
    <w:rPr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ar-SA"/>
    </w:rPr>
  </w:style>
  <w:style w:type="character" w:customStyle="1" w:styleId="28pt">
    <w:name w:val="Основной текст (2) + 8 pt"/>
    <w:aliases w:val="Полужирный9,Курсив25,Интервал 0 pt10"/>
    <w:rsid w:val="00594467"/>
    <w:rPr>
      <w:rFonts w:ascii="Times New Roman" w:hAnsi="Times New Roman" w:cs="Times New Roman"/>
      <w:b/>
      <w:bCs/>
      <w:i/>
      <w:iCs/>
      <w:color w:val="000000"/>
      <w:spacing w:val="10"/>
      <w:w w:val="100"/>
      <w:position w:val="0"/>
      <w:sz w:val="16"/>
      <w:szCs w:val="16"/>
      <w:u w:val="none"/>
      <w:lang w:val="ru-RU" w:eastAsia="ru-RU"/>
    </w:rPr>
  </w:style>
  <w:style w:type="character" w:customStyle="1" w:styleId="3Candara">
    <w:name w:val="Подпись к таблице (3) + Candara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55">
    <w:name w:val="Подпись к таблице (5)_"/>
    <w:rsid w:val="00594467"/>
    <w:rPr>
      <w:rFonts w:ascii="Candara" w:eastAsia="Times New Roman" w:hAnsi="Candara" w:cs="Candara"/>
      <w:sz w:val="13"/>
      <w:szCs w:val="13"/>
      <w:u w:val="none"/>
    </w:rPr>
  </w:style>
  <w:style w:type="character" w:customStyle="1" w:styleId="56">
    <w:name w:val="Подпись к таблице (5)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ArialUnicodeMS12">
    <w:name w:val="Основной текст (2) + Arial Unicode MS12"/>
    <w:aliases w:val="Интервал -1 pt"/>
    <w:rsid w:val="00594467"/>
    <w:rPr>
      <w:rFonts w:ascii="Arial Unicode MS" w:eastAsia="Times New Roman" w:hAnsi="Arial Unicode MS" w:cs="Arial Unicode MS"/>
      <w:color w:val="000000"/>
      <w:spacing w:val="-20"/>
      <w:w w:val="100"/>
      <w:position w:val="0"/>
      <w:sz w:val="20"/>
      <w:szCs w:val="20"/>
      <w:u w:val="none"/>
      <w:lang w:val="ru-RU" w:eastAsia="ru-RU"/>
    </w:rPr>
  </w:style>
  <w:style w:type="character" w:customStyle="1" w:styleId="24pt">
    <w:name w:val="Основной текст (2) + 4 pt"/>
    <w:rsid w:val="00594467"/>
    <w:rPr>
      <w:rFonts w:ascii="Times New Roman" w:hAnsi="Times New Roman" w:cs="Times New Roman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64">
    <w:name w:val="Подпись к таблице (6)_"/>
    <w:rsid w:val="00594467"/>
    <w:rPr>
      <w:rFonts w:cs="Times New Roman"/>
      <w:sz w:val="8"/>
      <w:szCs w:val="8"/>
      <w:u w:val="none"/>
    </w:rPr>
  </w:style>
  <w:style w:type="character" w:customStyle="1" w:styleId="65">
    <w:name w:val="Подпись к таблице (6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f7">
    <w:name w:val="Основной текст (2) + Полужирный"/>
    <w:aliases w:val="Интервал 0 pt9"/>
    <w:rsid w:val="00594467"/>
    <w:rPr>
      <w:rFonts w:ascii="Times New Roman" w:hAnsi="Times New Roman" w:cs="Times New Roman"/>
      <w:b/>
      <w:bCs/>
      <w:color w:val="000000"/>
      <w:spacing w:val="-10"/>
      <w:w w:val="100"/>
      <w:position w:val="0"/>
      <w:sz w:val="20"/>
      <w:szCs w:val="20"/>
      <w:u w:val="none"/>
      <w:lang w:val="ru-RU" w:eastAsia="ru-RU"/>
    </w:rPr>
  </w:style>
  <w:style w:type="character" w:customStyle="1" w:styleId="2Tahoma">
    <w:name w:val="Основной текст (2) + Tahoma"/>
    <w:aliases w:val="4 pt5"/>
    <w:rsid w:val="00594467"/>
    <w:rPr>
      <w:rFonts w:ascii="Tahoma" w:eastAsia="Times New Roman" w:hAnsi="Tahoma" w:cs="Tahoma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50">
    <w:name w:val="Основной текст (2) + 5"/>
    <w:aliases w:val="5 pt34,Курсив24,Интервал 1 pt"/>
    <w:rsid w:val="00594467"/>
    <w:rPr>
      <w:rFonts w:ascii="Times New Roman" w:hAnsi="Times New Roman" w:cs="Times New Roman"/>
      <w:i/>
      <w:iCs/>
      <w:color w:val="000000"/>
      <w:spacing w:val="30"/>
      <w:w w:val="100"/>
      <w:position w:val="0"/>
      <w:sz w:val="11"/>
      <w:szCs w:val="11"/>
      <w:u w:val="none"/>
      <w:lang w:val="ru-RU" w:eastAsia="ru-RU"/>
    </w:rPr>
  </w:style>
  <w:style w:type="character" w:customStyle="1" w:styleId="36pt">
    <w:name w:val="Подпись к таблице (3) + 6 pt"/>
    <w:aliases w:val="Курсив23,Интервал 0 pt8"/>
    <w:rsid w:val="00594467"/>
    <w:rPr>
      <w:rFonts w:ascii="Arial Unicode MS" w:eastAsia="Times New Roman" w:hAnsi="Arial Unicode MS" w:cs="Arial Unicode MS"/>
      <w:i/>
      <w:iCs/>
      <w:color w:val="000000"/>
      <w:spacing w:val="-10"/>
      <w:w w:val="100"/>
      <w:position w:val="0"/>
      <w:sz w:val="12"/>
      <w:szCs w:val="12"/>
      <w:u w:val="single"/>
      <w:lang w:val="ru-RU" w:eastAsia="ru-RU"/>
    </w:rPr>
  </w:style>
  <w:style w:type="character" w:customStyle="1" w:styleId="3Candara1">
    <w:name w:val="Подпись к таблице (3) + Candara1"/>
    <w:aliases w:val="64,5 pt33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3"/>
      <w:szCs w:val="13"/>
      <w:u w:val="single"/>
      <w:lang w:val="ru-RU" w:eastAsia="ru-RU"/>
    </w:rPr>
  </w:style>
  <w:style w:type="character" w:customStyle="1" w:styleId="Candara">
    <w:name w:val="Подпись к таблице + Candara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Candara1">
    <w:name w:val="Подпись к таблице + Candara1"/>
    <w:aliases w:val="Малые прописные"/>
    <w:rsid w:val="00594467"/>
    <w:rPr>
      <w:rFonts w:ascii="Candara" w:eastAsia="Times New Roman" w:hAnsi="Candara" w:cs="Candara"/>
      <w:smallCaps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Candara4">
    <w:name w:val="Основной текст (2) + Candara4"/>
    <w:aliases w:val="4 pt4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99pt">
    <w:name w:val="Основной текст (9) + 9 pt"/>
    <w:aliases w:val="Не полужирный2,Интервал 0 pt7"/>
    <w:rsid w:val="00594467"/>
    <w:rPr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ar-SA"/>
    </w:rPr>
  </w:style>
  <w:style w:type="character" w:customStyle="1" w:styleId="75">
    <w:name w:val="Подпись к таблице (7)_"/>
    <w:rsid w:val="00594467"/>
    <w:rPr>
      <w:rFonts w:cs="Times New Roman"/>
      <w:sz w:val="8"/>
      <w:szCs w:val="8"/>
      <w:u w:val="none"/>
    </w:rPr>
  </w:style>
  <w:style w:type="character" w:customStyle="1" w:styleId="76">
    <w:name w:val="Подпись к таблице (7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7TimesNewRoman">
    <w:name w:val="Подпись к таблице (7) + Times New Roman"/>
    <w:aliases w:val="6 pt,Курсив22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2ArialUnicodeMS11">
    <w:name w:val="Основной текст (2) + Arial Unicode MS11"/>
    <w:aliases w:val="Курсив21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20"/>
      <w:szCs w:val="20"/>
      <w:u w:val="none"/>
      <w:lang w:val="en-US" w:eastAsia="en-US"/>
    </w:rPr>
  </w:style>
  <w:style w:type="character" w:customStyle="1" w:styleId="84">
    <w:name w:val="Подпись к таблице (8)_"/>
    <w:rsid w:val="00594467"/>
    <w:rPr>
      <w:rFonts w:cs="Times New Roman"/>
      <w:sz w:val="8"/>
      <w:szCs w:val="8"/>
      <w:u w:val="none"/>
    </w:rPr>
  </w:style>
  <w:style w:type="character" w:customStyle="1" w:styleId="85">
    <w:name w:val="Подпись к таблице (8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85pt">
    <w:name w:val="Подпись к таблице (8) + 5 pt"/>
    <w:aliases w:val="Курсив20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10"/>
      <w:szCs w:val="10"/>
      <w:u w:val="none"/>
      <w:lang w:val="ru-RU" w:eastAsia="ru-RU"/>
    </w:rPr>
  </w:style>
  <w:style w:type="character" w:customStyle="1" w:styleId="94">
    <w:name w:val="Подпись к таблице (9)_"/>
    <w:rsid w:val="00594467"/>
    <w:rPr>
      <w:rFonts w:cs="Times New Roman"/>
      <w:sz w:val="12"/>
      <w:szCs w:val="12"/>
      <w:u w:val="none"/>
    </w:rPr>
  </w:style>
  <w:style w:type="character" w:customStyle="1" w:styleId="95">
    <w:name w:val="Подпись к таблице (9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102">
    <w:name w:val="Подпись к таблице (10)_"/>
    <w:rsid w:val="00594467"/>
    <w:rPr>
      <w:rFonts w:cs="Times New Roman"/>
      <w:sz w:val="9"/>
      <w:szCs w:val="9"/>
      <w:u w:val="none"/>
    </w:rPr>
  </w:style>
  <w:style w:type="character" w:customStyle="1" w:styleId="103">
    <w:name w:val="Подпись к таблице (10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0TimesNewRoman">
    <w:name w:val="Подпись к таблице (10) + Times New Roman"/>
    <w:aliases w:val="6 pt2,Курсив19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2ArialUnicodeMS10">
    <w:name w:val="Основной текст (2) + Arial Unicode MS10"/>
    <w:aliases w:val="4 pt3,Курсив18,Интервал 0 pt6"/>
    <w:rsid w:val="00594467"/>
    <w:rPr>
      <w:rFonts w:ascii="Arial Unicode MS" w:eastAsia="Times New Roman" w:hAnsi="Arial Unicode MS" w:cs="Arial Unicode MS"/>
      <w:i/>
      <w:iCs/>
      <w:color w:val="000000"/>
      <w:spacing w:val="-10"/>
      <w:w w:val="100"/>
      <w:position w:val="0"/>
      <w:sz w:val="8"/>
      <w:szCs w:val="8"/>
      <w:u w:val="none"/>
      <w:lang w:val="ru-RU" w:eastAsia="ru-RU"/>
    </w:rPr>
  </w:style>
  <w:style w:type="character" w:customStyle="1" w:styleId="5Exact">
    <w:name w:val="Подпись к картинке (5) Exact"/>
    <w:link w:val="57"/>
    <w:locked/>
    <w:rsid w:val="00594467"/>
    <w:rPr>
      <w:sz w:val="11"/>
      <w:szCs w:val="11"/>
      <w:shd w:val="clear" w:color="auto" w:fill="FFFFFF"/>
    </w:rPr>
  </w:style>
  <w:style w:type="paragraph" w:customStyle="1" w:styleId="57">
    <w:name w:val="Подпись к картинке (5)"/>
    <w:basedOn w:val="af"/>
    <w:link w:val="5Exact"/>
    <w:rsid w:val="00594467"/>
    <w:pPr>
      <w:widowControl w:val="0"/>
      <w:shd w:val="clear" w:color="auto" w:fill="FFFFFF"/>
      <w:spacing w:after="60" w:line="240" w:lineRule="atLeast"/>
    </w:pPr>
    <w:rPr>
      <w:sz w:val="11"/>
      <w:szCs w:val="11"/>
      <w:shd w:val="clear" w:color="auto" w:fill="FFFFFF"/>
    </w:rPr>
  </w:style>
  <w:style w:type="character" w:customStyle="1" w:styleId="6Exact">
    <w:name w:val="Подпись к картинке (6) Exact"/>
    <w:link w:val="66"/>
    <w:locked/>
    <w:rsid w:val="00594467"/>
    <w:rPr>
      <w:rFonts w:ascii="Bookman Old Style" w:hAnsi="Bookman Old Style"/>
      <w:sz w:val="10"/>
      <w:szCs w:val="10"/>
      <w:shd w:val="clear" w:color="auto" w:fill="FFFFFF"/>
    </w:rPr>
  </w:style>
  <w:style w:type="paragraph" w:customStyle="1" w:styleId="66">
    <w:name w:val="Подпись к картинке (6)"/>
    <w:basedOn w:val="af"/>
    <w:link w:val="6Exact"/>
    <w:rsid w:val="00594467"/>
    <w:pPr>
      <w:widowControl w:val="0"/>
      <w:shd w:val="clear" w:color="auto" w:fill="FFFFFF"/>
      <w:spacing w:before="60" w:after="60" w:line="240" w:lineRule="atLeast"/>
    </w:pPr>
    <w:rPr>
      <w:rFonts w:ascii="Bookman Old Style" w:hAnsi="Bookman Old Style"/>
      <w:sz w:val="10"/>
      <w:szCs w:val="10"/>
      <w:shd w:val="clear" w:color="auto" w:fill="FFFFFF"/>
    </w:rPr>
  </w:style>
  <w:style w:type="character" w:customStyle="1" w:styleId="7Exact">
    <w:name w:val="Подпись к картинке (7) Exact"/>
    <w:link w:val="77"/>
    <w:locked/>
    <w:rsid w:val="00594467"/>
    <w:rPr>
      <w:sz w:val="9"/>
      <w:szCs w:val="9"/>
      <w:shd w:val="clear" w:color="auto" w:fill="FFFFFF"/>
    </w:rPr>
  </w:style>
  <w:style w:type="paragraph" w:customStyle="1" w:styleId="77">
    <w:name w:val="Подпись к картинке (7)"/>
    <w:basedOn w:val="af"/>
    <w:link w:val="7Exact"/>
    <w:rsid w:val="00594467"/>
    <w:pPr>
      <w:widowControl w:val="0"/>
      <w:shd w:val="clear" w:color="auto" w:fill="FFFFFF"/>
      <w:spacing w:before="60" w:line="240" w:lineRule="atLeast"/>
    </w:pPr>
    <w:rPr>
      <w:sz w:val="9"/>
      <w:szCs w:val="9"/>
      <w:shd w:val="clear" w:color="auto" w:fill="FFFFFF"/>
    </w:rPr>
  </w:style>
  <w:style w:type="character" w:customStyle="1" w:styleId="8Exact">
    <w:name w:val="Подпись к картинке (8) Exact"/>
    <w:link w:val="86"/>
    <w:locked/>
    <w:rsid w:val="00594467"/>
    <w:rPr>
      <w:sz w:val="11"/>
      <w:szCs w:val="11"/>
      <w:shd w:val="clear" w:color="auto" w:fill="FFFFFF"/>
    </w:rPr>
  </w:style>
  <w:style w:type="paragraph" w:customStyle="1" w:styleId="86">
    <w:name w:val="Подпись к картинке (8)"/>
    <w:basedOn w:val="af"/>
    <w:link w:val="8Exact"/>
    <w:rsid w:val="00594467"/>
    <w:pPr>
      <w:widowControl w:val="0"/>
      <w:shd w:val="clear" w:color="auto" w:fill="FFFFFF"/>
      <w:spacing w:after="60" w:line="240" w:lineRule="atLeast"/>
    </w:pPr>
    <w:rPr>
      <w:sz w:val="11"/>
      <w:szCs w:val="11"/>
      <w:shd w:val="clear" w:color="auto" w:fill="FFFFFF"/>
    </w:rPr>
  </w:style>
  <w:style w:type="character" w:customStyle="1" w:styleId="3f1">
    <w:name w:val="Подпись к картинке (3)_"/>
    <w:rsid w:val="00594467"/>
    <w:rPr>
      <w:rFonts w:cs="Times New Roman"/>
      <w:sz w:val="8"/>
      <w:szCs w:val="8"/>
      <w:u w:val="none"/>
    </w:rPr>
  </w:style>
  <w:style w:type="character" w:customStyle="1" w:styleId="3Tahoma">
    <w:name w:val="Подпись к картинке (3) + Tahoma"/>
    <w:aliases w:val="Полужирный8"/>
    <w:rsid w:val="00594467"/>
    <w:rPr>
      <w:rFonts w:ascii="Tahoma" w:eastAsia="Times New Roman" w:hAnsi="Tahoma" w:cs="Tahoma"/>
      <w:b/>
      <w:b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3f2">
    <w:name w:val="Подпись к картинке (3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3TimesNewRoman">
    <w:name w:val="Подпись к картинке (3) + Times New Roman"/>
    <w:aliases w:val="Курсив17"/>
    <w:rsid w:val="00594467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4a">
    <w:name w:val="Подпись к картинке (4)_"/>
    <w:rsid w:val="00594467"/>
    <w:rPr>
      <w:rFonts w:ascii="Tahoma" w:eastAsia="Times New Roman" w:hAnsi="Tahoma" w:cs="Tahoma"/>
      <w:sz w:val="8"/>
      <w:szCs w:val="8"/>
      <w:u w:val="none"/>
    </w:rPr>
  </w:style>
  <w:style w:type="character" w:customStyle="1" w:styleId="4b">
    <w:name w:val="Подпись к картинке (4)"/>
    <w:rsid w:val="00594467"/>
    <w:rPr>
      <w:rFonts w:ascii="Tahoma" w:eastAsia="Times New Roman" w:hAnsi="Tahoma" w:cs="Tahoma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112">
    <w:name w:val="Подпись к таблице (11)_"/>
    <w:rsid w:val="00594467"/>
    <w:rPr>
      <w:rFonts w:cs="Times New Roman"/>
      <w:sz w:val="13"/>
      <w:szCs w:val="13"/>
      <w:u w:val="none"/>
    </w:rPr>
  </w:style>
  <w:style w:type="character" w:customStyle="1" w:styleId="113">
    <w:name w:val="Подпись к таблице (11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124">
    <w:name w:val="Подпись к таблице (12)_"/>
    <w:rsid w:val="00594467"/>
    <w:rPr>
      <w:rFonts w:cs="Times New Roman"/>
      <w:sz w:val="9"/>
      <w:szCs w:val="9"/>
      <w:u w:val="none"/>
    </w:rPr>
  </w:style>
  <w:style w:type="character" w:customStyle="1" w:styleId="125">
    <w:name w:val="Подпись к таблице (12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250">
    <w:name w:val="Подпись к таблице (12) + 5"/>
    <w:aliases w:val="5 pt32,Курсив16,Интервал -1 pt4"/>
    <w:rsid w:val="00594467"/>
    <w:rPr>
      <w:rFonts w:ascii="Arial Unicode MS" w:eastAsia="Times New Roman" w:hAnsi="Arial Unicode MS" w:cs="Arial Unicode MS"/>
      <w:i/>
      <w:iCs/>
      <w:color w:val="000000"/>
      <w:spacing w:val="-20"/>
      <w:w w:val="100"/>
      <w:position w:val="0"/>
      <w:sz w:val="11"/>
      <w:szCs w:val="11"/>
      <w:u w:val="none"/>
      <w:lang w:val="ru-RU" w:eastAsia="ru-RU"/>
    </w:rPr>
  </w:style>
  <w:style w:type="character" w:customStyle="1" w:styleId="2ArialUnicodeMS9">
    <w:name w:val="Основной текст (2) + Arial Unicode MS9"/>
    <w:aliases w:val="5 pt31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8">
    <w:name w:val="Основной текст (2) + Arial Unicode MS8"/>
    <w:aliases w:val="52,5 pt30,Курсив15,Интервал -1 pt3"/>
    <w:rsid w:val="00594467"/>
    <w:rPr>
      <w:rFonts w:ascii="Arial Unicode MS" w:eastAsia="Times New Roman" w:hAnsi="Arial Unicode MS" w:cs="Arial Unicode MS"/>
      <w:i/>
      <w:iCs/>
      <w:color w:val="000000"/>
      <w:spacing w:val="-20"/>
      <w:w w:val="100"/>
      <w:position w:val="0"/>
      <w:sz w:val="11"/>
      <w:szCs w:val="11"/>
      <w:u w:val="none"/>
      <w:lang w:val="ru-RU" w:eastAsia="ru-RU"/>
    </w:rPr>
  </w:style>
  <w:style w:type="character" w:customStyle="1" w:styleId="131">
    <w:name w:val="Подпись к таблице (13)_"/>
    <w:rsid w:val="00594467"/>
    <w:rPr>
      <w:rFonts w:cs="Times New Roman"/>
      <w:sz w:val="9"/>
      <w:szCs w:val="9"/>
      <w:u w:val="none"/>
    </w:rPr>
  </w:style>
  <w:style w:type="character" w:customStyle="1" w:styleId="132">
    <w:name w:val="Подпись к таблице (13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3TimesNewRoman">
    <w:name w:val="Подпись к таблице (13) + Times New Roman"/>
    <w:aliases w:val="63,5 pt29,Курсив14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10pt0">
    <w:name w:val="Подпись к картинке + 10 pt"/>
    <w:rsid w:val="00594467"/>
    <w:rPr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ar-SA"/>
    </w:rPr>
  </w:style>
  <w:style w:type="character" w:customStyle="1" w:styleId="410pt">
    <w:name w:val="Основной текст (4) + 10 pt"/>
    <w:rsid w:val="00594467"/>
    <w:rPr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ar-SA"/>
    </w:rPr>
  </w:style>
  <w:style w:type="character" w:customStyle="1" w:styleId="96">
    <w:name w:val="Подпись к картинке (9)_"/>
    <w:link w:val="97"/>
    <w:locked/>
    <w:rsid w:val="00594467"/>
    <w:rPr>
      <w:shd w:val="clear" w:color="auto" w:fill="FFFFFF"/>
    </w:rPr>
  </w:style>
  <w:style w:type="paragraph" w:customStyle="1" w:styleId="97">
    <w:name w:val="Подпись к картинке (9)"/>
    <w:basedOn w:val="af"/>
    <w:link w:val="96"/>
    <w:rsid w:val="00594467"/>
    <w:pPr>
      <w:widowControl w:val="0"/>
      <w:shd w:val="clear" w:color="auto" w:fill="FFFFFF"/>
      <w:spacing w:after="120" w:line="240" w:lineRule="atLeast"/>
    </w:pPr>
    <w:rPr>
      <w:sz w:val="20"/>
      <w:szCs w:val="20"/>
      <w:shd w:val="clear" w:color="auto" w:fill="FFFFFF"/>
    </w:rPr>
  </w:style>
  <w:style w:type="character" w:customStyle="1" w:styleId="26pt">
    <w:name w:val="Основной текст (2) + 6 pt"/>
    <w:rsid w:val="00594467"/>
    <w:rPr>
      <w:rFonts w:ascii="Times New Roman" w:hAnsi="Times New Roman" w:cs="Times New Roman"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14Exact">
    <w:name w:val="Основной текст (14) Exact"/>
    <w:link w:val="140"/>
    <w:locked/>
    <w:rsid w:val="00594467"/>
    <w:rPr>
      <w:rFonts w:ascii="Gulim" w:eastAsia="Gulim" w:hAnsi="Gulim"/>
      <w:sz w:val="8"/>
      <w:szCs w:val="8"/>
      <w:shd w:val="clear" w:color="auto" w:fill="FFFFFF"/>
    </w:rPr>
  </w:style>
  <w:style w:type="paragraph" w:customStyle="1" w:styleId="140">
    <w:name w:val="Основной текст (14)"/>
    <w:basedOn w:val="af"/>
    <w:link w:val="14Exact"/>
    <w:rsid w:val="00594467"/>
    <w:pPr>
      <w:widowControl w:val="0"/>
      <w:shd w:val="clear" w:color="auto" w:fill="FFFFFF"/>
      <w:spacing w:line="240" w:lineRule="atLeast"/>
      <w:jc w:val="left"/>
    </w:pPr>
    <w:rPr>
      <w:rFonts w:ascii="Gulim" w:eastAsia="Gulim" w:hAnsi="Gulim"/>
      <w:sz w:val="8"/>
      <w:szCs w:val="8"/>
      <w:shd w:val="clear" w:color="auto" w:fill="FFFFFF"/>
    </w:rPr>
  </w:style>
  <w:style w:type="character" w:customStyle="1" w:styleId="15Exact">
    <w:name w:val="Основной текст (15) Exact"/>
    <w:link w:val="150"/>
    <w:locked/>
    <w:rsid w:val="00594467"/>
    <w:rPr>
      <w:sz w:val="9"/>
      <w:szCs w:val="9"/>
      <w:shd w:val="clear" w:color="auto" w:fill="FFFFFF"/>
    </w:rPr>
  </w:style>
  <w:style w:type="paragraph" w:customStyle="1" w:styleId="150">
    <w:name w:val="Основной текст (15)"/>
    <w:basedOn w:val="af"/>
    <w:link w:val="15Exact"/>
    <w:rsid w:val="00594467"/>
    <w:pPr>
      <w:widowControl w:val="0"/>
      <w:shd w:val="clear" w:color="auto" w:fill="FFFFFF"/>
      <w:spacing w:before="60" w:line="240" w:lineRule="atLeast"/>
    </w:pPr>
    <w:rPr>
      <w:sz w:val="9"/>
      <w:szCs w:val="9"/>
      <w:shd w:val="clear" w:color="auto" w:fill="FFFFFF"/>
    </w:rPr>
  </w:style>
  <w:style w:type="character" w:customStyle="1" w:styleId="16Exact">
    <w:name w:val="Основной текст (16) Exact"/>
    <w:link w:val="160"/>
    <w:locked/>
    <w:rsid w:val="00594467"/>
    <w:rPr>
      <w:sz w:val="8"/>
      <w:szCs w:val="8"/>
      <w:shd w:val="clear" w:color="auto" w:fill="FFFFFF"/>
    </w:rPr>
  </w:style>
  <w:style w:type="paragraph" w:customStyle="1" w:styleId="160">
    <w:name w:val="Основной текст (16)"/>
    <w:basedOn w:val="af"/>
    <w:link w:val="16Exact"/>
    <w:rsid w:val="00594467"/>
    <w:pPr>
      <w:widowControl w:val="0"/>
      <w:shd w:val="clear" w:color="auto" w:fill="FFFFFF"/>
      <w:spacing w:line="240" w:lineRule="atLeast"/>
    </w:pPr>
    <w:rPr>
      <w:sz w:val="8"/>
      <w:szCs w:val="8"/>
      <w:shd w:val="clear" w:color="auto" w:fill="FFFFFF"/>
    </w:rPr>
  </w:style>
  <w:style w:type="character" w:customStyle="1" w:styleId="16BookmanOldStyle">
    <w:name w:val="Основной текст (16) + Bookman Old Style"/>
    <w:aliases w:val="Курсив Exact"/>
    <w:rsid w:val="00594467"/>
    <w:rPr>
      <w:rFonts w:ascii="Bookman Old Style" w:eastAsia="Times New Roman" w:hAnsi="Bookman Old Style" w:cs="Bookman Old Style"/>
      <w:i/>
      <w:iCs/>
      <w:color w:val="000000"/>
      <w:spacing w:val="0"/>
      <w:w w:val="100"/>
      <w:position w:val="0"/>
      <w:sz w:val="8"/>
      <w:szCs w:val="8"/>
      <w:shd w:val="clear" w:color="auto" w:fill="FFFFFF"/>
      <w:lang w:val="ru-RU" w:eastAsia="ru-RU" w:bidi="ar-SA"/>
    </w:rPr>
  </w:style>
  <w:style w:type="character" w:customStyle="1" w:styleId="2ArialNarrow">
    <w:name w:val="Основной текст (2) + Arial Narrow"/>
    <w:aliases w:val="45,5 pt28,Курсив13"/>
    <w:rsid w:val="00594467"/>
    <w:rPr>
      <w:rFonts w:ascii="Arial Narrow" w:eastAsia="Times New Roman" w:hAnsi="Arial Narrow" w:cs="Arial Narrow"/>
      <w:i/>
      <w:iCs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8pt1">
    <w:name w:val="Основной текст (2) + 8 pt1"/>
    <w:rsid w:val="00594467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  <w:lang w:val="ru-RU" w:eastAsia="ru-RU"/>
    </w:rPr>
  </w:style>
  <w:style w:type="character" w:customStyle="1" w:styleId="2Gulim">
    <w:name w:val="Основной текст (2) + Gulim"/>
    <w:aliases w:val="8,5 pt27"/>
    <w:rsid w:val="00594467"/>
    <w:rPr>
      <w:rFonts w:ascii="Gulim" w:eastAsia="Gulim" w:hAnsi="Gulim" w:cs="Gulim"/>
      <w:color w:val="000000"/>
      <w:spacing w:val="0"/>
      <w:w w:val="100"/>
      <w:position w:val="0"/>
      <w:sz w:val="17"/>
      <w:szCs w:val="17"/>
      <w:u w:val="none"/>
      <w:lang w:val="ru-RU" w:eastAsia="ru-RU"/>
    </w:rPr>
  </w:style>
  <w:style w:type="character" w:customStyle="1" w:styleId="2Gulim1">
    <w:name w:val="Основной текст (2) + Gulim1"/>
    <w:rsid w:val="00594467"/>
    <w:rPr>
      <w:rFonts w:ascii="Gulim" w:eastAsia="Gulim" w:hAnsi="Gulim" w:cs="Gulim"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80">
    <w:name w:val="Основной текст (2) + 8"/>
    <w:aliases w:val="5 pt26,Курсив12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7"/>
      <w:szCs w:val="17"/>
      <w:u w:val="none"/>
      <w:lang w:val="ru-RU" w:eastAsia="ru-RU"/>
    </w:rPr>
  </w:style>
  <w:style w:type="character" w:customStyle="1" w:styleId="240">
    <w:name w:val="Основной текст (2) + 4"/>
    <w:aliases w:val="5 pt25"/>
    <w:rsid w:val="00594467"/>
    <w:rPr>
      <w:rFonts w:ascii="Times New Roman" w:hAnsi="Times New Roman" w:cs="Times New Roman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7">
    <w:name w:val="Основной текст (2) + Arial Unicode MS7"/>
    <w:aliases w:val="4 pt2,Малые прописные3"/>
    <w:rsid w:val="00594467"/>
    <w:rPr>
      <w:rFonts w:ascii="Arial Unicode MS" w:eastAsia="Times New Roman" w:hAnsi="Arial Unicode MS" w:cs="Arial Unicode MS"/>
      <w:smallCaps/>
      <w:color w:val="FFFFFF"/>
      <w:spacing w:val="0"/>
      <w:w w:val="100"/>
      <w:position w:val="0"/>
      <w:sz w:val="8"/>
      <w:szCs w:val="8"/>
      <w:u w:val="none"/>
      <w:lang w:val="en-US" w:eastAsia="en-US"/>
    </w:rPr>
  </w:style>
  <w:style w:type="character" w:customStyle="1" w:styleId="271">
    <w:name w:val="Основной текст (2) + 71"/>
    <w:aliases w:val="5 pt24"/>
    <w:rsid w:val="00594467"/>
    <w:rPr>
      <w:rFonts w:ascii="Times New Roman" w:hAnsi="Times New Roman" w:cs="Times New Roman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4pt3">
    <w:name w:val="Основной текст (2) + 4 pt3"/>
    <w:aliases w:val="Курсив11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BookmanOldStyle">
    <w:name w:val="Основной текст (2) + Bookman Old Style"/>
    <w:aliases w:val="5 pt23,Интервал 0 pt5"/>
    <w:rsid w:val="00594467"/>
    <w:rPr>
      <w:rFonts w:ascii="Bookman Old Style" w:eastAsia="Times New Roman" w:hAnsi="Bookman Old Style" w:cs="Bookman Old Style"/>
      <w:color w:val="000000"/>
      <w:spacing w:val="-10"/>
      <w:w w:val="100"/>
      <w:position w:val="0"/>
      <w:sz w:val="10"/>
      <w:szCs w:val="10"/>
      <w:u w:val="none"/>
      <w:lang w:val="en-US" w:eastAsia="en-US"/>
    </w:rPr>
  </w:style>
  <w:style w:type="character" w:customStyle="1" w:styleId="260">
    <w:name w:val="Основной текст (2) + 6"/>
    <w:aliases w:val="5 pt22,Курсив10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Candara3">
    <w:name w:val="Основной текст (2) + Candara3"/>
    <w:aliases w:val="6 pt1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210">
    <w:name w:val="Основной текст (2) + 10"/>
    <w:aliases w:val="5 pt21,Полужирный7,Масштаб 70%"/>
    <w:rsid w:val="00594467"/>
    <w:rPr>
      <w:rFonts w:ascii="Times New Roman" w:hAnsi="Times New Roman" w:cs="Times New Roman"/>
      <w:b/>
      <w:bCs/>
      <w:color w:val="000000"/>
      <w:spacing w:val="0"/>
      <w:w w:val="70"/>
      <w:position w:val="0"/>
      <w:sz w:val="21"/>
      <w:szCs w:val="21"/>
      <w:u w:val="none"/>
      <w:lang w:val="en-US" w:eastAsia="en-US"/>
    </w:rPr>
  </w:style>
  <w:style w:type="character" w:customStyle="1" w:styleId="2ArialUnicodeMS6">
    <w:name w:val="Основной текст (2) + Arial Unicode MS6"/>
    <w:aliases w:val="5 pt20,Курсив9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10"/>
      <w:szCs w:val="10"/>
      <w:u w:val="none"/>
      <w:lang w:val="ru-RU" w:eastAsia="ru-RU"/>
    </w:rPr>
  </w:style>
  <w:style w:type="character" w:customStyle="1" w:styleId="40pt">
    <w:name w:val="Подпись к таблице (4) + Интервал 0 pt"/>
    <w:rsid w:val="00594467"/>
    <w:rPr>
      <w:b/>
      <w:bCs/>
      <w:color w:val="000000"/>
      <w:spacing w:val="-1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2Candara2">
    <w:name w:val="Основной текст (2) + Candara2"/>
    <w:aliases w:val="44,5 pt19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4pt2">
    <w:name w:val="Основной текст (2) + 4 pt2"/>
    <w:aliases w:val="Масштаб 40%"/>
    <w:rsid w:val="00594467"/>
    <w:rPr>
      <w:rFonts w:ascii="Times New Roman" w:hAnsi="Times New Roman" w:cs="Times New Roman"/>
      <w:color w:val="000000"/>
      <w:spacing w:val="0"/>
      <w:w w:val="40"/>
      <w:position w:val="0"/>
      <w:sz w:val="8"/>
      <w:szCs w:val="8"/>
      <w:u w:val="none"/>
      <w:lang w:val="ru-RU" w:eastAsia="ru-RU"/>
    </w:rPr>
  </w:style>
  <w:style w:type="character" w:customStyle="1" w:styleId="2Candara1">
    <w:name w:val="Основной текст (2) + Candara1"/>
    <w:aliases w:val="62,5 pt18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4pt1">
    <w:name w:val="Основной текст (2) + 4 pt1"/>
    <w:aliases w:val="Малые прописные2,Масштаб 40%1"/>
    <w:rsid w:val="00594467"/>
    <w:rPr>
      <w:rFonts w:ascii="Times New Roman" w:hAnsi="Times New Roman" w:cs="Times New Roman"/>
      <w:smallCaps/>
      <w:color w:val="000000"/>
      <w:spacing w:val="0"/>
      <w:w w:val="40"/>
      <w:position w:val="0"/>
      <w:sz w:val="8"/>
      <w:szCs w:val="8"/>
      <w:u w:val="none"/>
      <w:lang w:val="en-US" w:eastAsia="en-US"/>
    </w:rPr>
  </w:style>
  <w:style w:type="character" w:customStyle="1" w:styleId="170">
    <w:name w:val="Основной текст (17)_"/>
    <w:link w:val="171"/>
    <w:locked/>
    <w:rsid w:val="00594467"/>
    <w:rPr>
      <w:b/>
      <w:bCs/>
      <w:sz w:val="18"/>
      <w:szCs w:val="18"/>
      <w:shd w:val="clear" w:color="auto" w:fill="FFFFFF"/>
    </w:rPr>
  </w:style>
  <w:style w:type="paragraph" w:customStyle="1" w:styleId="171">
    <w:name w:val="Основной текст (17)"/>
    <w:basedOn w:val="af"/>
    <w:link w:val="170"/>
    <w:rsid w:val="00594467"/>
    <w:pPr>
      <w:widowControl w:val="0"/>
      <w:shd w:val="clear" w:color="auto" w:fill="FFFFFF"/>
      <w:spacing w:before="60" w:after="60" w:line="240" w:lineRule="atLeast"/>
    </w:pPr>
    <w:rPr>
      <w:b/>
      <w:bCs/>
      <w:sz w:val="18"/>
      <w:szCs w:val="18"/>
      <w:shd w:val="clear" w:color="auto" w:fill="FFFFFF"/>
    </w:rPr>
  </w:style>
  <w:style w:type="character" w:customStyle="1" w:styleId="180">
    <w:name w:val="Основной текст (18)_"/>
    <w:link w:val="181"/>
    <w:locked/>
    <w:rsid w:val="00594467"/>
    <w:rPr>
      <w:spacing w:val="-10"/>
      <w:sz w:val="15"/>
      <w:szCs w:val="15"/>
      <w:shd w:val="clear" w:color="auto" w:fill="FFFFFF"/>
    </w:rPr>
  </w:style>
  <w:style w:type="paragraph" w:customStyle="1" w:styleId="181">
    <w:name w:val="Основной текст (18)"/>
    <w:basedOn w:val="af"/>
    <w:link w:val="180"/>
    <w:rsid w:val="00594467"/>
    <w:pPr>
      <w:widowControl w:val="0"/>
      <w:shd w:val="clear" w:color="auto" w:fill="FFFFFF"/>
      <w:spacing w:before="300" w:after="300" w:line="240" w:lineRule="atLeast"/>
    </w:pPr>
    <w:rPr>
      <w:spacing w:val="-10"/>
      <w:sz w:val="15"/>
      <w:szCs w:val="15"/>
      <w:shd w:val="clear" w:color="auto" w:fill="FFFFFF"/>
    </w:rPr>
  </w:style>
  <w:style w:type="character" w:customStyle="1" w:styleId="290">
    <w:name w:val="Основной текст (2) + 9"/>
    <w:aliases w:val="5 pt17,Полужирный6,Курсив8"/>
    <w:rsid w:val="00594467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9"/>
      <w:szCs w:val="19"/>
      <w:u w:val="none"/>
      <w:lang w:val="en-US" w:eastAsia="en-US"/>
    </w:rPr>
  </w:style>
  <w:style w:type="character" w:customStyle="1" w:styleId="4c">
    <w:name w:val="Основной текст (4) + Полужирный"/>
    <w:rsid w:val="00594467"/>
    <w:rPr>
      <w:b/>
      <w:bCs/>
      <w:color w:val="000000"/>
      <w:spacing w:val="0"/>
      <w:w w:val="100"/>
      <w:position w:val="0"/>
      <w:sz w:val="18"/>
      <w:szCs w:val="18"/>
      <w:u w:val="single"/>
      <w:shd w:val="clear" w:color="auto" w:fill="FFFFFF"/>
      <w:lang w:val="ru-RU" w:eastAsia="ru-RU" w:bidi="ar-SA"/>
    </w:rPr>
  </w:style>
  <w:style w:type="character" w:customStyle="1" w:styleId="190">
    <w:name w:val="Основной текст (19)_"/>
    <w:rsid w:val="00594467"/>
    <w:rPr>
      <w:rFonts w:cs="Times New Roman"/>
      <w:sz w:val="20"/>
      <w:szCs w:val="20"/>
      <w:u w:val="none"/>
    </w:rPr>
  </w:style>
  <w:style w:type="character" w:customStyle="1" w:styleId="19TimesNewRoman">
    <w:name w:val="Основной текст (19) + Times New Roman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98">
    <w:name w:val="Основной текст (9) + 8"/>
    <w:aliases w:val="5 pt16,Курсив7,Интервал 0 pt4"/>
    <w:rsid w:val="00594467"/>
    <w:rPr>
      <w:b/>
      <w:bCs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ar-SA"/>
    </w:rPr>
  </w:style>
  <w:style w:type="character" w:customStyle="1" w:styleId="29pt1">
    <w:name w:val="Основной текст (2) + 9 pt1"/>
    <w:aliases w:val="Полужирный5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172">
    <w:name w:val="Основной текст (17) + Не полужирный"/>
    <w:rsid w:val="00594467"/>
    <w:rPr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ar-SA"/>
    </w:rPr>
  </w:style>
  <w:style w:type="character" w:customStyle="1" w:styleId="48pt0">
    <w:name w:val="Основной текст (4) + 8 pt"/>
    <w:aliases w:val="Полужирный4,Курсив6"/>
    <w:rsid w:val="00594467"/>
    <w:rPr>
      <w:b/>
      <w:bCs/>
      <w:i/>
      <w:iCs/>
      <w:color w:val="000000"/>
      <w:spacing w:val="0"/>
      <w:w w:val="100"/>
      <w:position w:val="0"/>
      <w:sz w:val="16"/>
      <w:szCs w:val="16"/>
      <w:shd w:val="clear" w:color="auto" w:fill="FFFFFF"/>
      <w:lang w:val="ru-RU" w:eastAsia="ru-RU" w:bidi="ar-SA"/>
    </w:rPr>
  </w:style>
  <w:style w:type="character" w:customStyle="1" w:styleId="2Consolas">
    <w:name w:val="Основной текст (2) + Consolas"/>
    <w:aliases w:val="43,5 pt15,Курсив5"/>
    <w:rsid w:val="00594467"/>
    <w:rPr>
      <w:rFonts w:ascii="Consolas" w:eastAsia="Times New Roman" w:hAnsi="Consolas" w:cs="Consolas"/>
      <w:i/>
      <w:iCs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5">
    <w:name w:val="Основной текст (2) + Arial Unicode MS5"/>
    <w:aliases w:val="5 pt14,Курсив4,Интервал -1 pt2"/>
    <w:rsid w:val="00594467"/>
    <w:rPr>
      <w:rFonts w:ascii="Arial Unicode MS" w:eastAsia="Times New Roman" w:hAnsi="Arial Unicode MS" w:cs="Arial Unicode MS"/>
      <w:i/>
      <w:iCs/>
      <w:color w:val="000000"/>
      <w:spacing w:val="-20"/>
      <w:w w:val="100"/>
      <w:position w:val="0"/>
      <w:sz w:val="10"/>
      <w:szCs w:val="10"/>
      <w:u w:val="none"/>
      <w:lang w:val="ru-RU" w:eastAsia="ru-RU"/>
    </w:rPr>
  </w:style>
  <w:style w:type="character" w:customStyle="1" w:styleId="2Consolas2">
    <w:name w:val="Основной текст (2) + Consolas2"/>
    <w:aliases w:val="10,5 pt13"/>
    <w:rsid w:val="00594467"/>
    <w:rPr>
      <w:rFonts w:ascii="Consolas" w:eastAsia="Times New Roman" w:hAnsi="Consolas" w:cs="Consolas"/>
      <w:color w:val="000000"/>
      <w:spacing w:val="0"/>
      <w:w w:val="100"/>
      <w:position w:val="0"/>
      <w:sz w:val="21"/>
      <w:szCs w:val="21"/>
      <w:u w:val="none"/>
      <w:lang w:val="ru-RU" w:eastAsia="ru-RU"/>
    </w:rPr>
  </w:style>
  <w:style w:type="character" w:customStyle="1" w:styleId="141">
    <w:name w:val="Подпись к таблице (14)_"/>
    <w:rsid w:val="00594467"/>
    <w:rPr>
      <w:rFonts w:cs="Times New Roman"/>
      <w:sz w:val="9"/>
      <w:szCs w:val="9"/>
      <w:u w:val="none"/>
    </w:rPr>
  </w:style>
  <w:style w:type="character" w:customStyle="1" w:styleId="14TimesNewRoman">
    <w:name w:val="Подпись к таблице (14) + Times New Roman"/>
    <w:aliases w:val="8 pt,Интервал -1 pt1"/>
    <w:rsid w:val="00594467"/>
    <w:rPr>
      <w:rFonts w:ascii="Times New Roman" w:hAnsi="Times New Roman" w:cs="Times New Roman"/>
      <w:color w:val="000000"/>
      <w:spacing w:val="-20"/>
      <w:w w:val="100"/>
      <w:position w:val="0"/>
      <w:sz w:val="16"/>
      <w:szCs w:val="16"/>
      <w:u w:val="single"/>
      <w:lang w:val="ru-RU" w:eastAsia="ru-RU"/>
    </w:rPr>
  </w:style>
  <w:style w:type="character" w:customStyle="1" w:styleId="142">
    <w:name w:val="Подпись к таблице (14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4TimesNewRoman1">
    <w:name w:val="Подпись к таблице (14) + Times New Roman1"/>
    <w:aliases w:val="8 pt1"/>
    <w:rsid w:val="00594467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  <w:lang w:val="en-US" w:eastAsia="en-US"/>
    </w:rPr>
  </w:style>
  <w:style w:type="character" w:customStyle="1" w:styleId="145">
    <w:name w:val="Подпись к таблице (14) + 5"/>
    <w:aliases w:val="5 pt12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1"/>
      <w:szCs w:val="11"/>
      <w:u w:val="none"/>
      <w:lang w:val="ru-RU" w:eastAsia="ru-RU"/>
    </w:rPr>
  </w:style>
  <w:style w:type="character" w:customStyle="1" w:styleId="151">
    <w:name w:val="Подпись к таблице (15)_"/>
    <w:rsid w:val="00594467"/>
    <w:rPr>
      <w:rFonts w:ascii="Times New Roman" w:hAnsi="Times New Roman" w:cs="Times New Roman"/>
      <w:sz w:val="11"/>
      <w:szCs w:val="11"/>
      <w:u w:val="none"/>
    </w:rPr>
  </w:style>
  <w:style w:type="character" w:customStyle="1" w:styleId="152">
    <w:name w:val="Подпись к таблице (15)"/>
    <w:rsid w:val="00594467"/>
    <w:rPr>
      <w:rFonts w:ascii="Times New Roman" w:hAnsi="Times New Roman" w:cs="Times New Roman"/>
      <w:color w:val="000000"/>
      <w:spacing w:val="0"/>
      <w:w w:val="100"/>
      <w:position w:val="0"/>
      <w:sz w:val="11"/>
      <w:szCs w:val="11"/>
      <w:u w:val="none"/>
      <w:lang w:val="ru-RU" w:eastAsia="ru-RU"/>
    </w:rPr>
  </w:style>
  <w:style w:type="character" w:customStyle="1" w:styleId="104">
    <w:name w:val="Подпись к картинке (10)_"/>
    <w:link w:val="105"/>
    <w:locked/>
    <w:rsid w:val="00594467"/>
    <w:rPr>
      <w:b/>
      <w:bCs/>
      <w:sz w:val="18"/>
      <w:szCs w:val="18"/>
      <w:shd w:val="clear" w:color="auto" w:fill="FFFFFF"/>
    </w:rPr>
  </w:style>
  <w:style w:type="paragraph" w:customStyle="1" w:styleId="105">
    <w:name w:val="Подпись к картинке (10)"/>
    <w:basedOn w:val="af"/>
    <w:link w:val="104"/>
    <w:rsid w:val="00594467"/>
    <w:pPr>
      <w:widowControl w:val="0"/>
      <w:shd w:val="clear" w:color="auto" w:fill="FFFFFF"/>
      <w:spacing w:after="120" w:line="240" w:lineRule="atLeast"/>
    </w:pPr>
    <w:rPr>
      <w:b/>
      <w:bCs/>
      <w:sz w:val="18"/>
      <w:szCs w:val="18"/>
      <w:shd w:val="clear" w:color="auto" w:fill="FFFFFF"/>
    </w:rPr>
  </w:style>
  <w:style w:type="character" w:customStyle="1" w:styleId="afffff3">
    <w:name w:val="Подпись к картинке + Полужирный"/>
    <w:rsid w:val="00594467"/>
    <w:rPr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ar-SA"/>
    </w:rPr>
  </w:style>
  <w:style w:type="character" w:customStyle="1" w:styleId="3TimesNewRoman0">
    <w:name w:val="Заголовок №3 + Times New Roman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180pt">
    <w:name w:val="Основной текст (18) + Интервал 0 pt"/>
    <w:rsid w:val="00594467"/>
    <w:rPr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200">
    <w:name w:val="Основной текст (20)_"/>
    <w:link w:val="201"/>
    <w:locked/>
    <w:rsid w:val="00594467"/>
    <w:rPr>
      <w:b/>
      <w:bCs/>
      <w:i/>
      <w:iCs/>
      <w:sz w:val="17"/>
      <w:szCs w:val="17"/>
      <w:shd w:val="clear" w:color="auto" w:fill="FFFFFF"/>
    </w:rPr>
  </w:style>
  <w:style w:type="paragraph" w:customStyle="1" w:styleId="201">
    <w:name w:val="Основной текст (20)"/>
    <w:basedOn w:val="af"/>
    <w:link w:val="200"/>
    <w:rsid w:val="00594467"/>
    <w:pPr>
      <w:widowControl w:val="0"/>
      <w:shd w:val="clear" w:color="auto" w:fill="FFFFFF"/>
      <w:spacing w:after="300" w:line="240" w:lineRule="atLeast"/>
    </w:pPr>
    <w:rPr>
      <w:b/>
      <w:bCs/>
      <w:i/>
      <w:iCs/>
      <w:sz w:val="17"/>
      <w:szCs w:val="17"/>
      <w:shd w:val="clear" w:color="auto" w:fill="FFFFFF"/>
    </w:rPr>
  </w:style>
  <w:style w:type="character" w:customStyle="1" w:styleId="207">
    <w:name w:val="Основной текст (20) + 7"/>
    <w:aliases w:val="5 pt11,Не курсив,Интервал 0 pt3"/>
    <w:rsid w:val="00594467"/>
    <w:rPr>
      <w:b/>
      <w:bCs/>
      <w:i/>
      <w:iCs/>
      <w:color w:val="000000"/>
      <w:spacing w:val="-1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3f3">
    <w:name w:val="Заголовок №3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191">
    <w:name w:val="Основной текст (19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91">
    <w:name w:val="Основной текст (2) + 91"/>
    <w:aliases w:val="5 pt10,Полужирный3,Курсив3,Интервал 1 pt2"/>
    <w:rsid w:val="00594467"/>
    <w:rPr>
      <w:rFonts w:ascii="Times New Roman" w:hAnsi="Times New Roman" w:cs="Times New Roman"/>
      <w:b/>
      <w:bCs/>
      <w:i/>
      <w:iCs/>
      <w:color w:val="000000"/>
      <w:spacing w:val="20"/>
      <w:w w:val="100"/>
      <w:position w:val="0"/>
      <w:sz w:val="19"/>
      <w:szCs w:val="19"/>
      <w:u w:val="none"/>
      <w:lang w:val="ru-RU" w:eastAsia="ru-RU"/>
    </w:rPr>
  </w:style>
  <w:style w:type="character" w:customStyle="1" w:styleId="981">
    <w:name w:val="Основной текст (9) + 81"/>
    <w:aliases w:val="5 pt9,Курсив2"/>
    <w:rsid w:val="00594467"/>
    <w:rPr>
      <w:b/>
      <w:bCs/>
      <w:i/>
      <w:iCs/>
      <w:color w:val="000000"/>
      <w:spacing w:val="-10"/>
      <w:w w:val="100"/>
      <w:position w:val="0"/>
      <w:sz w:val="17"/>
      <w:szCs w:val="17"/>
      <w:shd w:val="clear" w:color="auto" w:fill="FFFFFF"/>
      <w:lang w:val="ru-RU" w:eastAsia="ru-RU" w:bidi="ar-SA"/>
    </w:rPr>
  </w:style>
  <w:style w:type="character" w:customStyle="1" w:styleId="211">
    <w:name w:val="Основной текст (21)_"/>
    <w:link w:val="212"/>
    <w:locked/>
    <w:rsid w:val="00594467"/>
    <w:rPr>
      <w:rFonts w:ascii="Arial Narrow" w:hAnsi="Arial Narrow"/>
      <w:b/>
      <w:bCs/>
      <w:shd w:val="clear" w:color="auto" w:fill="FFFFFF"/>
    </w:rPr>
  </w:style>
  <w:style w:type="paragraph" w:customStyle="1" w:styleId="212">
    <w:name w:val="Основной текст (21)"/>
    <w:basedOn w:val="af"/>
    <w:link w:val="211"/>
    <w:rsid w:val="00594467"/>
    <w:pPr>
      <w:widowControl w:val="0"/>
      <w:shd w:val="clear" w:color="auto" w:fill="FFFFFF"/>
      <w:spacing w:before="180" w:after="300" w:line="240" w:lineRule="atLeast"/>
    </w:pPr>
    <w:rPr>
      <w:rFonts w:ascii="Arial Narrow" w:hAnsi="Arial Narrow"/>
      <w:b/>
      <w:bCs/>
      <w:sz w:val="20"/>
      <w:szCs w:val="20"/>
      <w:shd w:val="clear" w:color="auto" w:fill="FFFFFF"/>
    </w:rPr>
  </w:style>
  <w:style w:type="character" w:customStyle="1" w:styleId="2071">
    <w:name w:val="Основной текст (20) + 71"/>
    <w:aliases w:val="5 pt8,Не курсив1"/>
    <w:rsid w:val="00594467"/>
    <w:rPr>
      <w:b/>
      <w:bCs/>
      <w:i/>
      <w:i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13Candara">
    <w:name w:val="Подпись к таблице (13) + Candara"/>
    <w:aliases w:val="4 pt1,Масштаб 150%"/>
    <w:rsid w:val="00594467"/>
    <w:rPr>
      <w:rFonts w:ascii="Candara" w:eastAsia="Times New Roman" w:hAnsi="Candara" w:cs="Candara"/>
      <w:color w:val="000000"/>
      <w:spacing w:val="0"/>
      <w:w w:val="150"/>
      <w:position w:val="0"/>
      <w:sz w:val="8"/>
      <w:szCs w:val="8"/>
      <w:u w:val="none"/>
      <w:lang w:val="ru-RU" w:eastAsia="ru-RU"/>
    </w:rPr>
  </w:style>
  <w:style w:type="character" w:customStyle="1" w:styleId="138pt">
    <w:name w:val="Подпись к таблице (13) + 8 pt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6"/>
      <w:szCs w:val="16"/>
      <w:u w:val="none"/>
      <w:lang w:val="ru-RU" w:eastAsia="ru-RU"/>
    </w:rPr>
  </w:style>
  <w:style w:type="character" w:customStyle="1" w:styleId="138pt1">
    <w:name w:val="Подпись к таблице (13) + 8 pt1"/>
    <w:aliases w:val="Интервал 1 pt1"/>
    <w:rsid w:val="00594467"/>
    <w:rPr>
      <w:rFonts w:ascii="Arial Unicode MS" w:eastAsia="Times New Roman" w:hAnsi="Arial Unicode MS" w:cs="Arial Unicode MS"/>
      <w:color w:val="000000"/>
      <w:spacing w:val="20"/>
      <w:w w:val="100"/>
      <w:position w:val="0"/>
      <w:sz w:val="16"/>
      <w:szCs w:val="16"/>
      <w:u w:val="none"/>
      <w:lang w:val="ru-RU" w:eastAsia="ru-RU"/>
    </w:rPr>
  </w:style>
  <w:style w:type="character" w:customStyle="1" w:styleId="1311pt">
    <w:name w:val="Подпись к таблице (13) + 11 pt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13TimesNewRoman1">
    <w:name w:val="Подпись к таблице (13) + Times New Roman1"/>
    <w:aliases w:val="51,5 pt7"/>
    <w:rsid w:val="00594467"/>
    <w:rPr>
      <w:rFonts w:ascii="Times New Roman" w:hAnsi="Times New Roman" w:cs="Times New Roman"/>
      <w:color w:val="000000"/>
      <w:spacing w:val="0"/>
      <w:w w:val="100"/>
      <w:position w:val="0"/>
      <w:sz w:val="11"/>
      <w:szCs w:val="11"/>
      <w:u w:val="none"/>
      <w:lang w:val="ru-RU" w:eastAsia="ru-RU"/>
    </w:rPr>
  </w:style>
  <w:style w:type="character" w:customStyle="1" w:styleId="134pt">
    <w:name w:val="Подпись к таблице (13) + 4 pt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ArialUnicodeMS4">
    <w:name w:val="Основной текст (2) + Arial Unicode MS4"/>
    <w:aliases w:val="5 pt6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0"/>
      <w:szCs w:val="10"/>
      <w:u w:val="none"/>
      <w:lang w:val="en-US" w:eastAsia="en-US"/>
    </w:rPr>
  </w:style>
  <w:style w:type="character" w:customStyle="1" w:styleId="2ArialUnicodeMS3">
    <w:name w:val="Основной текст (2) + Arial Unicode MS3"/>
    <w:aliases w:val="61,5 pt5,Малые прописные1,Масштаб 30%"/>
    <w:rsid w:val="00594467"/>
    <w:rPr>
      <w:rFonts w:ascii="Arial Unicode MS" w:eastAsia="Times New Roman" w:hAnsi="Arial Unicode MS" w:cs="Arial Unicode MS"/>
      <w:smallCaps/>
      <w:color w:val="000000"/>
      <w:spacing w:val="0"/>
      <w:w w:val="30"/>
      <w:position w:val="0"/>
      <w:sz w:val="13"/>
      <w:szCs w:val="13"/>
      <w:u w:val="none"/>
      <w:lang w:val="ru-RU" w:eastAsia="ru-RU"/>
    </w:rPr>
  </w:style>
  <w:style w:type="character" w:customStyle="1" w:styleId="9ArialUnicodeMS">
    <w:name w:val="Основной текст (9) + Arial Unicode MS"/>
    <w:aliases w:val="10 pt,Не полужирный1,Интервал 0 pt2"/>
    <w:rsid w:val="00594467"/>
    <w:rPr>
      <w:rFonts w:ascii="Arial Unicode MS" w:eastAsia="Times New Roman" w:hAnsi="Arial Unicode MS" w:cs="Arial Unicode MS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ar-SA"/>
    </w:rPr>
  </w:style>
  <w:style w:type="character" w:customStyle="1" w:styleId="161">
    <w:name w:val="Подпись к таблице (16)_"/>
    <w:rsid w:val="00594467"/>
    <w:rPr>
      <w:rFonts w:cs="Times New Roman"/>
      <w:sz w:val="9"/>
      <w:szCs w:val="9"/>
      <w:u w:val="none"/>
    </w:rPr>
  </w:style>
  <w:style w:type="character" w:customStyle="1" w:styleId="162">
    <w:name w:val="Подпись к таблице (16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single"/>
      <w:lang w:val="ru-RU" w:eastAsia="ru-RU"/>
    </w:rPr>
  </w:style>
  <w:style w:type="character" w:customStyle="1" w:styleId="165pt">
    <w:name w:val="Подпись к таблице (16) + 5 pt"/>
    <w:aliases w:val="Полужирный2"/>
    <w:rsid w:val="00594467"/>
    <w:rPr>
      <w:rFonts w:ascii="Arial Unicode MS" w:eastAsia="Times New Roman" w:hAnsi="Arial Unicode MS" w:cs="Arial Unicode MS"/>
      <w:b/>
      <w:bCs/>
      <w:color w:val="000000"/>
      <w:spacing w:val="0"/>
      <w:w w:val="100"/>
      <w:position w:val="0"/>
      <w:sz w:val="10"/>
      <w:szCs w:val="10"/>
      <w:u w:val="none"/>
      <w:lang w:val="ru-RU" w:eastAsia="ru-RU"/>
    </w:rPr>
  </w:style>
  <w:style w:type="character" w:customStyle="1" w:styleId="16Constantia">
    <w:name w:val="Подпись к таблице (16) + Constantia"/>
    <w:aliases w:val="9 pt,Курсив1"/>
    <w:rsid w:val="00594467"/>
    <w:rPr>
      <w:rFonts w:ascii="Constantia" w:eastAsia="Times New Roman" w:hAnsi="Constantia" w:cs="Constantia"/>
      <w:b/>
      <w:bCs/>
      <w:i/>
      <w:iCs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241">
    <w:name w:val="Основной текст (2) + 41"/>
    <w:aliases w:val="5 pt4,Полужирный1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2">
    <w:name w:val="Основной текст (2) + Arial Unicode MS2"/>
    <w:aliases w:val="42,5 pt3,Интервал 0 pt1"/>
    <w:rsid w:val="00594467"/>
    <w:rPr>
      <w:rFonts w:ascii="Arial Unicode MS" w:eastAsia="Times New Roman" w:hAnsi="Arial Unicode MS" w:cs="Arial Unicode MS"/>
      <w:color w:val="000000"/>
      <w:spacing w:val="-1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1">
    <w:name w:val="Основной текст (2) + Arial Unicode MS1"/>
    <w:aliases w:val="7,5 pt2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Consolas1">
    <w:name w:val="Основной текст (2) + Consolas1"/>
    <w:aliases w:val="5 pt1"/>
    <w:rsid w:val="00594467"/>
    <w:rPr>
      <w:rFonts w:ascii="Consolas" w:eastAsia="Times New Roman" w:hAnsi="Consolas" w:cs="Consola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paragraph" w:customStyle="1" w:styleId="afffff4">
    <w:name w:val="Пикчи"/>
    <w:basedOn w:val="af"/>
    <w:link w:val="afffff5"/>
    <w:rsid w:val="00594467"/>
    <w:pPr>
      <w:suppressAutoHyphens/>
      <w:jc w:val="center"/>
    </w:pPr>
    <w:rPr>
      <w:rFonts w:eastAsia="SimSun"/>
      <w:noProof/>
      <w:kern w:val="2"/>
    </w:rPr>
  </w:style>
  <w:style w:type="character" w:customStyle="1" w:styleId="afffff5">
    <w:name w:val="Пикчи Знак"/>
    <w:link w:val="afffff4"/>
    <w:locked/>
    <w:rsid w:val="00594467"/>
    <w:rPr>
      <w:rFonts w:eastAsia="SimSun"/>
      <w:noProof/>
      <w:kern w:val="2"/>
      <w:sz w:val="24"/>
      <w:szCs w:val="24"/>
    </w:rPr>
  </w:style>
  <w:style w:type="paragraph" w:customStyle="1" w:styleId="phconfirmstamptitle">
    <w:name w:val="ph_confirmstamp_title"/>
    <w:basedOn w:val="af"/>
    <w:next w:val="af"/>
    <w:rsid w:val="00594467"/>
    <w:pPr>
      <w:spacing w:before="20" w:after="120"/>
      <w:jc w:val="left"/>
    </w:pPr>
    <w:rPr>
      <w:rFonts w:ascii="Arial" w:eastAsia="Calibri" w:hAnsi="Arial"/>
      <w:caps/>
    </w:rPr>
  </w:style>
  <w:style w:type="paragraph" w:customStyle="1" w:styleId="1f5">
    <w:name w:val="Без интервала1"/>
    <w:link w:val="NoSpacingChar"/>
    <w:rsid w:val="00594467"/>
    <w:rPr>
      <w:rFonts w:ascii="Calibri" w:hAnsi="Calibri"/>
      <w:sz w:val="22"/>
      <w:szCs w:val="22"/>
      <w:lang w:eastAsia="en-US"/>
    </w:rPr>
  </w:style>
  <w:style w:type="paragraph" w:customStyle="1" w:styleId="afffff6">
    <w:name w:val="ТекстОснК"/>
    <w:basedOn w:val="affff8"/>
    <w:link w:val="afffff7"/>
    <w:rsid w:val="00594467"/>
    <w:rPr>
      <w:i/>
    </w:rPr>
  </w:style>
  <w:style w:type="character" w:customStyle="1" w:styleId="afffff7">
    <w:name w:val="ТекстОснК Знак"/>
    <w:link w:val="afffff6"/>
    <w:locked/>
    <w:rsid w:val="00594467"/>
    <w:rPr>
      <w:rFonts w:eastAsia="SimSun"/>
      <w:i/>
      <w:kern w:val="2"/>
      <w:sz w:val="24"/>
      <w:szCs w:val="24"/>
      <w:lang w:eastAsia="ar-SA"/>
    </w:rPr>
  </w:style>
  <w:style w:type="character" w:customStyle="1" w:styleId="issschhl">
    <w:name w:val="iss_sch_hl"/>
    <w:rsid w:val="00594467"/>
    <w:rPr>
      <w:rFonts w:cs="Times New Roman"/>
    </w:rPr>
  </w:style>
  <w:style w:type="paragraph" w:customStyle="1" w:styleId="Paragraph0">
    <w:name w:val="Paragraph 0"/>
    <w:basedOn w:val="af"/>
    <w:link w:val="Paragraph00"/>
    <w:autoRedefine/>
    <w:rsid w:val="00594467"/>
    <w:pPr>
      <w:numPr>
        <w:numId w:val="30"/>
      </w:numPr>
      <w:spacing w:line="360" w:lineRule="auto"/>
    </w:pPr>
    <w:rPr>
      <w:rFonts w:ascii="PetersburgCTT" w:hAnsi="PetersburgCTT"/>
      <w:bCs/>
    </w:rPr>
  </w:style>
  <w:style w:type="paragraph" w:customStyle="1" w:styleId="2f8">
    <w:name w:val="Заголовок2"/>
    <w:basedOn w:val="af"/>
    <w:next w:val="af"/>
    <w:rsid w:val="00594467"/>
    <w:pPr>
      <w:keepNext/>
      <w:keepLines/>
      <w:suppressLineNumbers/>
      <w:suppressAutoHyphens/>
      <w:spacing w:before="360" w:after="120"/>
      <w:ind w:left="284"/>
      <w:outlineLvl w:val="1"/>
    </w:pPr>
    <w:rPr>
      <w:rFonts w:ascii="Pragmatica" w:hAnsi="Pragmatica"/>
      <w:sz w:val="28"/>
      <w:szCs w:val="20"/>
    </w:rPr>
  </w:style>
  <w:style w:type="paragraph" w:customStyle="1" w:styleId="HeadlineUpperEvenleftpage">
    <w:name w:val="Headline. Upper Even (left) page"/>
    <w:basedOn w:val="af"/>
    <w:autoRedefine/>
    <w:rsid w:val="00594467"/>
    <w:pPr>
      <w:pBdr>
        <w:bottom w:val="single" w:sz="6" w:space="2" w:color="auto"/>
      </w:pBdr>
      <w:tabs>
        <w:tab w:val="right" w:pos="6407"/>
      </w:tabs>
      <w:jc w:val="left"/>
    </w:pPr>
    <w:rPr>
      <w:iCs/>
      <w:sz w:val="22"/>
      <w:szCs w:val="26"/>
    </w:rPr>
  </w:style>
  <w:style w:type="paragraph" w:customStyle="1" w:styleId="HeadlineUpperOddrightpage">
    <w:name w:val="Headline. Upper Odd (right) page"/>
    <w:basedOn w:val="af"/>
    <w:autoRedefine/>
    <w:rsid w:val="00594467"/>
    <w:pPr>
      <w:numPr>
        <w:numId w:val="21"/>
      </w:numPr>
      <w:pBdr>
        <w:bottom w:val="single" w:sz="6" w:space="2" w:color="auto"/>
      </w:pBdr>
      <w:tabs>
        <w:tab w:val="clear" w:pos="360"/>
        <w:tab w:val="right" w:pos="6407"/>
      </w:tabs>
      <w:ind w:left="0" w:firstLine="0"/>
      <w:jc w:val="right"/>
    </w:pPr>
    <w:rPr>
      <w:iCs/>
      <w:sz w:val="22"/>
      <w:szCs w:val="26"/>
    </w:rPr>
  </w:style>
  <w:style w:type="paragraph" w:customStyle="1" w:styleId="List1">
    <w:name w:val="List 1"/>
    <w:basedOn w:val="af"/>
    <w:link w:val="List10"/>
    <w:autoRedefine/>
    <w:rsid w:val="00594467"/>
    <w:pPr>
      <w:numPr>
        <w:numId w:val="22"/>
      </w:numPr>
      <w:tabs>
        <w:tab w:val="clear" w:pos="720"/>
        <w:tab w:val="num" w:pos="360"/>
        <w:tab w:val="left" w:pos="851"/>
      </w:tabs>
      <w:ind w:left="360"/>
      <w:jc w:val="left"/>
    </w:pPr>
    <w:rPr>
      <w:sz w:val="22"/>
      <w:szCs w:val="20"/>
      <w:lang w:val="en-US"/>
    </w:rPr>
  </w:style>
  <w:style w:type="paragraph" w:customStyle="1" w:styleId="List1withGap">
    <w:name w:val="List 1 with Gap"/>
    <w:basedOn w:val="af"/>
    <w:autoRedefine/>
    <w:rsid w:val="00594467"/>
    <w:pPr>
      <w:tabs>
        <w:tab w:val="num" w:pos="360"/>
      </w:tabs>
      <w:spacing w:after="240"/>
      <w:ind w:left="360" w:hanging="360"/>
      <w:jc w:val="left"/>
    </w:pPr>
    <w:rPr>
      <w:sz w:val="22"/>
      <w:szCs w:val="20"/>
    </w:rPr>
  </w:style>
  <w:style w:type="paragraph" w:customStyle="1" w:styleId="TableTextAlignLeft11pt">
    <w:name w:val="Стиль Table. Text Align Left + 11 pt"/>
    <w:basedOn w:val="af"/>
    <w:autoRedefine/>
    <w:rsid w:val="00594467"/>
    <w:pPr>
      <w:keepLines/>
      <w:spacing w:before="40" w:after="40"/>
      <w:jc w:val="left"/>
    </w:pPr>
    <w:rPr>
      <w:sz w:val="22"/>
      <w:szCs w:val="20"/>
    </w:rPr>
  </w:style>
  <w:style w:type="paragraph" w:customStyle="1" w:styleId="TableTextAlignLeft11pt0">
    <w:name w:val="Стиль Table. Text Align Left + 11 pt курсив"/>
    <w:basedOn w:val="af"/>
    <w:autoRedefine/>
    <w:rsid w:val="00594467"/>
    <w:pPr>
      <w:keepLines/>
      <w:spacing w:before="40" w:after="40"/>
      <w:jc w:val="left"/>
    </w:pPr>
    <w:rPr>
      <w:i/>
      <w:iCs/>
      <w:sz w:val="22"/>
      <w:szCs w:val="20"/>
    </w:rPr>
  </w:style>
  <w:style w:type="paragraph" w:customStyle="1" w:styleId="Number1">
    <w:name w:val="Number 1"/>
    <w:basedOn w:val="af"/>
    <w:autoRedefine/>
    <w:rsid w:val="00594467"/>
    <w:pPr>
      <w:ind w:left="568" w:hanging="284"/>
    </w:pPr>
    <w:rPr>
      <w:sz w:val="22"/>
      <w:szCs w:val="20"/>
    </w:rPr>
  </w:style>
  <w:style w:type="paragraph" w:customStyle="1" w:styleId="NoticeLastline">
    <w:name w:val="Стиль Notice. Last line + полужирный"/>
    <w:basedOn w:val="af"/>
    <w:autoRedefine/>
    <w:rsid w:val="00594467"/>
    <w:pPr>
      <w:pBdr>
        <w:bottom w:val="single" w:sz="4" w:space="1" w:color="auto"/>
      </w:pBdr>
      <w:spacing w:after="240"/>
      <w:ind w:left="567"/>
    </w:pPr>
    <w:rPr>
      <w:b/>
      <w:bCs/>
      <w:sz w:val="22"/>
      <w:szCs w:val="20"/>
    </w:rPr>
  </w:style>
  <w:style w:type="paragraph" w:customStyle="1" w:styleId="NoticeLastline05">
    <w:name w:val="Стиль Notice. Last line + сверху: (одинарная Авто  05 пт линия)..."/>
    <w:basedOn w:val="af"/>
    <w:autoRedefine/>
    <w:rsid w:val="0059446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240"/>
      <w:ind w:left="567"/>
    </w:pPr>
    <w:rPr>
      <w:sz w:val="22"/>
      <w:szCs w:val="20"/>
    </w:rPr>
  </w:style>
  <w:style w:type="paragraph" w:customStyle="1" w:styleId="NormalPragmaticaCTTSymbol0">
    <w:name w:val="Стиль Normal + PragmaticaCTT (Symbol) курсив по центру Перед:  0..."/>
    <w:basedOn w:val="af"/>
    <w:autoRedefine/>
    <w:rsid w:val="00594467"/>
    <w:pPr>
      <w:numPr>
        <w:numId w:val="24"/>
      </w:num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clear" w:pos="360"/>
      </w:tabs>
      <w:snapToGrid w:val="0"/>
      <w:spacing w:before="240" w:line="180" w:lineRule="exact"/>
      <w:ind w:left="0" w:firstLine="0"/>
    </w:pPr>
    <w:rPr>
      <w:rFonts w:ascii="PragmaticaCTT" w:hAnsi="PragmaticaCTT"/>
      <w:i/>
      <w:iCs/>
      <w:szCs w:val="20"/>
    </w:rPr>
  </w:style>
  <w:style w:type="paragraph" w:customStyle="1" w:styleId="Bullet0">
    <w:name w:val="Bullet 0"/>
    <w:basedOn w:val="af"/>
    <w:rsid w:val="00594467"/>
    <w:pPr>
      <w:numPr>
        <w:numId w:val="27"/>
      </w:numPr>
      <w:tabs>
        <w:tab w:val="clear" w:pos="0"/>
        <w:tab w:val="left" w:pos="284"/>
      </w:tabs>
      <w:ind w:left="0" w:firstLine="0"/>
    </w:pPr>
    <w:rPr>
      <w:rFonts w:ascii="PetersburgCTT" w:hAnsi="PetersburgCTT"/>
      <w:sz w:val="20"/>
      <w:szCs w:val="20"/>
    </w:rPr>
  </w:style>
  <w:style w:type="paragraph" w:customStyle="1" w:styleId="Bullet1withGap">
    <w:name w:val="Bullet 1 with Gap"/>
    <w:basedOn w:val="afffe"/>
    <w:next w:val="Paragraph0"/>
    <w:rsid w:val="00594467"/>
    <w:pPr>
      <w:tabs>
        <w:tab w:val="num" w:pos="567"/>
      </w:tabs>
      <w:suppressAutoHyphens w:val="0"/>
      <w:spacing w:after="80"/>
      <w:ind w:left="568" w:hanging="284"/>
      <w:jc w:val="both"/>
    </w:pPr>
    <w:rPr>
      <w:rFonts w:ascii="PetersburgCTT" w:hAnsi="PetersburgCTT"/>
      <w:sz w:val="20"/>
      <w:szCs w:val="20"/>
      <w:lang w:eastAsia="ru-RU"/>
    </w:rPr>
  </w:style>
  <w:style w:type="paragraph" w:customStyle="1" w:styleId="Bullet20">
    <w:name w:val="Bullet 2"/>
    <w:basedOn w:val="afffe"/>
    <w:rsid w:val="00594467"/>
    <w:pPr>
      <w:tabs>
        <w:tab w:val="num" w:pos="360"/>
        <w:tab w:val="left" w:pos="851"/>
      </w:tabs>
      <w:suppressAutoHyphens w:val="0"/>
      <w:ind w:left="360" w:hanging="360"/>
      <w:jc w:val="both"/>
    </w:pPr>
    <w:rPr>
      <w:rFonts w:ascii="PetersburgCTT" w:hAnsi="PetersburgCTT"/>
      <w:sz w:val="20"/>
      <w:szCs w:val="20"/>
      <w:lang w:eastAsia="ru-RU"/>
    </w:rPr>
  </w:style>
  <w:style w:type="paragraph" w:customStyle="1" w:styleId="Bullet2withGap">
    <w:name w:val="Bullet 2 with Gap"/>
    <w:basedOn w:val="Bullet20"/>
    <w:next w:val="Bullet20"/>
    <w:rsid w:val="00594467"/>
    <w:pPr>
      <w:numPr>
        <w:numId w:val="23"/>
      </w:numPr>
      <w:tabs>
        <w:tab w:val="clear" w:pos="360"/>
        <w:tab w:val="num" w:pos="0"/>
      </w:tabs>
      <w:spacing w:after="80"/>
      <w:ind w:left="851" w:hanging="284"/>
    </w:pPr>
  </w:style>
  <w:style w:type="paragraph" w:customStyle="1" w:styleId="ExampleDescr">
    <w:name w:val="ExampleDescr"/>
    <w:basedOn w:val="Paragraph0"/>
    <w:rsid w:val="00594467"/>
    <w:pPr>
      <w:tabs>
        <w:tab w:val="num" w:pos="360"/>
      </w:tabs>
      <w:spacing w:after="120"/>
      <w:ind w:left="360"/>
    </w:pPr>
  </w:style>
  <w:style w:type="paragraph" w:styleId="ab">
    <w:name w:val="List"/>
    <w:basedOn w:val="af"/>
    <w:rsid w:val="00594467"/>
    <w:pPr>
      <w:numPr>
        <w:numId w:val="25"/>
      </w:numPr>
      <w:tabs>
        <w:tab w:val="clear" w:pos="360"/>
      </w:tabs>
      <w:ind w:left="284" w:hanging="284"/>
    </w:pPr>
    <w:rPr>
      <w:rFonts w:ascii="PetersburgCTT" w:hAnsi="PetersburgCTT"/>
      <w:sz w:val="20"/>
      <w:szCs w:val="20"/>
    </w:rPr>
  </w:style>
  <w:style w:type="paragraph" w:customStyle="1" w:styleId="a0">
    <w:name w:val="Первый элемент перечисления"/>
    <w:basedOn w:val="af"/>
    <w:rsid w:val="00594467"/>
    <w:pPr>
      <w:numPr>
        <w:numId w:val="26"/>
      </w:numPr>
      <w:tabs>
        <w:tab w:val="clear" w:pos="720"/>
        <w:tab w:val="num" w:pos="851"/>
      </w:tabs>
      <w:ind w:left="851" w:hanging="284"/>
    </w:pPr>
    <w:rPr>
      <w:rFonts w:ascii="QuantAntiquaCTT" w:hAnsi="QuantAntiquaCTT"/>
      <w:sz w:val="20"/>
      <w:szCs w:val="20"/>
    </w:rPr>
  </w:style>
  <w:style w:type="paragraph" w:styleId="2f9">
    <w:name w:val="List Bullet 2"/>
    <w:basedOn w:val="af"/>
    <w:autoRedefine/>
    <w:rsid w:val="00594467"/>
    <w:pPr>
      <w:tabs>
        <w:tab w:val="num" w:pos="360"/>
      </w:tabs>
      <w:ind w:left="360" w:hanging="360"/>
    </w:pPr>
    <w:rPr>
      <w:rFonts w:ascii="Arial" w:hAnsi="Arial"/>
      <w:sz w:val="20"/>
      <w:szCs w:val="20"/>
    </w:rPr>
  </w:style>
  <w:style w:type="paragraph" w:customStyle="1" w:styleId="afffff8">
    <w:name w:val="Автонумерация основной текст"/>
    <w:basedOn w:val="afffff9"/>
    <w:rsid w:val="00594467"/>
    <w:pPr>
      <w:tabs>
        <w:tab w:val="num" w:pos="360"/>
      </w:tabs>
      <w:ind w:left="360" w:hanging="360"/>
    </w:pPr>
  </w:style>
  <w:style w:type="paragraph" w:customStyle="1" w:styleId="afffff9">
    <w:name w:val="Основной текст без отступа"/>
    <w:basedOn w:val="aff8"/>
    <w:rsid w:val="00594467"/>
    <w:pPr>
      <w:spacing w:line="240" w:lineRule="auto"/>
      <w:ind w:firstLine="0"/>
      <w:jc w:val="both"/>
    </w:pPr>
    <w:rPr>
      <w:rFonts w:ascii="QuantAntiquaCTT" w:hAnsi="QuantAntiquaCTT"/>
      <w:sz w:val="20"/>
      <w:lang w:eastAsia="ru-RU"/>
    </w:rPr>
  </w:style>
  <w:style w:type="paragraph" w:customStyle="1" w:styleId="1f6">
    <w:name w:val="Заголовок1"/>
    <w:basedOn w:val="2fa"/>
    <w:rsid w:val="00594467"/>
    <w:pPr>
      <w:keepNext/>
      <w:suppressAutoHyphens/>
      <w:spacing w:before="240" w:after="240"/>
      <w:jc w:val="center"/>
    </w:pPr>
    <w:rPr>
      <w:rFonts w:ascii="PragmaticaCTT" w:hAnsi="PragmaticaCTT"/>
      <w:kern w:val="28"/>
      <w:sz w:val="36"/>
    </w:rPr>
  </w:style>
  <w:style w:type="paragraph" w:customStyle="1" w:styleId="2fa">
    <w:name w:val="Обычный2"/>
    <w:rsid w:val="00594467"/>
    <w:pPr>
      <w:jc w:val="both"/>
    </w:pPr>
    <w:rPr>
      <w:rFonts w:ascii="PetersburgCTT" w:hAnsi="PetersburgCTT"/>
      <w:snapToGrid w:val="0"/>
    </w:rPr>
  </w:style>
  <w:style w:type="paragraph" w:customStyle="1" w:styleId="Center0">
    <w:name w:val="Center 0"/>
    <w:basedOn w:val="af"/>
    <w:rsid w:val="00594467"/>
    <w:pPr>
      <w:keepLines/>
      <w:spacing w:before="100" w:after="100"/>
      <w:jc w:val="center"/>
    </w:pPr>
    <w:rPr>
      <w:rFonts w:ascii="PetersburgCTT" w:hAnsi="PetersburgCTT"/>
      <w:sz w:val="20"/>
      <w:szCs w:val="20"/>
    </w:rPr>
  </w:style>
  <w:style w:type="paragraph" w:customStyle="1" w:styleId="1f7">
    <w:name w:val="Список1"/>
    <w:basedOn w:val="2fa"/>
    <w:rsid w:val="00594467"/>
    <w:pPr>
      <w:ind w:left="283" w:hanging="283"/>
    </w:pPr>
  </w:style>
  <w:style w:type="paragraph" w:customStyle="1" w:styleId="Note">
    <w:name w:val="$Note"/>
    <w:basedOn w:val="af"/>
    <w:next w:val="af"/>
    <w:rsid w:val="00594467"/>
    <w:pPr>
      <w:spacing w:before="60" w:after="60"/>
      <w:ind w:left="284" w:hanging="284"/>
    </w:pPr>
    <w:rPr>
      <w:sz w:val="22"/>
      <w:szCs w:val="20"/>
    </w:rPr>
  </w:style>
  <w:style w:type="paragraph" w:customStyle="1" w:styleId="afffffa">
    <w:name w:val="Редация заголовок"/>
    <w:basedOn w:val="af"/>
    <w:rsid w:val="00594467"/>
    <w:pPr>
      <w:keepLines/>
      <w:suppressLineNumbers/>
      <w:jc w:val="right"/>
    </w:pPr>
    <w:rPr>
      <w:rFonts w:ascii="PetersburgCTT" w:hAnsi="PetersburgCTT"/>
      <w:sz w:val="18"/>
      <w:szCs w:val="20"/>
    </w:rPr>
  </w:style>
  <w:style w:type="paragraph" w:customStyle="1" w:styleId="afffffb">
    <w:name w:val="Редакция текст"/>
    <w:basedOn w:val="af"/>
    <w:rsid w:val="00594467"/>
    <w:pPr>
      <w:keepLines/>
      <w:tabs>
        <w:tab w:val="left" w:pos="1418"/>
      </w:tabs>
      <w:suppressAutoHyphens/>
    </w:pPr>
    <w:rPr>
      <w:rFonts w:ascii="PetersburgCTT" w:hAnsi="PetersburgCTT"/>
      <w:sz w:val="18"/>
      <w:szCs w:val="20"/>
    </w:rPr>
  </w:style>
  <w:style w:type="paragraph" w:customStyle="1" w:styleId="Gap">
    <w:name w:val="Gap"/>
    <w:basedOn w:val="af"/>
    <w:next w:val="af"/>
    <w:rsid w:val="00594467"/>
    <w:pPr>
      <w:spacing w:line="96" w:lineRule="auto"/>
    </w:pPr>
    <w:rPr>
      <w:rFonts w:ascii="PetersburgCTT" w:hAnsi="PetersburgCTT"/>
      <w:sz w:val="20"/>
      <w:szCs w:val="20"/>
    </w:rPr>
  </w:style>
  <w:style w:type="character" w:customStyle="1" w:styleId="WarningWord0">
    <w:name w:val="Warning Word"/>
    <w:rsid w:val="00594467"/>
    <w:rPr>
      <w:rFonts w:ascii="PragmaticaCTT" w:hAnsi="PragmaticaCTT"/>
      <w:b/>
      <w:noProof w:val="0"/>
      <w:lang w:val="ru-RU"/>
    </w:rPr>
  </w:style>
  <w:style w:type="paragraph" w:customStyle="1" w:styleId="Paragraph0AfterTable">
    <w:name w:val="Paragraph 0 After Table"/>
    <w:basedOn w:val="Paragraph0"/>
    <w:next w:val="Paragraph0"/>
    <w:rsid w:val="00594467"/>
    <w:pPr>
      <w:spacing w:before="240"/>
    </w:pPr>
  </w:style>
  <w:style w:type="character" w:customStyle="1" w:styleId="Terms">
    <w:name w:val="Terms"/>
    <w:rsid w:val="00594467"/>
    <w:rPr>
      <w:i/>
    </w:rPr>
  </w:style>
  <w:style w:type="paragraph" w:customStyle="1" w:styleId="Paragraph0withGap">
    <w:name w:val="Paragraph 0 with Gap"/>
    <w:basedOn w:val="Paragraph0"/>
    <w:next w:val="Paragraph0"/>
    <w:rsid w:val="00594467"/>
    <w:pPr>
      <w:tabs>
        <w:tab w:val="left" w:pos="284"/>
        <w:tab w:val="left" w:pos="567"/>
        <w:tab w:val="left" w:pos="851"/>
        <w:tab w:val="left" w:pos="1134"/>
      </w:tabs>
      <w:spacing w:after="80"/>
    </w:pPr>
  </w:style>
  <w:style w:type="paragraph" w:customStyle="1" w:styleId="Example9">
    <w:name w:val="Example 9"/>
    <w:basedOn w:val="Example0"/>
    <w:rsid w:val="00594467"/>
    <w:pPr>
      <w:ind w:left="2556"/>
    </w:pPr>
  </w:style>
  <w:style w:type="paragraph" w:customStyle="1" w:styleId="Example0">
    <w:name w:val="Example 0"/>
    <w:basedOn w:val="af"/>
    <w:rsid w:val="00594467"/>
    <w:pPr>
      <w:keepLines/>
    </w:pPr>
    <w:rPr>
      <w:rFonts w:ascii="MonoCondensed" w:hAnsi="MonoCondensed"/>
      <w:sz w:val="20"/>
      <w:szCs w:val="20"/>
    </w:rPr>
  </w:style>
  <w:style w:type="character" w:customStyle="1" w:styleId="1f8">
    <w:name w:val="Номер страницы1"/>
    <w:rsid w:val="00594467"/>
  </w:style>
  <w:style w:type="character" w:customStyle="1" w:styleId="1f9">
    <w:name w:val="Основной шрифт абзаца1"/>
    <w:rsid w:val="00594467"/>
  </w:style>
  <w:style w:type="paragraph" w:customStyle="1" w:styleId="Center4">
    <w:name w:val="Center 4"/>
    <w:basedOn w:val="Center0"/>
    <w:rsid w:val="00594467"/>
    <w:pPr>
      <w:ind w:left="1134"/>
    </w:pPr>
  </w:style>
  <w:style w:type="paragraph" w:customStyle="1" w:styleId="afffffc">
    <w:name w:val="Рисунок"/>
    <w:basedOn w:val="Center0"/>
    <w:link w:val="afffffd"/>
    <w:uiPriority w:val="3"/>
    <w:qFormat/>
    <w:rsid w:val="00594467"/>
    <w:pPr>
      <w:spacing w:before="120" w:after="120"/>
    </w:pPr>
  </w:style>
  <w:style w:type="character" w:customStyle="1" w:styleId="SubHead">
    <w:name w:val="SubHead"/>
    <w:rsid w:val="00594467"/>
    <w:rPr>
      <w:rFonts w:ascii="PragmaticaCTT" w:hAnsi="PragmaticaCTT"/>
      <w:i/>
    </w:rPr>
  </w:style>
  <w:style w:type="paragraph" w:customStyle="1" w:styleId="Paragraph0withNext">
    <w:name w:val="Paragraph 0 with Next"/>
    <w:basedOn w:val="Paragraph0"/>
    <w:next w:val="Paragraph0"/>
    <w:rsid w:val="00594467"/>
    <w:pPr>
      <w:keepNext/>
      <w:numPr>
        <w:numId w:val="29"/>
      </w:numPr>
      <w:tabs>
        <w:tab w:val="clear" w:pos="360"/>
      </w:tabs>
      <w:ind w:left="0" w:firstLine="284"/>
    </w:pPr>
  </w:style>
  <w:style w:type="paragraph" w:customStyle="1" w:styleId="List2withGap">
    <w:name w:val="List 2 with Gap"/>
    <w:basedOn w:val="af"/>
    <w:next w:val="af"/>
    <w:rsid w:val="00594467"/>
    <w:pPr>
      <w:tabs>
        <w:tab w:val="num" w:pos="1092"/>
      </w:tabs>
      <w:spacing w:after="240"/>
      <w:ind w:left="1092" w:hanging="372"/>
      <w:jc w:val="left"/>
    </w:pPr>
    <w:rPr>
      <w:sz w:val="22"/>
      <w:szCs w:val="20"/>
    </w:rPr>
  </w:style>
  <w:style w:type="paragraph" w:styleId="2fb">
    <w:name w:val="List 2"/>
    <w:basedOn w:val="af"/>
    <w:rsid w:val="00594467"/>
    <w:pPr>
      <w:ind w:left="566" w:hanging="283"/>
    </w:pPr>
    <w:rPr>
      <w:sz w:val="22"/>
      <w:szCs w:val="20"/>
    </w:rPr>
  </w:style>
  <w:style w:type="character" w:customStyle="1" w:styleId="Key">
    <w:name w:val="Key"/>
    <w:rsid w:val="00594467"/>
    <w:rPr>
      <w:rFonts w:ascii="PragmaticaCTT" w:hAnsi="PragmaticaCTT"/>
      <w:i/>
    </w:rPr>
  </w:style>
  <w:style w:type="paragraph" w:customStyle="1" w:styleId="Paragraph0BeforePicture">
    <w:name w:val="Paragraph 0 Before Picture"/>
    <w:basedOn w:val="Paragraph0"/>
    <w:next w:val="Picture"/>
    <w:rsid w:val="00594467"/>
    <w:pPr>
      <w:spacing w:after="240"/>
    </w:pPr>
  </w:style>
  <w:style w:type="paragraph" w:customStyle="1" w:styleId="Picture">
    <w:name w:val="Picture"/>
    <w:basedOn w:val="af"/>
    <w:next w:val="Paragraph0"/>
    <w:rsid w:val="00594467"/>
    <w:pPr>
      <w:keepNext/>
      <w:spacing w:before="240" w:after="120"/>
      <w:jc w:val="center"/>
    </w:pPr>
    <w:rPr>
      <w:sz w:val="22"/>
      <w:szCs w:val="20"/>
    </w:rPr>
  </w:style>
  <w:style w:type="paragraph" w:customStyle="1" w:styleId="TextinTable">
    <w:name w:val="Text in Table"/>
    <w:basedOn w:val="Paragraph0"/>
    <w:rsid w:val="00594467"/>
    <w:pPr>
      <w:keepLines/>
      <w:spacing w:before="40" w:after="40"/>
    </w:pPr>
  </w:style>
  <w:style w:type="paragraph" w:customStyle="1" w:styleId="Paragraph0withGapwithNext">
    <w:name w:val="Paragraph 0 with Gap with Next"/>
    <w:basedOn w:val="Paragraph0withGap"/>
    <w:rsid w:val="00594467"/>
    <w:pPr>
      <w:keepNext/>
      <w:spacing w:after="240"/>
    </w:pPr>
  </w:style>
  <w:style w:type="paragraph" w:customStyle="1" w:styleId="Notes0">
    <w:name w:val="Notes"/>
    <w:basedOn w:val="af"/>
    <w:next w:val="af"/>
    <w:rsid w:val="00594467"/>
    <w:pPr>
      <w:spacing w:before="120" w:after="120"/>
      <w:ind w:left="454" w:hanging="454"/>
    </w:pPr>
    <w:rPr>
      <w:rFonts w:ascii="PetersburgCTT" w:hAnsi="PetersburgCTT"/>
      <w:sz w:val="20"/>
      <w:szCs w:val="20"/>
    </w:rPr>
  </w:style>
  <w:style w:type="paragraph" w:styleId="afffffe">
    <w:name w:val="Subtitle"/>
    <w:basedOn w:val="af"/>
    <w:link w:val="affffff"/>
    <w:rsid w:val="00594467"/>
    <w:pPr>
      <w:tabs>
        <w:tab w:val="num" w:pos="360"/>
      </w:tabs>
      <w:spacing w:after="60"/>
      <w:jc w:val="center"/>
      <w:outlineLvl w:val="1"/>
    </w:pPr>
    <w:rPr>
      <w:rFonts w:ascii="Arial" w:hAnsi="Arial" w:cs="Arial"/>
      <w:sz w:val="22"/>
      <w:szCs w:val="20"/>
    </w:rPr>
  </w:style>
  <w:style w:type="character" w:customStyle="1" w:styleId="affffff">
    <w:name w:val="Подзаголовок Знак"/>
    <w:link w:val="afffffe"/>
    <w:rsid w:val="00594467"/>
    <w:rPr>
      <w:rFonts w:ascii="Arial" w:hAnsi="Arial" w:cs="Arial"/>
      <w:sz w:val="22"/>
    </w:rPr>
  </w:style>
  <w:style w:type="paragraph" w:customStyle="1" w:styleId="ExampleList">
    <w:name w:val="Example. List"/>
    <w:basedOn w:val="af"/>
    <w:rsid w:val="00594467"/>
    <w:pPr>
      <w:numPr>
        <w:numId w:val="28"/>
      </w:numPr>
      <w:tabs>
        <w:tab w:val="num" w:pos="360"/>
      </w:tabs>
      <w:ind w:left="0" w:firstLine="0"/>
    </w:pPr>
    <w:rPr>
      <w:i/>
      <w:iCs/>
      <w:sz w:val="22"/>
      <w:szCs w:val="20"/>
    </w:rPr>
  </w:style>
  <w:style w:type="paragraph" w:customStyle="1" w:styleId="ExampleNumber">
    <w:name w:val="Example. Number"/>
    <w:basedOn w:val="Number1"/>
    <w:rsid w:val="00594467"/>
    <w:pPr>
      <w:tabs>
        <w:tab w:val="num" w:pos="360"/>
      </w:tabs>
      <w:ind w:left="0" w:firstLine="0"/>
    </w:pPr>
    <w:rPr>
      <w:i/>
      <w:iCs/>
    </w:rPr>
  </w:style>
  <w:style w:type="paragraph" w:customStyle="1" w:styleId="213">
    <w:name w:val="Список 21"/>
    <w:basedOn w:val="af"/>
    <w:rsid w:val="00594467"/>
    <w:pPr>
      <w:tabs>
        <w:tab w:val="num" w:pos="1092"/>
        <w:tab w:val="left" w:pos="1134"/>
      </w:tabs>
      <w:ind w:left="1092" w:hanging="372"/>
    </w:pPr>
    <w:rPr>
      <w:sz w:val="22"/>
      <w:szCs w:val="20"/>
    </w:rPr>
  </w:style>
  <w:style w:type="paragraph" w:customStyle="1" w:styleId="Number2withGap">
    <w:name w:val="Number 2 with Gap"/>
    <w:basedOn w:val="Number1withGap"/>
    <w:rsid w:val="00594467"/>
    <w:pPr>
      <w:tabs>
        <w:tab w:val="num" w:pos="1092"/>
      </w:tabs>
      <w:ind w:left="0" w:firstLine="0"/>
    </w:pPr>
  </w:style>
  <w:style w:type="paragraph" w:customStyle="1" w:styleId="Number1withGap">
    <w:name w:val="Number 1 with Gap"/>
    <w:basedOn w:val="Number1"/>
    <w:next w:val="Number1"/>
    <w:rsid w:val="00594467"/>
    <w:pPr>
      <w:spacing w:after="240"/>
    </w:pPr>
  </w:style>
  <w:style w:type="paragraph" w:styleId="2fc">
    <w:name w:val="Body Text Indent 2"/>
    <w:basedOn w:val="af"/>
    <w:link w:val="2fd"/>
    <w:rsid w:val="00594467"/>
    <w:pPr>
      <w:ind w:firstLine="426"/>
    </w:pPr>
    <w:rPr>
      <w:sz w:val="22"/>
      <w:szCs w:val="20"/>
    </w:rPr>
  </w:style>
  <w:style w:type="character" w:customStyle="1" w:styleId="2fd">
    <w:name w:val="Основной текст с отступом 2 Знак"/>
    <w:link w:val="2fc"/>
    <w:rsid w:val="00594467"/>
    <w:rPr>
      <w:sz w:val="22"/>
    </w:rPr>
  </w:style>
  <w:style w:type="paragraph" w:customStyle="1" w:styleId="Paragraph000">
    <w:name w:val="Стиль Paragraph 0 + Первая строка:  0 см"/>
    <w:basedOn w:val="Paragraph0"/>
    <w:rsid w:val="00594467"/>
    <w:pPr>
      <w:jc w:val="left"/>
    </w:pPr>
    <w:rPr>
      <w:b/>
    </w:rPr>
  </w:style>
  <w:style w:type="paragraph" w:customStyle="1" w:styleId="NoticeTitle">
    <w:name w:val="Notice. Title"/>
    <w:basedOn w:val="Paragraph0"/>
    <w:rsid w:val="00594467"/>
    <w:pPr>
      <w:keepNext/>
      <w:pBdr>
        <w:top w:val="single" w:sz="4" w:space="0" w:color="auto"/>
      </w:pBdr>
      <w:spacing w:before="240"/>
      <w:ind w:left="567"/>
    </w:pPr>
    <w:rPr>
      <w:b/>
      <w:bCs w:val="0"/>
    </w:rPr>
  </w:style>
  <w:style w:type="paragraph" w:customStyle="1" w:styleId="ExampleFirstparagraph">
    <w:name w:val="Example. First paragraph"/>
    <w:basedOn w:val="NoticeTitle"/>
    <w:rsid w:val="00594467"/>
    <w:pPr>
      <w:pBdr>
        <w:top w:val="none" w:sz="0" w:space="0" w:color="auto"/>
      </w:pBdr>
      <w:spacing w:before="0"/>
      <w:ind w:left="284"/>
    </w:pPr>
    <w:rPr>
      <w:b w:val="0"/>
      <w:bCs/>
      <w:i/>
      <w:iCs/>
    </w:rPr>
  </w:style>
  <w:style w:type="paragraph" w:customStyle="1" w:styleId="ExampleNon-firstparagraph">
    <w:name w:val="Example. Non-first paragraph"/>
    <w:basedOn w:val="ExampleFirstparagraph"/>
    <w:rsid w:val="00594467"/>
    <w:pPr>
      <w:ind w:firstLine="284"/>
    </w:pPr>
  </w:style>
  <w:style w:type="paragraph" w:customStyle="1" w:styleId="ExampleTitle">
    <w:name w:val="Example. Title"/>
    <w:basedOn w:val="Paragraph0"/>
    <w:rsid w:val="00594467"/>
    <w:rPr>
      <w:b/>
      <w:bCs w:val="0"/>
      <w:iCs/>
    </w:rPr>
  </w:style>
  <w:style w:type="paragraph" w:customStyle="1" w:styleId="HeadlineUnderEvenleftpage">
    <w:name w:val="Headline. Under Even (left) page"/>
    <w:basedOn w:val="Paragraph0"/>
    <w:rsid w:val="00594467"/>
    <w:pPr>
      <w:pBdr>
        <w:top w:val="single" w:sz="4" w:space="1" w:color="auto"/>
      </w:pBdr>
    </w:pPr>
    <w:rPr>
      <w:i/>
      <w:iCs/>
      <w:lang w:val="en-US"/>
    </w:rPr>
  </w:style>
  <w:style w:type="paragraph" w:customStyle="1" w:styleId="HeadlineUnderOddrightpage">
    <w:name w:val="Headline. Under Odd (right) page"/>
    <w:basedOn w:val="HeadlineUnderEvenleftpage"/>
    <w:rsid w:val="00594467"/>
    <w:pPr>
      <w:jc w:val="right"/>
    </w:pPr>
  </w:style>
  <w:style w:type="paragraph" w:customStyle="1" w:styleId="NoticeLastline0">
    <w:name w:val="Notice. Last line"/>
    <w:basedOn w:val="af"/>
    <w:rsid w:val="00594467"/>
    <w:pPr>
      <w:pBdr>
        <w:bottom w:val="single" w:sz="4" w:space="1" w:color="auto"/>
      </w:pBdr>
      <w:spacing w:after="240"/>
      <w:ind w:left="567"/>
    </w:pPr>
    <w:rPr>
      <w:sz w:val="22"/>
      <w:szCs w:val="20"/>
    </w:rPr>
  </w:style>
  <w:style w:type="paragraph" w:customStyle="1" w:styleId="NoticeText">
    <w:name w:val="Notice. Text"/>
    <w:basedOn w:val="Paragraph0"/>
    <w:rsid w:val="00594467"/>
    <w:pPr>
      <w:ind w:left="567"/>
    </w:pPr>
  </w:style>
  <w:style w:type="paragraph" w:customStyle="1" w:styleId="Number2">
    <w:name w:val="Number 2"/>
    <w:basedOn w:val="Number1"/>
    <w:rsid w:val="00594467"/>
    <w:pPr>
      <w:ind w:left="850" w:hanging="283"/>
    </w:pPr>
  </w:style>
  <w:style w:type="paragraph" w:customStyle="1" w:styleId="Number3">
    <w:name w:val="Number 3"/>
    <w:basedOn w:val="af"/>
    <w:rsid w:val="00594467"/>
    <w:pPr>
      <w:ind w:left="1135" w:hanging="284"/>
    </w:pPr>
    <w:rPr>
      <w:sz w:val="22"/>
      <w:szCs w:val="20"/>
    </w:rPr>
  </w:style>
  <w:style w:type="paragraph" w:customStyle="1" w:styleId="Number4">
    <w:name w:val="Number 4"/>
    <w:basedOn w:val="af"/>
    <w:rsid w:val="00594467"/>
    <w:pPr>
      <w:ind w:left="1418" w:hanging="284"/>
    </w:pPr>
    <w:rPr>
      <w:sz w:val="22"/>
      <w:szCs w:val="20"/>
    </w:rPr>
  </w:style>
  <w:style w:type="paragraph" w:customStyle="1" w:styleId="Paragraph0Single">
    <w:name w:val="Paragraph 0 Single"/>
    <w:basedOn w:val="af"/>
    <w:rsid w:val="00594467"/>
    <w:pPr>
      <w:ind w:firstLine="284"/>
    </w:pPr>
    <w:rPr>
      <w:sz w:val="22"/>
      <w:szCs w:val="20"/>
    </w:rPr>
  </w:style>
  <w:style w:type="paragraph" w:customStyle="1" w:styleId="Paragraph0withGapafterTable">
    <w:name w:val="Paragraph 0 with Gap after Table"/>
    <w:basedOn w:val="Paragraph0withGap"/>
    <w:next w:val="Paragraph0"/>
    <w:rsid w:val="00594467"/>
    <w:pPr>
      <w:spacing w:before="120"/>
    </w:pPr>
  </w:style>
  <w:style w:type="paragraph" w:customStyle="1" w:styleId="Paragraph0withGapIndent">
    <w:name w:val="Paragraph 0 with Gap Indent"/>
    <w:basedOn w:val="Paragraph0withGap"/>
    <w:next w:val="Number1withGap"/>
    <w:rsid w:val="00594467"/>
    <w:pPr>
      <w:ind w:left="567"/>
    </w:pPr>
  </w:style>
  <w:style w:type="paragraph" w:customStyle="1" w:styleId="Paragraph0withGapIndent2">
    <w:name w:val="Paragraph 0 with Gap Indent 2"/>
    <w:basedOn w:val="af"/>
    <w:next w:val="Paragraph0"/>
    <w:rsid w:val="00594467"/>
    <w:pPr>
      <w:tabs>
        <w:tab w:val="left" w:pos="284"/>
        <w:tab w:val="left" w:pos="567"/>
        <w:tab w:val="left" w:pos="851"/>
        <w:tab w:val="left" w:pos="1134"/>
      </w:tabs>
      <w:spacing w:after="80"/>
      <w:ind w:left="851"/>
    </w:pPr>
    <w:rPr>
      <w:sz w:val="22"/>
      <w:szCs w:val="20"/>
    </w:rPr>
  </w:style>
  <w:style w:type="paragraph" w:customStyle="1" w:styleId="ParagraphwithGap">
    <w:name w:val="Paragraph with Gap"/>
    <w:basedOn w:val="Paragraph0"/>
    <w:next w:val="Paragraph0"/>
    <w:rsid w:val="00594467"/>
    <w:pPr>
      <w:spacing w:after="240"/>
    </w:pPr>
  </w:style>
  <w:style w:type="paragraph" w:customStyle="1" w:styleId="ParagraphwithNext">
    <w:name w:val="Paragraph with Next"/>
    <w:basedOn w:val="Paragraph0"/>
    <w:rsid w:val="00594467"/>
    <w:pPr>
      <w:keepNext/>
    </w:pPr>
  </w:style>
  <w:style w:type="paragraph" w:customStyle="1" w:styleId="PictureTitle">
    <w:name w:val="Picture. Title"/>
    <w:basedOn w:val="Paragraph0AfterTable"/>
    <w:rsid w:val="00594467"/>
    <w:pPr>
      <w:spacing w:before="0" w:after="240"/>
      <w:jc w:val="center"/>
    </w:pPr>
  </w:style>
  <w:style w:type="paragraph" w:customStyle="1" w:styleId="Presentation">
    <w:name w:val="Presentation"/>
    <w:basedOn w:val="Paragraph0"/>
    <w:rsid w:val="00594467"/>
    <w:pPr>
      <w:ind w:left="567"/>
      <w:jc w:val="left"/>
    </w:pPr>
    <w:rPr>
      <w:i/>
      <w:iCs/>
    </w:rPr>
  </w:style>
  <w:style w:type="paragraph" w:customStyle="1" w:styleId="Programmoduletext">
    <w:name w:val="Program module text"/>
    <w:basedOn w:val="Paragraph0"/>
    <w:rsid w:val="00594467"/>
    <w:pPr>
      <w:spacing w:before="240" w:after="240"/>
      <w:ind w:left="284"/>
    </w:pPr>
    <w:rPr>
      <w:rFonts w:ascii="Courier New" w:hAnsi="Courier New"/>
    </w:rPr>
  </w:style>
  <w:style w:type="paragraph" w:customStyle="1" w:styleId="TableText">
    <w:name w:val="Table. Text"/>
    <w:basedOn w:val="Paragraph0"/>
    <w:rsid w:val="00594467"/>
    <w:pPr>
      <w:keepLines/>
      <w:spacing w:before="40" w:after="40"/>
    </w:pPr>
    <w:rPr>
      <w:sz w:val="18"/>
    </w:rPr>
  </w:style>
  <w:style w:type="paragraph" w:customStyle="1" w:styleId="TableHead">
    <w:name w:val="Table. Head"/>
    <w:basedOn w:val="TableText"/>
    <w:next w:val="TableText"/>
    <w:rsid w:val="00594467"/>
    <w:pPr>
      <w:jc w:val="center"/>
    </w:pPr>
  </w:style>
  <w:style w:type="paragraph" w:customStyle="1" w:styleId="TableSubHead">
    <w:name w:val="Table. SubHead"/>
    <w:basedOn w:val="TableHead"/>
    <w:rsid w:val="00594467"/>
    <w:pPr>
      <w:jc w:val="left"/>
    </w:pPr>
    <w:rPr>
      <w:i/>
      <w:iCs/>
      <w:lang w:val="en-US"/>
    </w:rPr>
  </w:style>
  <w:style w:type="paragraph" w:customStyle="1" w:styleId="TableTextAlignLeft">
    <w:name w:val="Table. Text Align Left"/>
    <w:basedOn w:val="TableText"/>
    <w:rsid w:val="00594467"/>
    <w:pPr>
      <w:jc w:val="left"/>
    </w:pPr>
  </w:style>
  <w:style w:type="paragraph" w:customStyle="1" w:styleId="TableTextAlignCentre">
    <w:name w:val="Table. Text Align Centre"/>
    <w:basedOn w:val="TableTextAlignLeft"/>
    <w:rsid w:val="00594467"/>
    <w:pPr>
      <w:jc w:val="center"/>
    </w:pPr>
  </w:style>
  <w:style w:type="paragraph" w:customStyle="1" w:styleId="TableTextLast">
    <w:name w:val="Table. Text Last"/>
    <w:basedOn w:val="TableText"/>
    <w:rsid w:val="00594467"/>
    <w:pPr>
      <w:spacing w:after="240"/>
    </w:pPr>
  </w:style>
  <w:style w:type="character" w:customStyle="1" w:styleId="affffff0">
    <w:name w:val="a"/>
    <w:rsid w:val="00594467"/>
  </w:style>
  <w:style w:type="paragraph" w:customStyle="1" w:styleId="usual">
    <w:name w:val="usual"/>
    <w:basedOn w:val="af"/>
    <w:rsid w:val="00594467"/>
    <w:pPr>
      <w:spacing w:before="100" w:beforeAutospacing="1" w:after="100" w:afterAutospacing="1"/>
      <w:jc w:val="left"/>
    </w:pPr>
  </w:style>
  <w:style w:type="character" w:styleId="affffff1">
    <w:name w:val="line number"/>
    <w:rsid w:val="00594467"/>
  </w:style>
  <w:style w:type="paragraph" w:customStyle="1" w:styleId="important">
    <w:name w:val="important"/>
    <w:basedOn w:val="af"/>
    <w:rsid w:val="00594467"/>
    <w:pPr>
      <w:spacing w:before="100" w:beforeAutospacing="1" w:after="100" w:afterAutospacing="1"/>
      <w:jc w:val="left"/>
    </w:pPr>
  </w:style>
  <w:style w:type="character" w:customStyle="1" w:styleId="1fa">
    <w:name w:val="Сильное выделение1"/>
    <w:rsid w:val="00594467"/>
    <w:rPr>
      <w:rFonts w:cs="Times New Roman"/>
      <w:i/>
      <w:iCs/>
      <w:color w:val="5B9BD5"/>
    </w:rPr>
  </w:style>
  <w:style w:type="character" w:customStyle="1" w:styleId="1fb">
    <w:name w:val="Неразрешенное упоминание1"/>
    <w:uiPriority w:val="99"/>
    <w:semiHidden/>
    <w:unhideWhenUsed/>
    <w:rsid w:val="00594467"/>
    <w:rPr>
      <w:color w:val="808080"/>
      <w:shd w:val="clear" w:color="auto" w:fill="E6E6E6"/>
    </w:rPr>
  </w:style>
  <w:style w:type="paragraph" w:customStyle="1" w:styleId="affffff2">
    <w:name w:val="!Основной текст ГОСТ"/>
    <w:basedOn w:val="af1"/>
    <w:link w:val="affffff3"/>
    <w:rsid w:val="00594467"/>
    <w:pPr>
      <w:spacing w:before="120" w:after="120" w:line="276" w:lineRule="auto"/>
      <w:ind w:firstLine="851"/>
    </w:pPr>
  </w:style>
  <w:style w:type="character" w:customStyle="1" w:styleId="affffff3">
    <w:name w:val="!Основной текст ГОСТ Знак"/>
    <w:link w:val="affffff2"/>
    <w:rsid w:val="00594467"/>
    <w:rPr>
      <w:sz w:val="24"/>
      <w:szCs w:val="24"/>
    </w:rPr>
  </w:style>
  <w:style w:type="character" w:customStyle="1" w:styleId="2fe">
    <w:name w:val="Неразрешенное упоминание2"/>
    <w:uiPriority w:val="99"/>
    <w:semiHidden/>
    <w:unhideWhenUsed/>
    <w:rsid w:val="00594467"/>
    <w:rPr>
      <w:color w:val="808080"/>
      <w:shd w:val="clear" w:color="auto" w:fill="E6E6E6"/>
    </w:rPr>
  </w:style>
  <w:style w:type="character" w:customStyle="1" w:styleId="Paragraph00">
    <w:name w:val="Paragraph 0 Знак"/>
    <w:link w:val="Paragraph0"/>
    <w:rsid w:val="00594467"/>
    <w:rPr>
      <w:rFonts w:ascii="PetersburgCTT" w:hAnsi="PetersburgCTT"/>
      <w:bCs/>
      <w:sz w:val="24"/>
      <w:szCs w:val="24"/>
    </w:rPr>
  </w:style>
  <w:style w:type="character" w:customStyle="1" w:styleId="List10">
    <w:name w:val="List 1 Знак"/>
    <w:link w:val="List1"/>
    <w:rsid w:val="00594467"/>
    <w:rPr>
      <w:sz w:val="22"/>
      <w:lang w:val="en-US"/>
    </w:rPr>
  </w:style>
  <w:style w:type="paragraph" w:customStyle="1" w:styleId="Number1PetersburgCTT">
    <w:name w:val="Стиль Number 1 + PetersburgCTT"/>
    <w:basedOn w:val="af"/>
    <w:link w:val="Number1PetersburgCTT0"/>
    <w:rsid w:val="00594467"/>
    <w:pPr>
      <w:ind w:left="568" w:hanging="284"/>
    </w:pPr>
    <w:rPr>
      <w:rFonts w:ascii="PetersburgCTT" w:hAnsi="PetersburgCTT"/>
      <w:sz w:val="22"/>
      <w:szCs w:val="20"/>
    </w:rPr>
  </w:style>
  <w:style w:type="character" w:customStyle="1" w:styleId="Number1PetersburgCTT0">
    <w:name w:val="Стиль Number 1 + PetersburgCTT Знак"/>
    <w:link w:val="Number1PetersburgCTT"/>
    <w:rsid w:val="00594467"/>
    <w:rPr>
      <w:rFonts w:ascii="PetersburgCTT" w:hAnsi="PetersburgCTT"/>
      <w:sz w:val="22"/>
    </w:rPr>
  </w:style>
  <w:style w:type="paragraph" w:customStyle="1" w:styleId="Paragraph0PetersburgCTT">
    <w:name w:val="Стиль Paragraph 0 + PetersburgCTT"/>
    <w:basedOn w:val="Paragraph0"/>
    <w:link w:val="Paragraph0PetersburgCTT0"/>
    <w:rsid w:val="00594467"/>
    <w:pPr>
      <w:spacing w:line="240" w:lineRule="auto"/>
      <w:ind w:firstLine="284"/>
    </w:pPr>
    <w:rPr>
      <w:bCs w:val="0"/>
      <w:sz w:val="22"/>
      <w:szCs w:val="20"/>
    </w:rPr>
  </w:style>
  <w:style w:type="character" w:customStyle="1" w:styleId="Paragraph0PetersburgCTT0">
    <w:name w:val="Стиль Paragraph 0 + PetersburgCTT Знак"/>
    <w:link w:val="Paragraph0PetersburgCTT"/>
    <w:rsid w:val="00594467"/>
    <w:rPr>
      <w:rFonts w:ascii="PetersburgCTT" w:hAnsi="PetersburgCTT"/>
      <w:sz w:val="22"/>
    </w:rPr>
  </w:style>
  <w:style w:type="paragraph" w:customStyle="1" w:styleId="affffff4">
    <w:name w:val="шапка таблиц"/>
    <w:basedOn w:val="af"/>
    <w:qFormat/>
    <w:rsid w:val="00D6272F"/>
    <w:pPr>
      <w:keepNext/>
      <w:spacing w:before="120" w:after="120"/>
      <w:jc w:val="center"/>
    </w:pPr>
    <w:rPr>
      <w:rFonts w:eastAsia="Calibri"/>
      <w:b/>
      <w:szCs w:val="20"/>
    </w:rPr>
  </w:style>
  <w:style w:type="paragraph" w:customStyle="1" w:styleId="affffff5">
    <w:name w:val="ЗАГОЛОВОК без номера"/>
    <w:basedOn w:val="1"/>
    <w:link w:val="affffff6"/>
    <w:qFormat/>
    <w:rsid w:val="00D6272F"/>
    <w:pPr>
      <w:numPr>
        <w:numId w:val="0"/>
      </w:numPr>
      <w:ind w:left="851"/>
      <w:jc w:val="center"/>
    </w:pPr>
  </w:style>
  <w:style w:type="character" w:customStyle="1" w:styleId="affffff6">
    <w:name w:val="ЗАГОЛОВОК без номера Знак"/>
    <w:basedOn w:val="13"/>
    <w:link w:val="affffff5"/>
    <w:rsid w:val="00D6272F"/>
    <w:rPr>
      <w:b/>
      <w:bCs/>
      <w:caps/>
      <w:kern w:val="32"/>
      <w:sz w:val="32"/>
      <w:szCs w:val="32"/>
    </w:rPr>
  </w:style>
  <w:style w:type="character" w:customStyle="1" w:styleId="3f4">
    <w:name w:val="Неразрешенное упоминание3"/>
    <w:uiPriority w:val="99"/>
    <w:semiHidden/>
    <w:unhideWhenUsed/>
    <w:rsid w:val="00594467"/>
    <w:rPr>
      <w:color w:val="808080"/>
      <w:shd w:val="clear" w:color="auto" w:fill="E6E6E6"/>
    </w:rPr>
  </w:style>
  <w:style w:type="paragraph" w:customStyle="1" w:styleId="1fc">
    <w:name w:val="1. Перечисление с точкой"/>
    <w:basedOn w:val="1fd"/>
    <w:link w:val="1fe"/>
    <w:uiPriority w:val="2"/>
    <w:rsid w:val="00594467"/>
  </w:style>
  <w:style w:type="paragraph" w:customStyle="1" w:styleId="-0">
    <w:name w:val="- перечисление"/>
    <w:basedOn w:val="af0"/>
    <w:link w:val="-2"/>
    <w:qFormat/>
    <w:rsid w:val="00D6272F"/>
    <w:pPr>
      <w:numPr>
        <w:numId w:val="33"/>
      </w:numPr>
      <w:ind w:left="1276" w:hanging="425"/>
    </w:pPr>
  </w:style>
  <w:style w:type="character" w:customStyle="1" w:styleId="-2">
    <w:name w:val="- перечисление Знак"/>
    <w:basedOn w:val="affff2"/>
    <w:link w:val="-0"/>
    <w:rsid w:val="00D6272F"/>
    <w:rPr>
      <w:sz w:val="24"/>
      <w:szCs w:val="24"/>
    </w:rPr>
  </w:style>
  <w:style w:type="paragraph" w:customStyle="1" w:styleId="affffff7">
    <w:name w:val="имя таблицы"/>
    <w:basedOn w:val="af9"/>
    <w:link w:val="affffff8"/>
    <w:autoRedefine/>
    <w:qFormat/>
    <w:rsid w:val="00D6272F"/>
    <w:pPr>
      <w:keepNext w:val="0"/>
      <w:spacing w:line="240" w:lineRule="auto"/>
      <w:jc w:val="right"/>
    </w:pPr>
    <w:rPr>
      <w:b w:val="0"/>
      <w:bCs/>
      <w:noProof w:val="0"/>
    </w:rPr>
  </w:style>
  <w:style w:type="character" w:customStyle="1" w:styleId="affffff8">
    <w:name w:val="имя таблицы Знак"/>
    <w:link w:val="affffff7"/>
    <w:rsid w:val="00D6272F"/>
    <w:rPr>
      <w:bCs/>
      <w:sz w:val="24"/>
      <w:szCs w:val="24"/>
    </w:rPr>
  </w:style>
  <w:style w:type="paragraph" w:customStyle="1" w:styleId="a7">
    <w:name w:val="а) перечисление"/>
    <w:basedOn w:val="af1"/>
    <w:qFormat/>
    <w:rsid w:val="00D6272F"/>
    <w:pPr>
      <w:numPr>
        <w:numId w:val="35"/>
      </w:numPr>
    </w:pPr>
  </w:style>
  <w:style w:type="paragraph" w:customStyle="1" w:styleId="affffff9">
    <w:name w:val="Подпись рисунка"/>
    <w:basedOn w:val="af9"/>
    <w:link w:val="affffffa"/>
    <w:qFormat/>
    <w:rsid w:val="00693803"/>
    <w:pPr>
      <w:keepNext w:val="0"/>
      <w:spacing w:after="240" w:line="240" w:lineRule="auto"/>
      <w:contextualSpacing/>
    </w:pPr>
    <w:rPr>
      <w:b w:val="0"/>
      <w:bCs/>
      <w:noProof w:val="0"/>
      <w:szCs w:val="20"/>
    </w:rPr>
  </w:style>
  <w:style w:type="character" w:customStyle="1" w:styleId="affffffa">
    <w:name w:val="Подпись рисунка Знак"/>
    <w:link w:val="affffff9"/>
    <w:rsid w:val="00693803"/>
    <w:rPr>
      <w:bCs/>
      <w:sz w:val="24"/>
    </w:rPr>
  </w:style>
  <w:style w:type="paragraph" w:customStyle="1" w:styleId="1fd">
    <w:name w:val="1) Перечисление"/>
    <w:basedOn w:val="-0"/>
    <w:link w:val="1ff"/>
    <w:qFormat/>
    <w:rsid w:val="00D6272F"/>
    <w:pPr>
      <w:numPr>
        <w:numId w:val="0"/>
      </w:numPr>
      <w:ind w:left="1418" w:hanging="567"/>
    </w:pPr>
    <w:rPr>
      <w:bCs/>
      <w:szCs w:val="26"/>
    </w:rPr>
  </w:style>
  <w:style w:type="character" w:customStyle="1" w:styleId="1ff">
    <w:name w:val="1) Перечисление Знак"/>
    <w:basedOn w:val="-2"/>
    <w:link w:val="1fd"/>
    <w:rsid w:val="00D6272F"/>
    <w:rPr>
      <w:bCs/>
      <w:sz w:val="24"/>
      <w:szCs w:val="26"/>
    </w:rPr>
  </w:style>
  <w:style w:type="paragraph" w:customStyle="1" w:styleId="af0">
    <w:name w:val="! Основной текст ГОСТ"/>
    <w:basedOn w:val="af1"/>
    <w:link w:val="affff2"/>
    <w:qFormat/>
    <w:rsid w:val="00D6272F"/>
    <w:pPr>
      <w:ind w:firstLine="851"/>
    </w:pPr>
  </w:style>
  <w:style w:type="character" w:customStyle="1" w:styleId="affff2">
    <w:name w:val="! Основной текст ГОСТ Знак"/>
    <w:basedOn w:val="af5"/>
    <w:link w:val="af0"/>
    <w:rsid w:val="00D6272F"/>
    <w:rPr>
      <w:sz w:val="24"/>
      <w:szCs w:val="24"/>
    </w:rPr>
  </w:style>
  <w:style w:type="character" w:customStyle="1" w:styleId="51">
    <w:name w:val="Заголовок 5 Знак"/>
    <w:aliases w:val="5.5.5.5.5 Заголовок Знак,H5 Знак,PIM 5 Знак,5 Знак,ITT t5 Знак,PA Pico Section Знак"/>
    <w:basedOn w:val="41"/>
    <w:link w:val="50"/>
    <w:rsid w:val="00D6272F"/>
    <w:rPr>
      <w:b/>
      <w:bCs/>
      <w:sz w:val="24"/>
      <w:szCs w:val="26"/>
      <w:lang w:eastAsia="en-US"/>
    </w:rPr>
  </w:style>
  <w:style w:type="character" w:customStyle="1" w:styleId="60">
    <w:name w:val="Заголовок 6 Знак"/>
    <w:aliases w:val="6.6.6.6.6.6 Заголовок Знак,PIM 6 Знак"/>
    <w:basedOn w:val="32"/>
    <w:link w:val="6"/>
    <w:rsid w:val="00D6272F"/>
    <w:rPr>
      <w:b/>
      <w:bCs w:val="0"/>
      <w:sz w:val="24"/>
      <w:szCs w:val="26"/>
    </w:rPr>
  </w:style>
  <w:style w:type="character" w:customStyle="1" w:styleId="1fe">
    <w:name w:val="1. Перечисление с точкой Знак"/>
    <w:link w:val="1fc"/>
    <w:uiPriority w:val="2"/>
    <w:rsid w:val="00594467"/>
    <w:rPr>
      <w:bCs/>
      <w:sz w:val="24"/>
      <w:szCs w:val="26"/>
    </w:rPr>
  </w:style>
  <w:style w:type="character" w:customStyle="1" w:styleId="UnresolvedMention">
    <w:name w:val="Unresolved Mention"/>
    <w:uiPriority w:val="99"/>
    <w:semiHidden/>
    <w:unhideWhenUsed/>
    <w:rsid w:val="00594467"/>
    <w:rPr>
      <w:color w:val="605E5C"/>
      <w:shd w:val="clear" w:color="auto" w:fill="E1DFDD"/>
    </w:rPr>
  </w:style>
  <w:style w:type="character" w:customStyle="1" w:styleId="70">
    <w:name w:val="Заголовок 7 Знак"/>
    <w:aliases w:val="PIM 7 Знак"/>
    <w:link w:val="7"/>
    <w:rsid w:val="00594467"/>
    <w:rPr>
      <w:rFonts w:ascii="Arial" w:hAnsi="Arial"/>
      <w:b/>
      <w:bCs/>
      <w:sz w:val="22"/>
    </w:rPr>
  </w:style>
  <w:style w:type="character" w:customStyle="1" w:styleId="80">
    <w:name w:val="Заголовок 8 Знак"/>
    <w:link w:val="8"/>
    <w:rsid w:val="00594467"/>
    <w:rPr>
      <w:rFonts w:ascii="Arial" w:hAnsi="Arial"/>
      <w:b/>
      <w:sz w:val="22"/>
    </w:rPr>
  </w:style>
  <w:style w:type="character" w:customStyle="1" w:styleId="90">
    <w:name w:val="Заголовок 9 Знак"/>
    <w:link w:val="9"/>
    <w:rsid w:val="00594467"/>
    <w:rPr>
      <w:rFonts w:ascii="Arial" w:hAnsi="Arial"/>
      <w:b/>
      <w:sz w:val="22"/>
    </w:rPr>
  </w:style>
  <w:style w:type="character" w:customStyle="1" w:styleId="af7">
    <w:name w:val="Электронная подпись Знак"/>
    <w:link w:val="af6"/>
    <w:rsid w:val="00594467"/>
    <w:rPr>
      <w:sz w:val="24"/>
      <w:szCs w:val="24"/>
    </w:rPr>
  </w:style>
  <w:style w:type="character" w:customStyle="1" w:styleId="aff0">
    <w:name w:val="Текст сноски Знак"/>
    <w:link w:val="aff"/>
    <w:rsid w:val="00594467"/>
  </w:style>
  <w:style w:type="character" w:customStyle="1" w:styleId="27">
    <w:name w:val="Основной текст 2 Знак"/>
    <w:link w:val="26"/>
    <w:rsid w:val="00594467"/>
    <w:rPr>
      <w:b/>
      <w:sz w:val="36"/>
    </w:rPr>
  </w:style>
  <w:style w:type="character" w:customStyle="1" w:styleId="35">
    <w:name w:val="Основной текст 3 Знак"/>
    <w:link w:val="34"/>
    <w:rsid w:val="00594467"/>
    <w:rPr>
      <w:b/>
      <w:bCs/>
      <w:sz w:val="24"/>
      <w:szCs w:val="24"/>
    </w:rPr>
  </w:style>
  <w:style w:type="character" w:customStyle="1" w:styleId="afff9">
    <w:name w:val="Схема документа Знак"/>
    <w:link w:val="afff8"/>
    <w:rsid w:val="00594467"/>
    <w:rPr>
      <w:rFonts w:ascii="Tahoma" w:hAnsi="Tahoma" w:cs="Tahoma"/>
      <w:shd w:val="clear" w:color="auto" w:fill="000080"/>
    </w:rPr>
  </w:style>
  <w:style w:type="paragraph" w:styleId="affffffb">
    <w:name w:val="Revision"/>
    <w:hidden/>
    <w:uiPriority w:val="99"/>
    <w:semiHidden/>
    <w:rsid w:val="00594467"/>
    <w:rPr>
      <w:sz w:val="24"/>
      <w:szCs w:val="24"/>
    </w:rPr>
  </w:style>
  <w:style w:type="paragraph" w:styleId="affffffc">
    <w:name w:val="table of figures"/>
    <w:basedOn w:val="af"/>
    <w:next w:val="af"/>
    <w:uiPriority w:val="99"/>
    <w:unhideWhenUsed/>
    <w:rsid w:val="00594467"/>
  </w:style>
  <w:style w:type="paragraph" w:styleId="affffffd">
    <w:name w:val="TOC Heading"/>
    <w:basedOn w:val="1"/>
    <w:next w:val="af"/>
    <w:uiPriority w:val="39"/>
    <w:semiHidden/>
    <w:unhideWhenUsed/>
    <w:qFormat/>
    <w:rsid w:val="00594467"/>
    <w:pPr>
      <w:keepLines/>
      <w:pageBreakBefore w:val="0"/>
      <w:numPr>
        <w:numId w:val="0"/>
      </w:numPr>
      <w:spacing w:before="240" w:after="0" w:line="240" w:lineRule="auto"/>
      <w:jc w:val="both"/>
      <w:outlineLvl w:val="9"/>
    </w:pPr>
    <w:rPr>
      <w:rFonts w:asciiTheme="majorHAnsi" w:eastAsiaTheme="majorEastAsia" w:hAnsiTheme="majorHAnsi" w:cstheme="majorBidi"/>
      <w:b w:val="0"/>
      <w:bCs w:val="0"/>
      <w:caps w:val="0"/>
      <w:color w:val="2F5496" w:themeColor="accent1" w:themeShade="BF"/>
      <w:kern w:val="0"/>
    </w:rPr>
  </w:style>
  <w:style w:type="paragraph" w:customStyle="1" w:styleId="-1">
    <w:name w:val="!-тире"/>
    <w:basedOn w:val="af"/>
    <w:link w:val="-3"/>
    <w:rsid w:val="00CD78B9"/>
    <w:pPr>
      <w:widowControl w:val="0"/>
      <w:numPr>
        <w:numId w:val="31"/>
      </w:numPr>
      <w:spacing w:line="360" w:lineRule="auto"/>
    </w:pPr>
    <w:rPr>
      <w:rFonts w:eastAsia="Calibri" w:cs="Mangal"/>
      <w:kern w:val="1"/>
      <w:szCs w:val="22"/>
      <w:lang w:eastAsia="ar-SA" w:bidi="hi-IN"/>
    </w:rPr>
  </w:style>
  <w:style w:type="character" w:customStyle="1" w:styleId="-3">
    <w:name w:val="!-тире Знак"/>
    <w:link w:val="-1"/>
    <w:rsid w:val="00CD78B9"/>
    <w:rPr>
      <w:rFonts w:eastAsia="Calibri" w:cs="Mangal"/>
      <w:kern w:val="1"/>
      <w:sz w:val="24"/>
      <w:szCs w:val="22"/>
      <w:lang w:eastAsia="ar-SA" w:bidi="hi-IN"/>
    </w:rPr>
  </w:style>
  <w:style w:type="paragraph" w:customStyle="1" w:styleId="a1">
    <w:name w:val="нумерация"/>
    <w:basedOn w:val="afffe"/>
    <w:link w:val="affffffe"/>
    <w:rsid w:val="00CD78B9"/>
    <w:pPr>
      <w:numPr>
        <w:numId w:val="32"/>
      </w:numPr>
      <w:suppressAutoHyphens w:val="0"/>
      <w:spacing w:after="160" w:line="360" w:lineRule="auto"/>
      <w:contextualSpacing/>
      <w:jc w:val="both"/>
    </w:pPr>
    <w:rPr>
      <w:rFonts w:eastAsiaTheme="minorHAnsi"/>
      <w:lang w:eastAsia="en-US"/>
    </w:rPr>
  </w:style>
  <w:style w:type="character" w:customStyle="1" w:styleId="affffffe">
    <w:name w:val="нумерация Знак"/>
    <w:basedOn w:val="af2"/>
    <w:link w:val="a1"/>
    <w:rsid w:val="00CD78B9"/>
    <w:rPr>
      <w:rFonts w:eastAsiaTheme="minorHAnsi"/>
      <w:sz w:val="24"/>
      <w:szCs w:val="24"/>
      <w:lang w:eastAsia="en-US"/>
    </w:rPr>
  </w:style>
  <w:style w:type="paragraph" w:styleId="afffffff">
    <w:name w:val="Title"/>
    <w:basedOn w:val="af"/>
    <w:link w:val="afffffff0"/>
    <w:rsid w:val="001A05E1"/>
    <w:pPr>
      <w:spacing w:before="240" w:after="60" w:line="360" w:lineRule="auto"/>
      <w:jc w:val="center"/>
    </w:pPr>
    <w:rPr>
      <w:rFonts w:ascii="Arial" w:hAnsi="Arial" w:cs="Arial"/>
      <w:b/>
      <w:bCs/>
      <w:caps/>
      <w:kern w:val="28"/>
      <w:sz w:val="32"/>
      <w:szCs w:val="32"/>
    </w:rPr>
  </w:style>
  <w:style w:type="character" w:customStyle="1" w:styleId="afffffff0">
    <w:name w:val="Название Знак"/>
    <w:basedOn w:val="af2"/>
    <w:link w:val="afffffff"/>
    <w:rsid w:val="001A05E1"/>
    <w:rPr>
      <w:rFonts w:ascii="Arial" w:hAnsi="Arial" w:cs="Arial"/>
      <w:b/>
      <w:bCs/>
      <w:caps/>
      <w:kern w:val="28"/>
      <w:sz w:val="32"/>
      <w:szCs w:val="32"/>
    </w:rPr>
  </w:style>
  <w:style w:type="paragraph" w:customStyle="1" w:styleId="-11">
    <w:name w:val="Цветной список - Акцент 11"/>
    <w:basedOn w:val="af"/>
    <w:uiPriority w:val="34"/>
    <w:rsid w:val="001A05E1"/>
    <w:pPr>
      <w:spacing w:after="160" w:line="259" w:lineRule="auto"/>
      <w:ind w:left="720" w:firstLine="709"/>
      <w:contextualSpacing/>
      <w:jc w:val="left"/>
    </w:pPr>
    <w:rPr>
      <w:rFonts w:ascii="Calibri" w:eastAsia="Calibri" w:hAnsi="Calibri"/>
      <w:sz w:val="22"/>
      <w:szCs w:val="22"/>
      <w:lang w:eastAsia="en-US"/>
    </w:rPr>
  </w:style>
  <w:style w:type="character" w:customStyle="1" w:styleId="NoSpacingChar">
    <w:name w:val="No Spacing Char"/>
    <w:link w:val="1f5"/>
    <w:locked/>
    <w:rsid w:val="001A05E1"/>
    <w:rPr>
      <w:rFonts w:ascii="Calibri" w:hAnsi="Calibri"/>
      <w:sz w:val="22"/>
      <w:szCs w:val="22"/>
      <w:lang w:eastAsia="en-US"/>
    </w:rPr>
  </w:style>
  <w:style w:type="paragraph" w:customStyle="1" w:styleId="afffffff1">
    <w:name w:val="Содержимое таблицы"/>
    <w:basedOn w:val="af"/>
    <w:rsid w:val="001A05E1"/>
    <w:pPr>
      <w:jc w:val="left"/>
    </w:pPr>
    <w:rPr>
      <w:rFonts w:eastAsia="SimSun" w:cs="Arial"/>
      <w:color w:val="00000A"/>
      <w:lang w:eastAsia="zh-CN" w:bidi="hi-IN"/>
    </w:rPr>
  </w:style>
  <w:style w:type="paragraph" w:customStyle="1" w:styleId="11">
    <w:name w:val="1. Подзаголовок"/>
    <w:basedOn w:val="21"/>
    <w:next w:val="af0"/>
    <w:link w:val="1ff0"/>
    <w:uiPriority w:val="49"/>
    <w:rsid w:val="001A05E1"/>
    <w:pPr>
      <w:numPr>
        <w:ilvl w:val="0"/>
        <w:numId w:val="36"/>
      </w:numPr>
      <w:ind w:left="720"/>
    </w:pPr>
    <w:rPr>
      <w:iCs w:val="0"/>
      <w:lang w:eastAsia="en-US"/>
    </w:rPr>
  </w:style>
  <w:style w:type="character" w:customStyle="1" w:styleId="1ff0">
    <w:name w:val="1. Подзаголовок Знак"/>
    <w:link w:val="11"/>
    <w:uiPriority w:val="49"/>
    <w:locked/>
    <w:rsid w:val="001A05E1"/>
    <w:rPr>
      <w:b/>
      <w:bCs/>
      <w:sz w:val="28"/>
      <w:szCs w:val="28"/>
      <w:lang w:eastAsia="en-US"/>
    </w:rPr>
  </w:style>
  <w:style w:type="character" w:styleId="afffffff2">
    <w:name w:val="Emphasis"/>
    <w:uiPriority w:val="20"/>
    <w:rsid w:val="001A05E1"/>
    <w:rPr>
      <w:i/>
      <w:iCs/>
    </w:rPr>
  </w:style>
  <w:style w:type="paragraph" w:customStyle="1" w:styleId="FooterForLines">
    <w:name w:val="Footer For Lines"/>
    <w:basedOn w:val="af"/>
    <w:locked/>
    <w:rsid w:val="001A05E1"/>
    <w:pPr>
      <w:spacing w:line="20" w:lineRule="exact"/>
      <w:jc w:val="left"/>
    </w:pPr>
    <w:rPr>
      <w:rFonts w:ascii="Arial" w:hAnsi="Arial" w:cs="Arial"/>
      <w:color w:val="FFFFFF"/>
      <w:sz w:val="2"/>
      <w:szCs w:val="2"/>
      <w:lang w:val="en-US"/>
    </w:rPr>
  </w:style>
  <w:style w:type="paragraph" w:customStyle="1" w:styleId="afffffff3">
    <w:name w:val="Просто текст"/>
    <w:basedOn w:val="aff8"/>
    <w:link w:val="afffffff4"/>
    <w:rsid w:val="001A05E1"/>
    <w:pPr>
      <w:keepLines/>
      <w:spacing w:before="120" w:after="120" w:line="260" w:lineRule="atLeast"/>
      <w:ind w:firstLine="0"/>
      <w:jc w:val="both"/>
    </w:pPr>
    <w:rPr>
      <w:rFonts w:ascii="Palatino Linotype" w:hAnsi="Palatino Linotype" w:cs="Arial"/>
      <w:szCs w:val="22"/>
      <w:lang w:eastAsia="ru-RU"/>
    </w:rPr>
  </w:style>
  <w:style w:type="character" w:customStyle="1" w:styleId="afffffff4">
    <w:name w:val="Просто текст Знак"/>
    <w:link w:val="afffffff3"/>
    <w:rsid w:val="001A05E1"/>
    <w:rPr>
      <w:rFonts w:ascii="Palatino Linotype" w:hAnsi="Palatino Linotype" w:cs="Arial"/>
      <w:sz w:val="24"/>
      <w:szCs w:val="22"/>
    </w:rPr>
  </w:style>
  <w:style w:type="character" w:customStyle="1" w:styleId="afffffd">
    <w:name w:val="Рисунок Знак"/>
    <w:link w:val="afffffc"/>
    <w:uiPriority w:val="3"/>
    <w:rsid w:val="001A05E1"/>
    <w:rPr>
      <w:rFonts w:ascii="PetersburgCTT" w:hAnsi="PetersburgCTT"/>
    </w:rPr>
  </w:style>
  <w:style w:type="paragraph" w:customStyle="1" w:styleId="666666">
    <w:name w:val="6.6.6.6.6.6.ст"/>
    <w:basedOn w:val="6"/>
    <w:link w:val="6666660"/>
    <w:qFormat/>
    <w:rsid w:val="001A05E1"/>
    <w:pPr>
      <w:keepNext w:val="0"/>
      <w:widowControl w:val="0"/>
      <w:numPr>
        <w:ilvl w:val="0"/>
      </w:numPr>
      <w:spacing w:after="120"/>
      <w:ind w:firstLine="851"/>
    </w:pPr>
    <w:rPr>
      <w:rFonts w:eastAsia="Calibri"/>
      <w:b w:val="0"/>
      <w:bCs/>
      <w:spacing w:val="-4"/>
      <w:kern w:val="1"/>
      <w:szCs w:val="20"/>
      <w:lang w:eastAsia="en-US"/>
    </w:rPr>
  </w:style>
  <w:style w:type="character" w:customStyle="1" w:styleId="6666660">
    <w:name w:val="6.6.6.6.6.6.ст Знак"/>
    <w:link w:val="666666"/>
    <w:rsid w:val="001A05E1"/>
    <w:rPr>
      <w:rFonts w:eastAsia="Calibri"/>
      <w:bCs/>
      <w:spacing w:val="-4"/>
      <w:kern w:val="1"/>
      <w:sz w:val="24"/>
      <w:lang w:eastAsia="en-US"/>
    </w:rPr>
  </w:style>
  <w:style w:type="paragraph" w:customStyle="1" w:styleId="5">
    <w:name w:val="Стиль5"/>
    <w:basedOn w:val="af"/>
    <w:link w:val="58"/>
    <w:rsid w:val="001A05E1"/>
    <w:pPr>
      <w:numPr>
        <w:numId w:val="37"/>
      </w:numPr>
      <w:spacing w:line="360" w:lineRule="auto"/>
      <w:ind w:left="2694"/>
      <w:contextualSpacing/>
    </w:pPr>
    <w:rPr>
      <w:rFonts w:eastAsiaTheme="minorHAnsi"/>
      <w:lang w:eastAsia="en-US"/>
    </w:rPr>
  </w:style>
  <w:style w:type="character" w:customStyle="1" w:styleId="58">
    <w:name w:val="Стиль5 Знак"/>
    <w:basedOn w:val="af2"/>
    <w:link w:val="5"/>
    <w:rsid w:val="001A05E1"/>
    <w:rPr>
      <w:rFonts w:eastAsiaTheme="minorHAnsi"/>
      <w:sz w:val="24"/>
      <w:szCs w:val="24"/>
      <w:lang w:eastAsia="en-US"/>
    </w:rPr>
  </w:style>
  <w:style w:type="paragraph" w:customStyle="1" w:styleId="55555">
    <w:name w:val="5.5.5.5.5.ст"/>
    <w:basedOn w:val="50"/>
    <w:link w:val="555550"/>
    <w:rsid w:val="001A05E1"/>
    <w:pPr>
      <w:keepNext w:val="0"/>
      <w:ind w:left="0" w:firstLine="0"/>
    </w:pPr>
    <w:rPr>
      <w:rFonts w:eastAsiaTheme="majorEastAsia"/>
      <w:b w:val="0"/>
      <w:iCs/>
      <w:szCs w:val="24"/>
    </w:rPr>
  </w:style>
  <w:style w:type="character" w:customStyle="1" w:styleId="555550">
    <w:name w:val="5.5.5.5.5.ст Знак"/>
    <w:link w:val="55555"/>
    <w:rsid w:val="001A05E1"/>
    <w:rPr>
      <w:rFonts w:eastAsiaTheme="majorEastAsia"/>
      <w:bCs/>
      <w:iCs/>
      <w:sz w:val="24"/>
      <w:szCs w:val="24"/>
      <w:lang w:eastAsia="en-US"/>
    </w:rPr>
  </w:style>
  <w:style w:type="paragraph" w:customStyle="1" w:styleId="78">
    <w:name w:val="Стиль7"/>
    <w:basedOn w:val="666666"/>
    <w:rsid w:val="001A05E1"/>
    <w:pPr>
      <w:widowControl/>
      <w:tabs>
        <w:tab w:val="num" w:pos="2520"/>
      </w:tabs>
      <w:spacing w:before="60" w:after="60"/>
      <w:ind w:left="720" w:firstLine="0"/>
    </w:pPr>
    <w:rPr>
      <w:rFonts w:eastAsiaTheme="majorEastAsia"/>
      <w:spacing w:val="0"/>
      <w:kern w:val="0"/>
    </w:rPr>
  </w:style>
  <w:style w:type="paragraph" w:customStyle="1" w:styleId="4">
    <w:name w:val="Стиль4"/>
    <w:basedOn w:val="afffe"/>
    <w:rsid w:val="001A05E1"/>
    <w:pPr>
      <w:numPr>
        <w:numId w:val="38"/>
      </w:numPr>
      <w:suppressAutoHyphens w:val="0"/>
      <w:spacing w:line="360" w:lineRule="auto"/>
      <w:ind w:left="1984" w:hanging="357"/>
      <w:contextualSpacing/>
      <w:jc w:val="both"/>
    </w:pPr>
    <w:rPr>
      <w:rFonts w:eastAsiaTheme="minorHAnsi"/>
      <w:lang w:eastAsia="en-US"/>
    </w:rPr>
  </w:style>
  <w:style w:type="paragraph" w:customStyle="1" w:styleId="7777777">
    <w:name w:val="7.7.7.7.7.7.7.ст"/>
    <w:basedOn w:val="666666"/>
    <w:next w:val="61"/>
    <w:qFormat/>
    <w:rsid w:val="00914A2D"/>
    <w:pPr>
      <w:tabs>
        <w:tab w:val="num" w:pos="360"/>
      </w:tabs>
      <w:spacing w:before="120"/>
      <w:outlineLvl w:val="6"/>
    </w:pPr>
    <w:rPr>
      <w:rFonts w:ascii="Calibri" w:hAnsi="Calibri" w:cs="Calibri"/>
      <w:bCs w:val="0"/>
      <w:kern w:val="2"/>
    </w:rPr>
  </w:style>
  <w:style w:type="paragraph" w:customStyle="1" w:styleId="1110">
    <w:name w:val="Текст111"/>
    <w:basedOn w:val="af"/>
    <w:link w:val="1111"/>
    <w:qFormat/>
    <w:rsid w:val="003F6B93"/>
    <w:pPr>
      <w:spacing w:after="80" w:line="360" w:lineRule="auto"/>
      <w:ind w:left="284" w:firstLine="348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111">
    <w:name w:val="Текст111 Знак"/>
    <w:basedOn w:val="af2"/>
    <w:link w:val="1110"/>
    <w:rsid w:val="003F6B93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6">
    <w:name w:val="Перечисление пп"/>
    <w:basedOn w:val="af"/>
    <w:link w:val="afffffff5"/>
    <w:qFormat/>
    <w:rsid w:val="003F6B93"/>
    <w:pPr>
      <w:numPr>
        <w:numId w:val="39"/>
      </w:numPr>
      <w:spacing w:after="80" w:line="360" w:lineRule="auto"/>
      <w:ind w:left="709"/>
    </w:pPr>
    <w:rPr>
      <w:rFonts w:asciiTheme="minorHAnsi" w:eastAsiaTheme="majorEastAsia" w:hAnsiTheme="minorHAnsi" w:cstheme="minorHAnsi"/>
      <w:sz w:val="22"/>
      <w:szCs w:val="22"/>
      <w:lang w:eastAsia="en-US"/>
    </w:rPr>
  </w:style>
  <w:style w:type="character" w:customStyle="1" w:styleId="afffffff5">
    <w:name w:val="Перечисление пп Знак"/>
    <w:basedOn w:val="af2"/>
    <w:link w:val="a6"/>
    <w:rsid w:val="003F6B93"/>
    <w:rPr>
      <w:rFonts w:asciiTheme="minorHAnsi" w:eastAsiaTheme="majorEastAsia" w:hAnsiTheme="minorHAnsi" w:cstheme="minorHAns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able of figures" w:uiPriority="99"/>
    <w:lsdException w:name="Subtitle" w:qFormat="1"/>
    <w:lsdException w:name="Hyperlink" w:uiPriority="99"/>
    <w:lsdException w:name="Strong" w:uiPriority="22" w:qFormat="1"/>
    <w:lsdException w:name="Emphasis" w:uiPriority="20"/>
    <w:lsdException w:name="Normal (Web)" w:uiPriority="99"/>
    <w:lsdException w:name="HTML Preformatted" w:uiPriority="99"/>
    <w:lsdException w:name="HTML Typewriter" w:semiHidden="1" w:unhideWhenUsed="1"/>
    <w:lsdException w:name="Normal Table" w:semiHidden="1" w:unhideWhenUsed="1"/>
    <w:lsdException w:name="No List" w:uiPriority="99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f">
    <w:name w:val="Normal"/>
    <w:qFormat/>
    <w:rsid w:val="004664D7"/>
    <w:pPr>
      <w:jc w:val="both"/>
    </w:pPr>
    <w:rPr>
      <w:sz w:val="24"/>
      <w:szCs w:val="24"/>
    </w:rPr>
  </w:style>
  <w:style w:type="paragraph" w:styleId="1">
    <w:name w:val="heading 1"/>
    <w:aliases w:val="1 ЗАГОЛОВОК,H1,Заголов,Заголовок 1 Знак1,Заголовок 1 Знак Знак,1,h1,app heading 1,ITT t1,II+,I,H11,H12,H13,H14,H15,H16,H17,H18,H111,H121,H131,H141,H151,H161,H171,H19,H112,H122,H132,H142,H152,H162,H172,H181,H1111,H1211,H1311,H1411,H1511,H1611"/>
    <w:basedOn w:val="af"/>
    <w:next w:val="21"/>
    <w:link w:val="13"/>
    <w:qFormat/>
    <w:rsid w:val="00693803"/>
    <w:pPr>
      <w:keepNext/>
      <w:pageBreakBefore/>
      <w:numPr>
        <w:numId w:val="34"/>
      </w:numPr>
      <w:tabs>
        <w:tab w:val="clear" w:pos="360"/>
      </w:tabs>
      <w:spacing w:after="120" w:line="360" w:lineRule="auto"/>
      <w:ind w:left="1701" w:hanging="850"/>
      <w:jc w:val="left"/>
      <w:outlineLvl w:val="0"/>
    </w:pPr>
    <w:rPr>
      <w:b/>
      <w:bCs/>
      <w:caps/>
      <w:kern w:val="32"/>
      <w:sz w:val="32"/>
      <w:szCs w:val="32"/>
    </w:rPr>
  </w:style>
  <w:style w:type="paragraph" w:styleId="21">
    <w:name w:val="heading 2"/>
    <w:aliases w:val="2.2 Заголовок,H2,Заголовок 2 Знак1,Заголовок 2 Знак Знак,H2 Знак Знак,Numbered text 3 Знак Знак,h2 Знак Знак,H2 Знак1,Numbered text 3 Знак1,2 headline Знак,h Знак,headline Знак,h2 Знак1,Numbered text 3,2 headline,h,headline,h2,2,CHS,l2,22"/>
    <w:basedOn w:val="af0"/>
    <w:next w:val="af0"/>
    <w:link w:val="23"/>
    <w:uiPriority w:val="9"/>
    <w:qFormat/>
    <w:rsid w:val="00AC1849"/>
    <w:pPr>
      <w:keepNext/>
      <w:numPr>
        <w:ilvl w:val="1"/>
        <w:numId w:val="34"/>
      </w:numPr>
      <w:tabs>
        <w:tab w:val="clear" w:pos="3414"/>
      </w:tabs>
      <w:spacing w:before="240" w:after="60"/>
      <w:ind w:left="1701" w:hanging="850"/>
      <w:outlineLvl w:val="1"/>
    </w:pPr>
    <w:rPr>
      <w:b/>
      <w:bCs/>
      <w:iCs/>
      <w:sz w:val="28"/>
      <w:szCs w:val="28"/>
    </w:rPr>
  </w:style>
  <w:style w:type="paragraph" w:styleId="3">
    <w:name w:val="heading 3"/>
    <w:aliases w:val="3.3.3 Заголовок,H3,3,Пункт,h3,Level 1 - 1,h31,h32,h33,h34,h35,h36,h37,h38,h39,h310,h311,h321,h331,h341,h351,h361,h371,h381,h312,h322,h332,h342,h352,h362,h372,h382,h313,h323,h333,h343,h353,h363,h373,h383,h314,h324,h334,h344,h354,h364,h374"/>
    <w:basedOn w:val="af0"/>
    <w:next w:val="af0"/>
    <w:link w:val="32"/>
    <w:qFormat/>
    <w:rsid w:val="00D46551"/>
    <w:pPr>
      <w:keepNext/>
      <w:numPr>
        <w:ilvl w:val="2"/>
        <w:numId w:val="1"/>
      </w:numPr>
      <w:tabs>
        <w:tab w:val="clear" w:pos="1440"/>
      </w:tabs>
      <w:ind w:left="1701" w:hanging="850"/>
      <w:outlineLvl w:val="2"/>
    </w:pPr>
    <w:rPr>
      <w:b/>
      <w:bCs/>
      <w:szCs w:val="26"/>
    </w:rPr>
  </w:style>
  <w:style w:type="paragraph" w:styleId="40">
    <w:name w:val="heading 4"/>
    <w:aliases w:val="H4,Заголовок 4 (Приложение),Level 2 - a,4.4.4.4 Заголовок,4,I4,l4,heading4,I41,41,l41,heading41,(Shift Ctrl 4),Titre 41,t4.T4,4heading,h4,a.,4 dash,d,4 dash1,d1,31,h41,a.1,4 dash2,d2,32,h42,a.2,4 dash3,d3,33,h43,a.3,4 dash4,d4,34,h44,a.4"/>
    <w:basedOn w:val="3"/>
    <w:next w:val="af0"/>
    <w:link w:val="41"/>
    <w:qFormat/>
    <w:rsid w:val="00D6272F"/>
    <w:pPr>
      <w:numPr>
        <w:ilvl w:val="3"/>
        <w:numId w:val="0"/>
      </w:numPr>
      <w:outlineLvl w:val="3"/>
    </w:pPr>
    <w:rPr>
      <w:lang w:eastAsia="en-US"/>
    </w:rPr>
  </w:style>
  <w:style w:type="paragraph" w:styleId="50">
    <w:name w:val="heading 5"/>
    <w:aliases w:val="5.5.5.5.5 Заголовок,H5,PIM 5,5,ITT t5,PA Pico Section"/>
    <w:basedOn w:val="3"/>
    <w:next w:val="af0"/>
    <w:link w:val="51"/>
    <w:qFormat/>
    <w:rsid w:val="00D6272F"/>
    <w:pPr>
      <w:numPr>
        <w:ilvl w:val="4"/>
      </w:numPr>
      <w:tabs>
        <w:tab w:val="clear" w:pos="2160"/>
      </w:tabs>
      <w:ind w:left="1701" w:hanging="1134"/>
      <w:outlineLvl w:val="4"/>
    </w:pPr>
    <w:rPr>
      <w:lang w:eastAsia="en-US"/>
    </w:rPr>
  </w:style>
  <w:style w:type="paragraph" w:styleId="6">
    <w:name w:val="heading 6"/>
    <w:aliases w:val="6.6.6.6.6.6 Заголовок,PIM 6"/>
    <w:basedOn w:val="3"/>
    <w:next w:val="af0"/>
    <w:link w:val="60"/>
    <w:qFormat/>
    <w:rsid w:val="00D6272F"/>
    <w:pPr>
      <w:numPr>
        <w:ilvl w:val="5"/>
        <w:numId w:val="0"/>
      </w:numPr>
      <w:spacing w:after="60"/>
      <w:outlineLvl w:val="5"/>
    </w:pPr>
    <w:rPr>
      <w:bCs w:val="0"/>
    </w:rPr>
  </w:style>
  <w:style w:type="paragraph" w:styleId="7">
    <w:name w:val="heading 7"/>
    <w:aliases w:val="PIM 7"/>
    <w:basedOn w:val="af"/>
    <w:next w:val="af1"/>
    <w:link w:val="70"/>
    <w:pPr>
      <w:numPr>
        <w:ilvl w:val="6"/>
        <w:numId w:val="34"/>
      </w:numPr>
      <w:suppressAutoHyphens/>
      <w:spacing w:before="120" w:after="60" w:line="360" w:lineRule="auto"/>
      <w:outlineLvl w:val="6"/>
    </w:pPr>
    <w:rPr>
      <w:rFonts w:ascii="Arial" w:hAnsi="Arial"/>
      <w:b/>
      <w:bCs/>
      <w:sz w:val="22"/>
      <w:szCs w:val="20"/>
    </w:rPr>
  </w:style>
  <w:style w:type="paragraph" w:styleId="8">
    <w:name w:val="heading 8"/>
    <w:basedOn w:val="af"/>
    <w:next w:val="af1"/>
    <w:link w:val="80"/>
    <w:pPr>
      <w:numPr>
        <w:ilvl w:val="7"/>
        <w:numId w:val="34"/>
      </w:numPr>
      <w:suppressAutoHyphens/>
      <w:spacing w:before="120" w:after="60" w:line="360" w:lineRule="auto"/>
      <w:outlineLvl w:val="7"/>
    </w:pPr>
    <w:rPr>
      <w:rFonts w:ascii="Arial" w:hAnsi="Arial"/>
      <w:b/>
      <w:sz w:val="22"/>
      <w:szCs w:val="20"/>
    </w:rPr>
  </w:style>
  <w:style w:type="paragraph" w:styleId="9">
    <w:name w:val="heading 9"/>
    <w:basedOn w:val="af"/>
    <w:next w:val="af1"/>
    <w:link w:val="90"/>
    <w:pPr>
      <w:numPr>
        <w:ilvl w:val="8"/>
        <w:numId w:val="34"/>
      </w:numPr>
      <w:suppressAutoHyphens/>
      <w:spacing w:before="120" w:after="60" w:line="360" w:lineRule="auto"/>
      <w:outlineLvl w:val="8"/>
    </w:pPr>
    <w:rPr>
      <w:rFonts w:ascii="Arial" w:hAnsi="Arial"/>
      <w:b/>
      <w:sz w:val="22"/>
      <w:szCs w:val="20"/>
    </w:rPr>
  </w:style>
  <w:style w:type="character" w:default="1" w:styleId="af2">
    <w:name w:val="Default Paragraph Font"/>
    <w:uiPriority w:val="1"/>
    <w:semiHidden/>
    <w:unhideWhenUsed/>
  </w:style>
  <w:style w:type="table" w:default="1" w:styleId="af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4">
    <w:name w:val="No List"/>
    <w:uiPriority w:val="99"/>
    <w:semiHidden/>
    <w:unhideWhenUsed/>
  </w:style>
  <w:style w:type="paragraph" w:styleId="af1">
    <w:name w:val="Body Text Indent"/>
    <w:basedOn w:val="af"/>
    <w:link w:val="af5"/>
    <w:rsid w:val="00CB1C31"/>
    <w:pPr>
      <w:spacing w:line="360" w:lineRule="auto"/>
      <w:ind w:firstLine="709"/>
    </w:pPr>
  </w:style>
  <w:style w:type="paragraph" w:customStyle="1" w:styleId="120">
    <w:name w:val="Таблица Тело Центр 12"/>
    <w:basedOn w:val="af"/>
    <w:pPr>
      <w:jc w:val="center"/>
    </w:pPr>
    <w:rPr>
      <w:lang w:val="en-US"/>
    </w:rPr>
  </w:style>
  <w:style w:type="paragraph" w:styleId="af6">
    <w:name w:val="E-mail Signature"/>
    <w:basedOn w:val="af"/>
    <w:link w:val="af7"/>
  </w:style>
  <w:style w:type="paragraph" w:customStyle="1" w:styleId="121">
    <w:name w:val="Таблица Тело Ширина 12"/>
    <w:basedOn w:val="af"/>
    <w:pPr>
      <w:jc w:val="left"/>
    </w:pPr>
  </w:style>
  <w:style w:type="paragraph" w:customStyle="1" w:styleId="122">
    <w:name w:val="Таблица Шапка 12"/>
    <w:basedOn w:val="af"/>
    <w:pPr>
      <w:jc w:val="center"/>
    </w:pPr>
    <w:rPr>
      <w:b/>
      <w:bCs/>
    </w:rPr>
  </w:style>
  <w:style w:type="paragraph" w:styleId="14">
    <w:name w:val="toc 1"/>
    <w:basedOn w:val="af"/>
    <w:next w:val="af"/>
    <w:autoRedefine/>
    <w:uiPriority w:val="39"/>
    <w:pPr>
      <w:spacing w:line="360" w:lineRule="auto"/>
      <w:ind w:left="720" w:hanging="720"/>
    </w:pPr>
    <w:rPr>
      <w:b/>
      <w:caps/>
    </w:rPr>
  </w:style>
  <w:style w:type="paragraph" w:styleId="24">
    <w:name w:val="toc 2"/>
    <w:basedOn w:val="af"/>
    <w:next w:val="af"/>
    <w:link w:val="25"/>
    <w:autoRedefine/>
    <w:uiPriority w:val="39"/>
    <w:pPr>
      <w:tabs>
        <w:tab w:val="left" w:pos="720"/>
        <w:tab w:val="left" w:pos="958"/>
        <w:tab w:val="right" w:leader="dot" w:pos="9678"/>
      </w:tabs>
      <w:spacing w:line="360" w:lineRule="auto"/>
      <w:ind w:left="726" w:hanging="726"/>
    </w:pPr>
    <w:rPr>
      <w:noProof/>
    </w:rPr>
  </w:style>
  <w:style w:type="paragraph" w:styleId="33">
    <w:name w:val="toc 3"/>
    <w:basedOn w:val="af"/>
    <w:next w:val="af"/>
    <w:autoRedefine/>
    <w:uiPriority w:val="39"/>
    <w:pPr>
      <w:spacing w:line="360" w:lineRule="auto"/>
    </w:pPr>
  </w:style>
  <w:style w:type="paragraph" w:styleId="42">
    <w:name w:val="toc 4"/>
    <w:basedOn w:val="af"/>
    <w:next w:val="af"/>
    <w:autoRedefine/>
    <w:uiPriority w:val="39"/>
    <w:pPr>
      <w:spacing w:line="360" w:lineRule="auto"/>
    </w:pPr>
  </w:style>
  <w:style w:type="paragraph" w:styleId="52">
    <w:name w:val="toc 5"/>
    <w:basedOn w:val="af"/>
    <w:next w:val="af"/>
    <w:autoRedefine/>
    <w:uiPriority w:val="39"/>
    <w:pPr>
      <w:spacing w:line="360" w:lineRule="auto"/>
      <w:ind w:left="958"/>
    </w:pPr>
  </w:style>
  <w:style w:type="paragraph" w:styleId="61">
    <w:name w:val="toc 6"/>
    <w:basedOn w:val="af"/>
    <w:next w:val="af"/>
    <w:autoRedefine/>
    <w:uiPriority w:val="39"/>
    <w:pPr>
      <w:spacing w:line="360" w:lineRule="auto"/>
      <w:ind w:left="1202"/>
    </w:pPr>
  </w:style>
  <w:style w:type="paragraph" w:styleId="71">
    <w:name w:val="toc 7"/>
    <w:basedOn w:val="af"/>
    <w:next w:val="af"/>
    <w:autoRedefine/>
    <w:uiPriority w:val="39"/>
    <w:pPr>
      <w:spacing w:line="360" w:lineRule="auto"/>
      <w:ind w:left="1440"/>
    </w:pPr>
  </w:style>
  <w:style w:type="paragraph" w:styleId="81">
    <w:name w:val="toc 8"/>
    <w:basedOn w:val="af"/>
    <w:next w:val="af"/>
    <w:autoRedefine/>
    <w:uiPriority w:val="39"/>
    <w:pPr>
      <w:spacing w:line="360" w:lineRule="auto"/>
      <w:ind w:left="1678"/>
    </w:pPr>
  </w:style>
  <w:style w:type="paragraph" w:styleId="91">
    <w:name w:val="toc 9"/>
    <w:basedOn w:val="af"/>
    <w:next w:val="af"/>
    <w:autoRedefine/>
    <w:uiPriority w:val="39"/>
    <w:pPr>
      <w:spacing w:line="360" w:lineRule="auto"/>
      <w:ind w:left="1922"/>
    </w:pPr>
  </w:style>
  <w:style w:type="character" w:styleId="af8">
    <w:name w:val="page number"/>
    <w:basedOn w:val="af2"/>
  </w:style>
  <w:style w:type="paragraph" w:styleId="af9">
    <w:name w:val="caption"/>
    <w:aliases w:val="Рисунок название стить,Название объекта Знак,Название объекта Знак1 Знак,Название объекта Знак Знак Знак,Name_object Знак Знак Знак,Наименование объекта Знак Знак Знак,Name_object Знак1 Знак,Наименование объекта Знак1 Знак"/>
    <w:basedOn w:val="af0"/>
    <w:next w:val="af"/>
    <w:uiPriority w:val="35"/>
    <w:qFormat/>
    <w:rsid w:val="003C6489"/>
    <w:pPr>
      <w:keepNext/>
      <w:ind w:firstLine="0"/>
      <w:jc w:val="center"/>
    </w:pPr>
    <w:rPr>
      <w:b/>
      <w:noProof/>
    </w:rPr>
  </w:style>
  <w:style w:type="paragraph" w:styleId="afa">
    <w:name w:val="annotation text"/>
    <w:basedOn w:val="af"/>
    <w:link w:val="afb"/>
    <w:rPr>
      <w:sz w:val="20"/>
      <w:szCs w:val="20"/>
    </w:rPr>
  </w:style>
  <w:style w:type="paragraph" w:customStyle="1" w:styleId="afc">
    <w:name w:val="Комментарий"/>
    <w:basedOn w:val="af"/>
    <w:pPr>
      <w:ind w:firstLine="720"/>
    </w:pPr>
    <w:rPr>
      <w:noProof/>
      <w:color w:val="0000FF"/>
    </w:rPr>
  </w:style>
  <w:style w:type="paragraph" w:customStyle="1" w:styleId="15">
    <w:name w:val="Заг 1 АННОТАЦИЯ"/>
    <w:basedOn w:val="af"/>
    <w:next w:val="af"/>
    <w:pPr>
      <w:pageBreakBefore/>
      <w:spacing w:before="120" w:after="60" w:line="360" w:lineRule="auto"/>
      <w:jc w:val="center"/>
    </w:pPr>
    <w:rPr>
      <w:rFonts w:ascii="Arial" w:hAnsi="Arial"/>
      <w:b/>
      <w:caps/>
      <w:kern w:val="28"/>
    </w:rPr>
  </w:style>
  <w:style w:type="character" w:styleId="afd">
    <w:name w:val="Hyperlink"/>
    <w:uiPriority w:val="99"/>
    <w:rPr>
      <w:color w:val="0000FF"/>
      <w:u w:val="single"/>
    </w:rPr>
  </w:style>
  <w:style w:type="character" w:styleId="afe">
    <w:name w:val="annotation reference"/>
    <w:rPr>
      <w:sz w:val="16"/>
      <w:szCs w:val="16"/>
    </w:rPr>
  </w:style>
  <w:style w:type="paragraph" w:styleId="aff">
    <w:name w:val="footnote text"/>
    <w:basedOn w:val="af"/>
    <w:link w:val="aff0"/>
    <w:rPr>
      <w:sz w:val="20"/>
      <w:szCs w:val="20"/>
    </w:rPr>
  </w:style>
  <w:style w:type="character" w:styleId="aff1">
    <w:name w:val="footnote reference"/>
    <w:rPr>
      <w:vertAlign w:val="superscript"/>
    </w:rPr>
  </w:style>
  <w:style w:type="paragraph" w:customStyle="1" w:styleId="a5">
    <w:name w:val="Нумерованный список с отступом"/>
    <w:basedOn w:val="af"/>
    <w:pPr>
      <w:numPr>
        <w:numId w:val="7"/>
      </w:numPr>
      <w:tabs>
        <w:tab w:val="clear" w:pos="360"/>
        <w:tab w:val="num" w:pos="1080"/>
      </w:tabs>
      <w:spacing w:line="360" w:lineRule="auto"/>
      <w:ind w:left="1021" w:hanging="301"/>
    </w:pPr>
  </w:style>
  <w:style w:type="paragraph" w:customStyle="1" w:styleId="a2">
    <w:name w:val="Маркированный список с отступом"/>
    <w:basedOn w:val="af"/>
    <w:pPr>
      <w:numPr>
        <w:numId w:val="5"/>
      </w:numPr>
      <w:spacing w:line="360" w:lineRule="auto"/>
    </w:pPr>
  </w:style>
  <w:style w:type="paragraph" w:customStyle="1" w:styleId="16">
    <w:name w:val="Название1"/>
    <w:basedOn w:val="af"/>
    <w:link w:val="aff2"/>
    <w:qFormat/>
    <w:pPr>
      <w:spacing w:before="240" w:after="60" w:line="360" w:lineRule="auto"/>
      <w:jc w:val="center"/>
    </w:pPr>
    <w:rPr>
      <w:rFonts w:ascii="Arial" w:hAnsi="Arial" w:cs="Arial"/>
      <w:b/>
      <w:bCs/>
      <w:caps/>
      <w:kern w:val="28"/>
      <w:sz w:val="32"/>
      <w:szCs w:val="32"/>
    </w:rPr>
  </w:style>
  <w:style w:type="paragraph" w:customStyle="1" w:styleId="aff3">
    <w:name w:val="Примечание к тексту"/>
    <w:basedOn w:val="af"/>
    <w:pPr>
      <w:ind w:firstLine="720"/>
    </w:pPr>
    <w:rPr>
      <w:sz w:val="22"/>
    </w:rPr>
  </w:style>
  <w:style w:type="paragraph" w:customStyle="1" w:styleId="a3">
    <w:name w:val="Перечень примечаний"/>
    <w:basedOn w:val="af"/>
    <w:pPr>
      <w:numPr>
        <w:numId w:val="8"/>
      </w:numPr>
      <w:tabs>
        <w:tab w:val="clear" w:pos="360"/>
        <w:tab w:val="num" w:pos="1080"/>
      </w:tabs>
      <w:ind w:left="1021" w:hanging="301"/>
    </w:pPr>
    <w:rPr>
      <w:sz w:val="22"/>
    </w:rPr>
  </w:style>
  <w:style w:type="paragraph" w:styleId="aff4">
    <w:name w:val="header"/>
    <w:aliases w:val="Знак22,Linie"/>
    <w:basedOn w:val="af"/>
    <w:link w:val="aff5"/>
    <w:pPr>
      <w:tabs>
        <w:tab w:val="center" w:pos="4677"/>
        <w:tab w:val="right" w:pos="9355"/>
      </w:tabs>
    </w:pPr>
  </w:style>
  <w:style w:type="paragraph" w:styleId="aff6">
    <w:name w:val="footer"/>
    <w:basedOn w:val="af"/>
    <w:link w:val="aff7"/>
    <w:pPr>
      <w:tabs>
        <w:tab w:val="center" w:pos="4677"/>
        <w:tab w:val="right" w:pos="9355"/>
      </w:tabs>
    </w:pPr>
  </w:style>
  <w:style w:type="paragraph" w:customStyle="1" w:styleId="22">
    <w:name w:val="ПрилА2"/>
    <w:basedOn w:val="af"/>
    <w:pPr>
      <w:widowControl w:val="0"/>
      <w:numPr>
        <w:ilvl w:val="1"/>
        <w:numId w:val="9"/>
      </w:numPr>
      <w:spacing w:line="360" w:lineRule="auto"/>
      <w:ind w:left="0" w:firstLine="720"/>
      <w:jc w:val="left"/>
      <w:outlineLvl w:val="1"/>
    </w:pPr>
    <w:rPr>
      <w:rFonts w:ascii="Arial" w:hAnsi="Arial"/>
      <w:b/>
      <w:snapToGrid w:val="0"/>
      <w:sz w:val="28"/>
      <w:szCs w:val="20"/>
    </w:rPr>
  </w:style>
  <w:style w:type="paragraph" w:customStyle="1" w:styleId="31">
    <w:name w:val="ПрилА3"/>
    <w:basedOn w:val="af"/>
    <w:pPr>
      <w:widowControl w:val="0"/>
      <w:numPr>
        <w:ilvl w:val="2"/>
        <w:numId w:val="10"/>
      </w:numPr>
      <w:tabs>
        <w:tab w:val="clear" w:pos="2160"/>
        <w:tab w:val="num" w:pos="1800"/>
      </w:tabs>
      <w:spacing w:line="360" w:lineRule="auto"/>
      <w:ind w:left="720" w:firstLine="0"/>
      <w:outlineLvl w:val="2"/>
    </w:pPr>
    <w:rPr>
      <w:rFonts w:ascii="Arial" w:hAnsi="Arial"/>
      <w:b/>
      <w:snapToGrid w:val="0"/>
      <w:szCs w:val="20"/>
    </w:rPr>
  </w:style>
  <w:style w:type="paragraph" w:customStyle="1" w:styleId="aa">
    <w:name w:val="Приложение А"/>
    <w:basedOn w:val="af"/>
    <w:next w:val="af"/>
    <w:pPr>
      <w:pageBreakBefore/>
      <w:widowControl w:val="0"/>
      <w:numPr>
        <w:numId w:val="11"/>
      </w:numPr>
      <w:tabs>
        <w:tab w:val="clear" w:pos="360"/>
        <w:tab w:val="num" w:pos="1480"/>
      </w:tabs>
      <w:spacing w:line="360" w:lineRule="auto"/>
      <w:ind w:left="1701" w:firstLine="0"/>
      <w:jc w:val="center"/>
      <w:outlineLvl w:val="0"/>
    </w:pPr>
    <w:rPr>
      <w:rFonts w:ascii="Arial" w:hAnsi="Arial"/>
      <w:b/>
      <w:caps/>
      <w:snapToGrid w:val="0"/>
      <w:sz w:val="32"/>
      <w:szCs w:val="20"/>
    </w:rPr>
  </w:style>
  <w:style w:type="paragraph" w:styleId="aff8">
    <w:name w:val="Body Text"/>
    <w:aliases w:val="Основной текст Знак1,Основной текст Знак Знак,BO,ID,body indent,ändrad,EHPT,Body Text2"/>
    <w:basedOn w:val="af"/>
    <w:link w:val="aff9"/>
    <w:rsid w:val="00CB1C31"/>
    <w:pPr>
      <w:spacing w:line="360" w:lineRule="auto"/>
      <w:ind w:firstLine="709"/>
      <w:jc w:val="left"/>
    </w:pPr>
    <w:rPr>
      <w:szCs w:val="20"/>
      <w:lang w:eastAsia="en-US"/>
    </w:rPr>
  </w:style>
  <w:style w:type="paragraph" w:customStyle="1" w:styleId="10">
    <w:name w:val="Маркированный список 1"/>
    <w:basedOn w:val="af"/>
    <w:pPr>
      <w:numPr>
        <w:numId w:val="4"/>
      </w:numPr>
      <w:tabs>
        <w:tab w:val="clear" w:pos="1428"/>
        <w:tab w:val="num" w:pos="1800"/>
      </w:tabs>
      <w:ind w:left="1741" w:hanging="301"/>
    </w:pPr>
  </w:style>
  <w:style w:type="paragraph" w:customStyle="1" w:styleId="affa">
    <w:name w:val="Комментарий Список"/>
    <w:basedOn w:val="af"/>
    <w:pPr>
      <w:tabs>
        <w:tab w:val="num" w:pos="1080"/>
      </w:tabs>
      <w:ind w:firstLine="720"/>
    </w:pPr>
    <w:rPr>
      <w:color w:val="0000FF"/>
    </w:rPr>
  </w:style>
  <w:style w:type="paragraph" w:customStyle="1" w:styleId="affb">
    <w:name w:val="КомментарийГОСТ"/>
    <w:basedOn w:val="af"/>
    <w:pPr>
      <w:ind w:firstLine="720"/>
    </w:pPr>
    <w:rPr>
      <w:noProof/>
      <w:color w:val="800000"/>
    </w:rPr>
  </w:style>
  <w:style w:type="paragraph" w:customStyle="1" w:styleId="a4">
    <w:name w:val="КомментарийГОСТСписок"/>
    <w:basedOn w:val="af"/>
    <w:pPr>
      <w:numPr>
        <w:numId w:val="2"/>
      </w:numPr>
      <w:tabs>
        <w:tab w:val="clear" w:pos="1440"/>
        <w:tab w:val="num" w:pos="1080"/>
      </w:tabs>
      <w:ind w:left="0" w:firstLine="720"/>
    </w:pPr>
    <w:rPr>
      <w:color w:val="800000"/>
    </w:rPr>
  </w:style>
  <w:style w:type="paragraph" w:customStyle="1" w:styleId="ae">
    <w:name w:val="Маркир. список"/>
    <w:basedOn w:val="af1"/>
    <w:pPr>
      <w:numPr>
        <w:numId w:val="3"/>
      </w:numPr>
      <w:tabs>
        <w:tab w:val="clear" w:pos="1428"/>
        <w:tab w:val="num" w:pos="1440"/>
      </w:tabs>
      <w:ind w:left="1440"/>
    </w:pPr>
    <w:rPr>
      <w:rFonts w:cs="Arial"/>
      <w:szCs w:val="20"/>
      <w:lang w:eastAsia="en-US"/>
    </w:rPr>
  </w:style>
  <w:style w:type="paragraph" w:styleId="affc">
    <w:name w:val="List Bullet"/>
    <w:aliases w:val="List Bullet 1,UL"/>
    <w:basedOn w:val="af"/>
    <w:pPr>
      <w:tabs>
        <w:tab w:val="num" w:pos="1440"/>
      </w:tabs>
      <w:spacing w:line="360" w:lineRule="auto"/>
      <w:ind w:left="1440" w:hanging="360"/>
    </w:pPr>
    <w:rPr>
      <w:szCs w:val="20"/>
    </w:rPr>
  </w:style>
  <w:style w:type="paragraph" w:styleId="a">
    <w:name w:val="List Number"/>
    <w:basedOn w:val="af"/>
    <w:pPr>
      <w:numPr>
        <w:numId w:val="6"/>
      </w:numPr>
      <w:tabs>
        <w:tab w:val="clear" w:pos="360"/>
        <w:tab w:val="num" w:pos="1080"/>
      </w:tabs>
      <w:spacing w:line="360" w:lineRule="auto"/>
      <w:ind w:left="1077" w:hanging="357"/>
    </w:pPr>
    <w:rPr>
      <w:szCs w:val="20"/>
    </w:rPr>
  </w:style>
  <w:style w:type="paragraph" w:styleId="26">
    <w:name w:val="Body Text 2"/>
    <w:basedOn w:val="af"/>
    <w:link w:val="27"/>
    <w:pPr>
      <w:jc w:val="center"/>
    </w:pPr>
    <w:rPr>
      <w:b/>
      <w:sz w:val="36"/>
      <w:szCs w:val="20"/>
    </w:rPr>
  </w:style>
  <w:style w:type="paragraph" w:styleId="34">
    <w:name w:val="Body Text 3"/>
    <w:basedOn w:val="af"/>
    <w:link w:val="35"/>
    <w:pPr>
      <w:jc w:val="left"/>
    </w:pPr>
    <w:rPr>
      <w:b/>
      <w:bCs/>
    </w:rPr>
  </w:style>
  <w:style w:type="character" w:styleId="affd">
    <w:name w:val="FollowedHyperlink"/>
    <w:rPr>
      <w:color w:val="800080"/>
      <w:u w:val="single"/>
    </w:rPr>
  </w:style>
  <w:style w:type="character" w:styleId="affe">
    <w:name w:val="Strong"/>
    <w:uiPriority w:val="22"/>
    <w:qFormat/>
    <w:rPr>
      <w:b/>
      <w:bCs/>
    </w:rPr>
  </w:style>
  <w:style w:type="paragraph" w:customStyle="1" w:styleId="17">
    <w:name w:val="Текст выноски1"/>
    <w:basedOn w:val="af"/>
    <w:semiHidden/>
    <w:rPr>
      <w:rFonts w:ascii="Tahoma" w:hAnsi="Tahoma" w:cs="Tahoma"/>
      <w:sz w:val="16"/>
      <w:szCs w:val="16"/>
    </w:rPr>
  </w:style>
  <w:style w:type="paragraph" w:customStyle="1" w:styleId="afff">
    <w:name w:val="Абзац"/>
    <w:basedOn w:val="af"/>
    <w:pPr>
      <w:spacing w:line="360" w:lineRule="auto"/>
      <w:ind w:firstLine="709"/>
    </w:pPr>
    <w:rPr>
      <w:szCs w:val="20"/>
    </w:rPr>
  </w:style>
  <w:style w:type="paragraph" w:styleId="afff0">
    <w:name w:val="Normal (Web)"/>
    <w:basedOn w:val="af"/>
    <w:uiPriority w:val="99"/>
    <w:pPr>
      <w:spacing w:before="100" w:beforeAutospacing="1" w:after="100" w:afterAutospacing="1"/>
      <w:jc w:val="left"/>
    </w:pPr>
  </w:style>
  <w:style w:type="paragraph" w:customStyle="1" w:styleId="a9">
    <w:name w:val="Список олег"/>
    <w:basedOn w:val="af"/>
    <w:pPr>
      <w:numPr>
        <w:ilvl w:val="2"/>
        <w:numId w:val="12"/>
      </w:numPr>
    </w:pPr>
  </w:style>
  <w:style w:type="paragraph" w:customStyle="1" w:styleId="20">
    <w:name w:val="Олег2"/>
    <w:basedOn w:val="af"/>
    <w:pPr>
      <w:numPr>
        <w:numId w:val="13"/>
      </w:numPr>
    </w:pPr>
  </w:style>
  <w:style w:type="paragraph" w:styleId="afff1">
    <w:name w:val="Balloon Text"/>
    <w:basedOn w:val="af"/>
    <w:link w:val="afff2"/>
    <w:semiHidden/>
    <w:rsid w:val="00CB3AF6"/>
    <w:rPr>
      <w:rFonts w:ascii="Tahoma" w:hAnsi="Tahoma" w:cs="Tahoma"/>
      <w:sz w:val="16"/>
      <w:szCs w:val="16"/>
    </w:rPr>
  </w:style>
  <w:style w:type="paragraph" w:styleId="afff3">
    <w:name w:val="annotation subject"/>
    <w:basedOn w:val="afa"/>
    <w:next w:val="afa"/>
    <w:link w:val="afff4"/>
    <w:rsid w:val="00DB0DB9"/>
    <w:rPr>
      <w:b/>
      <w:bCs/>
    </w:rPr>
  </w:style>
  <w:style w:type="paragraph" w:customStyle="1" w:styleId="afff5">
    <w:name w:val="Титул"/>
    <w:basedOn w:val="af"/>
    <w:rsid w:val="00D57D1D"/>
    <w:pPr>
      <w:jc w:val="center"/>
    </w:pPr>
    <w:rPr>
      <w:rFonts w:ascii="Arial" w:hAnsi="Arial"/>
      <w:szCs w:val="20"/>
      <w:lang w:eastAsia="en-US"/>
    </w:rPr>
  </w:style>
  <w:style w:type="paragraph" w:customStyle="1" w:styleId="MyNormal">
    <w:name w:val="MyNormal"/>
    <w:basedOn w:val="af"/>
    <w:rsid w:val="0038305A"/>
    <w:pPr>
      <w:ind w:firstLine="540"/>
      <w:jc w:val="left"/>
    </w:pPr>
    <w:rPr>
      <w:rFonts w:ascii="Arial" w:hAnsi="Arial" w:cs="Arial"/>
    </w:rPr>
  </w:style>
  <w:style w:type="paragraph" w:customStyle="1" w:styleId="MyHeader1">
    <w:name w:val="MyHeader1"/>
    <w:basedOn w:val="1"/>
    <w:next w:val="MyNormal"/>
    <w:rsid w:val="00584E4A"/>
    <w:pPr>
      <w:pageBreakBefore w:val="0"/>
      <w:numPr>
        <w:numId w:val="0"/>
      </w:numPr>
      <w:tabs>
        <w:tab w:val="num" w:pos="2831"/>
      </w:tabs>
      <w:spacing w:after="60" w:line="240" w:lineRule="auto"/>
      <w:ind w:left="2831" w:hanging="360"/>
    </w:pPr>
    <w:rPr>
      <w:rFonts w:cs="Arial"/>
      <w:caps w:val="0"/>
      <w:sz w:val="28"/>
    </w:rPr>
  </w:style>
  <w:style w:type="table" w:styleId="afff6">
    <w:name w:val="Table Grid"/>
    <w:basedOn w:val="af3"/>
    <w:rsid w:val="00B2728F"/>
    <w:pPr>
      <w:spacing w:before="60"/>
      <w:ind w:left="709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7">
    <w:name w:val="Текст таблицы"/>
    <w:basedOn w:val="af"/>
    <w:next w:val="af"/>
    <w:qFormat/>
    <w:rsid w:val="00D6272F"/>
    <w:rPr>
      <w:szCs w:val="20"/>
    </w:rPr>
  </w:style>
  <w:style w:type="paragraph" w:customStyle="1" w:styleId="TableHeading">
    <w:name w:val="Table Heading"/>
    <w:aliases w:val="th"/>
    <w:basedOn w:val="af"/>
    <w:rsid w:val="00987814"/>
    <w:pPr>
      <w:keepNext/>
      <w:spacing w:line="240" w:lineRule="atLeast"/>
      <w:jc w:val="left"/>
    </w:pPr>
    <w:rPr>
      <w:rFonts w:ascii="Arial" w:hAnsi="Arial" w:cs="Arial"/>
      <w:b/>
      <w:bCs/>
      <w:snapToGrid w:val="0"/>
      <w:color w:val="FFFFFF"/>
      <w:kern w:val="20"/>
      <w:sz w:val="18"/>
      <w:szCs w:val="18"/>
      <w:lang w:val="en-US" w:eastAsia="en-US"/>
    </w:rPr>
  </w:style>
  <w:style w:type="table" w:styleId="18">
    <w:name w:val="Table Grid 1"/>
    <w:basedOn w:val="af3"/>
    <w:rsid w:val="00C72BE5"/>
    <w:pPr>
      <w:jc w:val="both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lastincell">
    <w:name w:val="lastincell"/>
    <w:basedOn w:val="af"/>
    <w:rsid w:val="00C72BE5"/>
    <w:pPr>
      <w:spacing w:before="100" w:beforeAutospacing="1" w:after="100" w:afterAutospacing="1"/>
      <w:jc w:val="left"/>
    </w:pPr>
  </w:style>
  <w:style w:type="paragraph" w:customStyle="1" w:styleId="43">
    <w:name w:val="Заголовок 4_"/>
    <w:basedOn w:val="aff8"/>
    <w:rsid w:val="008369B9"/>
    <w:pPr>
      <w:tabs>
        <w:tab w:val="num" w:pos="1800"/>
      </w:tabs>
      <w:spacing w:before="120" w:after="120" w:line="240" w:lineRule="auto"/>
      <w:ind w:left="709" w:firstLine="0"/>
      <w:jc w:val="both"/>
    </w:pPr>
    <w:rPr>
      <w:b/>
      <w:szCs w:val="24"/>
    </w:rPr>
  </w:style>
  <w:style w:type="paragraph" w:styleId="afff8">
    <w:name w:val="Document Map"/>
    <w:basedOn w:val="af"/>
    <w:link w:val="afff9"/>
    <w:rsid w:val="0077466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Основной текст с отступом Знак"/>
    <w:link w:val="af1"/>
    <w:rsid w:val="009678A5"/>
    <w:rPr>
      <w:sz w:val="24"/>
      <w:szCs w:val="24"/>
    </w:rPr>
  </w:style>
  <w:style w:type="paragraph" w:customStyle="1" w:styleId="afffa">
    <w:name w:val="Строгий по центру"/>
    <w:basedOn w:val="af"/>
    <w:link w:val="afffb"/>
    <w:rsid w:val="002D3123"/>
    <w:pPr>
      <w:spacing w:after="160" w:line="259" w:lineRule="auto"/>
      <w:ind w:firstLine="709"/>
      <w:jc w:val="center"/>
    </w:pPr>
    <w:rPr>
      <w:rFonts w:ascii="ISOCPEUR" w:eastAsia="Calibri" w:hAnsi="ISOCPEUR"/>
      <w:sz w:val="28"/>
      <w:szCs w:val="26"/>
      <w:lang w:eastAsia="en-US"/>
    </w:rPr>
  </w:style>
  <w:style w:type="character" w:customStyle="1" w:styleId="afffb">
    <w:name w:val="Строгий по центру Знак"/>
    <w:link w:val="afffa"/>
    <w:rsid w:val="002D3123"/>
    <w:rPr>
      <w:rFonts w:ascii="ISOCPEUR" w:eastAsia="Calibri" w:hAnsi="ISOCPEUR"/>
      <w:sz w:val="28"/>
      <w:szCs w:val="26"/>
      <w:lang w:eastAsia="en-US"/>
    </w:rPr>
  </w:style>
  <w:style w:type="character" w:customStyle="1" w:styleId="13">
    <w:name w:val="Заголовок 1 Знак"/>
    <w:aliases w:val="1 ЗАГОЛОВОК Знак,H1 Знак,Заголов Знак,Заголовок 1 Знак1 Знак,Заголовок 1 Знак Знак Знак,1 Знак,h1 Знак,app heading 1 Знак,ITT t1 Знак,II+ Знак,I Знак,H11 Знак,H12 Знак,H13 Знак,H14 Знак,H15 Знак,H16 Знак,H17 Знак,H18 Знак,H111 Знак"/>
    <w:link w:val="1"/>
    <w:rsid w:val="00693803"/>
    <w:rPr>
      <w:b/>
      <w:bCs/>
      <w:caps/>
      <w:kern w:val="32"/>
      <w:sz w:val="32"/>
      <w:szCs w:val="32"/>
    </w:rPr>
  </w:style>
  <w:style w:type="paragraph" w:customStyle="1" w:styleId="TNR12">
    <w:name w:val="TNR12 Обычный"/>
    <w:basedOn w:val="af"/>
    <w:link w:val="TNR120"/>
    <w:rsid w:val="002D3123"/>
    <w:pPr>
      <w:suppressAutoHyphens/>
      <w:autoSpaceDE w:val="0"/>
      <w:autoSpaceDN w:val="0"/>
      <w:adjustRightInd w:val="0"/>
      <w:spacing w:line="360" w:lineRule="auto"/>
      <w:ind w:firstLine="851"/>
    </w:pPr>
    <w:rPr>
      <w:rFonts w:eastAsia="Calibri"/>
      <w:color w:val="000000"/>
      <w:lang w:val="x-none" w:eastAsia="en-US"/>
    </w:rPr>
  </w:style>
  <w:style w:type="character" w:customStyle="1" w:styleId="TNR120">
    <w:name w:val="TNR12 Обычный Знак"/>
    <w:link w:val="TNR12"/>
    <w:rsid w:val="002D3123"/>
    <w:rPr>
      <w:rFonts w:eastAsia="Calibri"/>
      <w:color w:val="000000"/>
      <w:sz w:val="24"/>
      <w:szCs w:val="24"/>
      <w:lang w:val="x-none" w:eastAsia="en-US"/>
    </w:rPr>
  </w:style>
  <w:style w:type="paragraph" w:customStyle="1" w:styleId="afffc">
    <w:name w:val="_Титул_Шифр"/>
    <w:aliases w:val="версия"/>
    <w:basedOn w:val="af"/>
    <w:rsid w:val="0037510B"/>
    <w:pPr>
      <w:spacing w:before="240"/>
      <w:jc w:val="center"/>
    </w:pPr>
    <w:rPr>
      <w:b/>
    </w:rPr>
  </w:style>
  <w:style w:type="paragraph" w:customStyle="1" w:styleId="19">
    <w:name w:val="Стиль1"/>
    <w:basedOn w:val="af"/>
    <w:link w:val="1a"/>
    <w:rsid w:val="00A52444"/>
    <w:pPr>
      <w:widowControl w:val="0"/>
      <w:suppressAutoHyphens/>
      <w:spacing w:after="120" w:line="276" w:lineRule="auto"/>
      <w:ind w:firstLine="709"/>
    </w:pPr>
    <w:rPr>
      <w:rFonts w:eastAsia="Calibri"/>
      <w:lang w:eastAsia="en-US"/>
    </w:rPr>
  </w:style>
  <w:style w:type="character" w:customStyle="1" w:styleId="1a">
    <w:name w:val="Стиль1 Знак"/>
    <w:link w:val="19"/>
    <w:rsid w:val="00A52444"/>
    <w:rPr>
      <w:rFonts w:eastAsia="Calibri"/>
      <w:sz w:val="24"/>
      <w:szCs w:val="24"/>
      <w:lang w:eastAsia="en-US"/>
    </w:rPr>
  </w:style>
  <w:style w:type="paragraph" w:customStyle="1" w:styleId="30">
    <w:name w:val="Стиль3 для списков"/>
    <w:basedOn w:val="19"/>
    <w:link w:val="36"/>
    <w:rsid w:val="00A52444"/>
    <w:pPr>
      <w:numPr>
        <w:numId w:val="14"/>
      </w:numPr>
      <w:spacing w:after="60"/>
    </w:pPr>
  </w:style>
  <w:style w:type="character" w:customStyle="1" w:styleId="36">
    <w:name w:val="Стиль3 для списков Знак"/>
    <w:link w:val="30"/>
    <w:rsid w:val="00A52444"/>
    <w:rPr>
      <w:rFonts w:eastAsia="Calibri"/>
      <w:sz w:val="24"/>
      <w:szCs w:val="24"/>
      <w:lang w:eastAsia="en-US"/>
    </w:rPr>
  </w:style>
  <w:style w:type="character" w:customStyle="1" w:styleId="bx-messenger-message">
    <w:name w:val="bx-messenger-message"/>
    <w:rsid w:val="002724B0"/>
  </w:style>
  <w:style w:type="paragraph" w:customStyle="1" w:styleId="afffd">
    <w:name w:val="ЧТД_Абзац_Перед_списком"/>
    <w:basedOn w:val="af"/>
    <w:rsid w:val="00333EEA"/>
    <w:pPr>
      <w:keepNext/>
      <w:spacing w:after="280"/>
      <w:ind w:firstLine="709"/>
    </w:pPr>
    <w:rPr>
      <w:sz w:val="28"/>
      <w:szCs w:val="28"/>
    </w:rPr>
  </w:style>
  <w:style w:type="paragraph" w:customStyle="1" w:styleId="2">
    <w:name w:val="ЧТД_Список_Маркированный_2"/>
    <w:basedOn w:val="af"/>
    <w:rsid w:val="00333EEA"/>
    <w:pPr>
      <w:numPr>
        <w:numId w:val="16"/>
      </w:numPr>
      <w:spacing w:after="280"/>
    </w:pPr>
    <w:rPr>
      <w:sz w:val="28"/>
      <w:szCs w:val="28"/>
    </w:rPr>
  </w:style>
  <w:style w:type="paragraph" w:customStyle="1" w:styleId="12">
    <w:name w:val="ЧТД_Список_Маркированный_1"/>
    <w:basedOn w:val="af"/>
    <w:link w:val="1b"/>
    <w:rsid w:val="00333EEA"/>
    <w:pPr>
      <w:numPr>
        <w:numId w:val="15"/>
      </w:numPr>
      <w:spacing w:after="280"/>
    </w:pPr>
    <w:rPr>
      <w:sz w:val="28"/>
      <w:szCs w:val="28"/>
    </w:rPr>
  </w:style>
  <w:style w:type="character" w:customStyle="1" w:styleId="1b">
    <w:name w:val="ЧТД_Список_Маркированный_1 Знак"/>
    <w:link w:val="12"/>
    <w:rsid w:val="00333EEA"/>
    <w:rPr>
      <w:sz w:val="28"/>
      <w:szCs w:val="28"/>
    </w:rPr>
  </w:style>
  <w:style w:type="paragraph" w:styleId="afffe">
    <w:name w:val="List Paragraph"/>
    <w:aliases w:val="Абзац списка литеральный,it_List1,Bullet List,FooterText,numbered,Paragraphe de liste1,lp1,Bullet 1,Use Case List Paragraph,Абзац основного текста,Bullet Number,Индексы,Num Bullet 1,Таблицы,Абзац списка1"/>
    <w:basedOn w:val="af"/>
    <w:link w:val="affff"/>
    <w:uiPriority w:val="34"/>
    <w:qFormat/>
    <w:rsid w:val="007F441E"/>
    <w:pPr>
      <w:suppressAutoHyphens/>
      <w:ind w:left="708"/>
      <w:jc w:val="left"/>
    </w:pPr>
    <w:rPr>
      <w:lang w:eastAsia="zh-CN"/>
    </w:rPr>
  </w:style>
  <w:style w:type="character" w:customStyle="1" w:styleId="affff">
    <w:name w:val="Абзац списка Знак"/>
    <w:aliases w:val="Абзац списка литеральный Знак,it_List1 Знак,Bullet List Знак,FooterText Знак,numbered Знак,Paragraphe de liste1 Знак,lp1 Знак,Bullet 1 Знак,Use Case List Paragraph Знак,Абзац основного текста Знак,Bullet Number Знак,Индексы Знак"/>
    <w:link w:val="afffe"/>
    <w:uiPriority w:val="34"/>
    <w:rsid w:val="007F441E"/>
    <w:rPr>
      <w:sz w:val="24"/>
      <w:szCs w:val="24"/>
      <w:lang w:eastAsia="zh-CN"/>
    </w:rPr>
  </w:style>
  <w:style w:type="paragraph" w:customStyle="1" w:styleId="affff0">
    <w:name w:val="Основной текст ГОСТ"/>
    <w:basedOn w:val="af1"/>
    <w:link w:val="affff1"/>
    <w:rsid w:val="00D743B7"/>
    <w:pPr>
      <w:ind w:firstLine="851"/>
    </w:pPr>
  </w:style>
  <w:style w:type="character" w:customStyle="1" w:styleId="23">
    <w:name w:val="Заголовок 2 Знак"/>
    <w:aliases w:val="2.2 Заголовок Знак,H2 Знак,Заголовок 2 Знак1 Знак,Заголовок 2 Знак Знак Знак,H2 Знак Знак Знак,Numbered text 3 Знак Знак Знак,h2 Знак Знак Знак,H2 Знак1 Знак,Numbered text 3 Знак1 Знак,2 headline Знак Знак,h Знак Знак,headline Знак Знак"/>
    <w:basedOn w:val="affff2"/>
    <w:link w:val="21"/>
    <w:uiPriority w:val="9"/>
    <w:rsid w:val="00AC1849"/>
    <w:rPr>
      <w:b/>
      <w:bCs/>
      <w:iCs/>
      <w:sz w:val="28"/>
      <w:szCs w:val="28"/>
    </w:rPr>
  </w:style>
  <w:style w:type="character" w:customStyle="1" w:styleId="affff1">
    <w:name w:val="Основной текст ГОСТ Знак"/>
    <w:basedOn w:val="af5"/>
    <w:link w:val="affff0"/>
    <w:rsid w:val="00D743B7"/>
    <w:rPr>
      <w:sz w:val="24"/>
      <w:szCs w:val="24"/>
    </w:rPr>
  </w:style>
  <w:style w:type="character" w:customStyle="1" w:styleId="32">
    <w:name w:val="Заголовок 3 Знак"/>
    <w:aliases w:val="3.3.3 Заголовок Знак,H3 Знак,3 Знак,Пункт Знак,h3 Знак,Level 1 - 1 Знак,h31 Знак,h32 Знак,h33 Знак,h34 Знак,h35 Знак,h36 Знак,h37 Знак,h38 Знак,h39 Знак,h310 Знак,h311 Знак,h321 Знак,h331 Знак,h341 Знак,h351 Знак,h361 Знак,h371 Знак"/>
    <w:basedOn w:val="affff2"/>
    <w:link w:val="3"/>
    <w:rsid w:val="00D46551"/>
    <w:rPr>
      <w:b/>
      <w:bCs/>
      <w:sz w:val="24"/>
      <w:szCs w:val="26"/>
    </w:rPr>
  </w:style>
  <w:style w:type="character" w:customStyle="1" w:styleId="41">
    <w:name w:val="Заголовок 4 Знак"/>
    <w:aliases w:val="H4 Знак,Заголовок 4 (Приложение) Знак,Level 2 - a Знак,4.4.4.4 Заголовок Знак,4 Знак,I4 Знак,l4 Знак,heading4 Знак,I41 Знак,41 Знак,l41 Знак,heading41 Знак,(Shift Ctrl 4) Знак,Titre 41 Знак,t4.T4 Знак,4heading Знак,h4 Знак,a. Знак"/>
    <w:basedOn w:val="af2"/>
    <w:link w:val="40"/>
    <w:locked/>
    <w:rsid w:val="00D6272F"/>
    <w:rPr>
      <w:b/>
      <w:bCs/>
      <w:sz w:val="24"/>
      <w:szCs w:val="26"/>
      <w:lang w:eastAsia="en-US"/>
    </w:rPr>
  </w:style>
  <w:style w:type="character" w:customStyle="1" w:styleId="25">
    <w:name w:val="Оглавление 2 Знак"/>
    <w:link w:val="24"/>
    <w:uiPriority w:val="39"/>
    <w:locked/>
    <w:rsid w:val="00594467"/>
    <w:rPr>
      <w:noProof/>
      <w:sz w:val="24"/>
      <w:szCs w:val="24"/>
    </w:rPr>
  </w:style>
  <w:style w:type="character" w:customStyle="1" w:styleId="afb">
    <w:name w:val="Текст примечания Знак"/>
    <w:link w:val="afa"/>
    <w:rsid w:val="00594467"/>
  </w:style>
  <w:style w:type="character" w:customStyle="1" w:styleId="aff2">
    <w:name w:val="Заголовок Знак"/>
    <w:link w:val="16"/>
    <w:rsid w:val="00594467"/>
    <w:rPr>
      <w:rFonts w:ascii="Arial" w:hAnsi="Arial" w:cs="Arial"/>
      <w:b/>
      <w:bCs/>
      <w:caps/>
      <w:kern w:val="28"/>
      <w:sz w:val="32"/>
      <w:szCs w:val="32"/>
    </w:rPr>
  </w:style>
  <w:style w:type="character" w:customStyle="1" w:styleId="aff5">
    <w:name w:val="Верхний колонтитул Знак"/>
    <w:aliases w:val="Знак22 Знак,Linie Знак"/>
    <w:link w:val="aff4"/>
    <w:uiPriority w:val="99"/>
    <w:rsid w:val="00594467"/>
    <w:rPr>
      <w:sz w:val="24"/>
      <w:szCs w:val="24"/>
    </w:rPr>
  </w:style>
  <w:style w:type="character" w:customStyle="1" w:styleId="aff7">
    <w:name w:val="Нижний колонтитул Знак"/>
    <w:link w:val="aff6"/>
    <w:rsid w:val="00594467"/>
    <w:rPr>
      <w:sz w:val="24"/>
      <w:szCs w:val="24"/>
    </w:rPr>
  </w:style>
  <w:style w:type="character" w:customStyle="1" w:styleId="aff9">
    <w:name w:val="Основной текст Знак"/>
    <w:aliases w:val="Основной текст Знак1 Знак,Основной текст Знак Знак Знак,BO Знак,ID Знак,body indent Знак,ändrad Знак,EHPT Знак,Body Text2 Знак"/>
    <w:link w:val="aff8"/>
    <w:rsid w:val="00594467"/>
    <w:rPr>
      <w:sz w:val="24"/>
      <w:lang w:eastAsia="en-US"/>
    </w:rPr>
  </w:style>
  <w:style w:type="paragraph" w:customStyle="1" w:styleId="1c">
    <w:name w:val="Текст выноски1"/>
    <w:basedOn w:val="af"/>
    <w:semiHidden/>
    <w:rsid w:val="00594467"/>
    <w:rPr>
      <w:rFonts w:ascii="Tahoma" w:hAnsi="Tahoma" w:cs="Tahoma"/>
      <w:sz w:val="16"/>
      <w:szCs w:val="16"/>
    </w:rPr>
  </w:style>
  <w:style w:type="character" w:customStyle="1" w:styleId="afff2">
    <w:name w:val="Текст выноски Знак"/>
    <w:link w:val="afff1"/>
    <w:semiHidden/>
    <w:locked/>
    <w:rsid w:val="00594467"/>
    <w:rPr>
      <w:rFonts w:ascii="Tahoma" w:hAnsi="Tahoma" w:cs="Tahoma"/>
      <w:sz w:val="16"/>
      <w:szCs w:val="16"/>
    </w:rPr>
  </w:style>
  <w:style w:type="character" w:customStyle="1" w:styleId="afff4">
    <w:name w:val="Тема примечания Знак"/>
    <w:link w:val="afff3"/>
    <w:rsid w:val="00594467"/>
    <w:rPr>
      <w:b/>
      <w:bCs/>
    </w:rPr>
  </w:style>
  <w:style w:type="paragraph" w:customStyle="1" w:styleId="44">
    <w:name w:val="Заголовок 4_ТЗ"/>
    <w:basedOn w:val="af"/>
    <w:rsid w:val="00594467"/>
  </w:style>
  <w:style w:type="paragraph" w:customStyle="1" w:styleId="1d">
    <w:name w:val="Обычный1"/>
    <w:link w:val="1e"/>
    <w:rsid w:val="00594467"/>
    <w:pPr>
      <w:suppressAutoHyphens/>
      <w:spacing w:line="100" w:lineRule="atLeast"/>
      <w:textAlignment w:val="baseline"/>
    </w:pPr>
    <w:rPr>
      <w:sz w:val="24"/>
      <w:szCs w:val="24"/>
      <w:lang w:eastAsia="ar-SA"/>
    </w:rPr>
  </w:style>
  <w:style w:type="character" w:customStyle="1" w:styleId="1e">
    <w:name w:val="Обычный1 Знак"/>
    <w:link w:val="1d"/>
    <w:rsid w:val="00594467"/>
    <w:rPr>
      <w:sz w:val="24"/>
      <w:szCs w:val="24"/>
      <w:lang w:eastAsia="ar-SA"/>
    </w:rPr>
  </w:style>
  <w:style w:type="paragraph" w:styleId="affff3">
    <w:name w:val="endnote text"/>
    <w:basedOn w:val="af"/>
    <w:link w:val="1f"/>
    <w:rsid w:val="00594467"/>
    <w:pPr>
      <w:suppressAutoHyphens/>
      <w:jc w:val="left"/>
    </w:pPr>
    <w:rPr>
      <w:sz w:val="20"/>
      <w:szCs w:val="20"/>
      <w:lang w:eastAsia="zh-CN"/>
    </w:rPr>
  </w:style>
  <w:style w:type="character" w:customStyle="1" w:styleId="affff4">
    <w:name w:val="Текст концевой сноски Знак"/>
    <w:basedOn w:val="af2"/>
    <w:uiPriority w:val="99"/>
    <w:rsid w:val="00594467"/>
  </w:style>
  <w:style w:type="character" w:customStyle="1" w:styleId="1f">
    <w:name w:val="Текст концевой сноски Знак1"/>
    <w:link w:val="affff3"/>
    <w:rsid w:val="00594467"/>
    <w:rPr>
      <w:lang w:eastAsia="zh-CN"/>
    </w:rPr>
  </w:style>
  <w:style w:type="character" w:customStyle="1" w:styleId="apple-converted-space">
    <w:name w:val="apple-converted-space"/>
    <w:rsid w:val="00594467"/>
  </w:style>
  <w:style w:type="paragraph" w:styleId="HTML">
    <w:name w:val="HTML Preformatted"/>
    <w:basedOn w:val="af"/>
    <w:link w:val="HTML0"/>
    <w:uiPriority w:val="99"/>
    <w:unhideWhenUsed/>
    <w:rsid w:val="0059446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594467"/>
    <w:rPr>
      <w:rFonts w:ascii="Courier New" w:hAnsi="Courier New" w:cs="Courier New"/>
    </w:rPr>
  </w:style>
  <w:style w:type="paragraph" w:customStyle="1" w:styleId="ConsPlusTitle">
    <w:name w:val="ConsPlusTitle"/>
    <w:rsid w:val="00594467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customStyle="1" w:styleId="affff5">
    <w:name w:val="Общий текст Знак"/>
    <w:link w:val="affff6"/>
    <w:locked/>
    <w:rsid w:val="00594467"/>
    <w:rPr>
      <w:sz w:val="28"/>
    </w:rPr>
  </w:style>
  <w:style w:type="paragraph" w:customStyle="1" w:styleId="affff6">
    <w:name w:val="Общий текст"/>
    <w:basedOn w:val="af"/>
    <w:link w:val="affff5"/>
    <w:rsid w:val="00594467"/>
    <w:pPr>
      <w:spacing w:after="60"/>
      <w:ind w:firstLine="709"/>
    </w:pPr>
    <w:rPr>
      <w:sz w:val="28"/>
      <w:szCs w:val="20"/>
    </w:rPr>
  </w:style>
  <w:style w:type="character" w:customStyle="1" w:styleId="ListParagraphChar2">
    <w:name w:val="List Paragraph Char2"/>
    <w:aliases w:val="Абзац списка литеральный Char,it_List1 Char,Bullet List Char,FooterText Char,numbered Char,Paragraphe de liste1 Char,lp1 Char,Bullet 1 Char,Use Case List Paragraph Char,Абзац основного текста Char,Bullet Number Char,Индексы Char"/>
    <w:locked/>
    <w:rsid w:val="00594467"/>
    <w:rPr>
      <w:rFonts w:eastAsia="Calibri"/>
      <w:sz w:val="24"/>
      <w:szCs w:val="24"/>
      <w:lang w:val="ru-RU" w:eastAsia="zh-CN" w:bidi="ar-SA"/>
    </w:rPr>
  </w:style>
  <w:style w:type="character" w:customStyle="1" w:styleId="WW8Num2z0">
    <w:name w:val="WW8Num2z0"/>
    <w:rsid w:val="00594467"/>
    <w:rPr>
      <w:color w:val="000000"/>
    </w:rPr>
  </w:style>
  <w:style w:type="paragraph" w:customStyle="1" w:styleId="-">
    <w:name w:val="Перечисление-"/>
    <w:basedOn w:val="af"/>
    <w:rsid w:val="00594467"/>
    <w:pPr>
      <w:numPr>
        <w:numId w:val="17"/>
      </w:numPr>
      <w:spacing w:before="40" w:after="40" w:line="360" w:lineRule="auto"/>
    </w:pPr>
    <w:rPr>
      <w:rFonts w:eastAsia="Calibri"/>
      <w:bCs/>
      <w:kern w:val="24"/>
      <w:lang w:eastAsia="en-US"/>
    </w:rPr>
  </w:style>
  <w:style w:type="paragraph" w:customStyle="1" w:styleId="14pt1">
    <w:name w:val="Стиль Основной текст + 14 pt Черный по ширине Первая строка:  1... Знак"/>
    <w:basedOn w:val="aff8"/>
    <w:link w:val="14pt10"/>
    <w:autoRedefine/>
    <w:rsid w:val="00594467"/>
    <w:pPr>
      <w:jc w:val="both"/>
    </w:pPr>
    <w:rPr>
      <w:bCs/>
      <w:kern w:val="28"/>
      <w:sz w:val="28"/>
      <w:szCs w:val="28"/>
    </w:rPr>
  </w:style>
  <w:style w:type="character" w:customStyle="1" w:styleId="14pt10">
    <w:name w:val="Стиль Основной текст + 14 pt Черный по ширине Первая строка:  1... Знак Знак"/>
    <w:link w:val="14pt1"/>
    <w:locked/>
    <w:rsid w:val="00594467"/>
    <w:rPr>
      <w:bCs/>
      <w:kern w:val="28"/>
      <w:sz w:val="28"/>
      <w:szCs w:val="28"/>
      <w:lang w:eastAsia="en-US"/>
    </w:rPr>
  </w:style>
  <w:style w:type="paragraph" w:styleId="affff7">
    <w:name w:val="No Spacing"/>
    <w:uiPriority w:val="1"/>
    <w:rsid w:val="00594467"/>
    <w:pPr>
      <w:jc w:val="both"/>
    </w:pPr>
    <w:rPr>
      <w:sz w:val="24"/>
      <w:szCs w:val="24"/>
    </w:rPr>
  </w:style>
  <w:style w:type="paragraph" w:customStyle="1" w:styleId="28">
    <w:name w:val="Загл 2"/>
    <w:basedOn w:val="21"/>
    <w:link w:val="29"/>
    <w:autoRedefine/>
    <w:rsid w:val="00594467"/>
    <w:pPr>
      <w:keepLines/>
      <w:numPr>
        <w:ilvl w:val="0"/>
        <w:numId w:val="0"/>
      </w:numPr>
      <w:autoSpaceDN w:val="0"/>
      <w:spacing w:before="40" w:after="0" w:line="276" w:lineRule="auto"/>
    </w:pPr>
    <w:rPr>
      <w:rFonts w:eastAsia="SimSun"/>
      <w:bCs w:val="0"/>
      <w:iCs w:val="0"/>
      <w:color w:val="000000"/>
      <w:kern w:val="2"/>
      <w:sz w:val="32"/>
      <w:lang w:eastAsia="ar-SA"/>
    </w:rPr>
  </w:style>
  <w:style w:type="character" w:customStyle="1" w:styleId="29">
    <w:name w:val="Загл 2 Знак"/>
    <w:link w:val="28"/>
    <w:locked/>
    <w:rsid w:val="00594467"/>
    <w:rPr>
      <w:rFonts w:eastAsia="SimSun"/>
      <w:b/>
      <w:color w:val="000000"/>
      <w:kern w:val="2"/>
      <w:sz w:val="32"/>
      <w:szCs w:val="28"/>
      <w:lang w:eastAsia="ar-SA"/>
    </w:rPr>
  </w:style>
  <w:style w:type="paragraph" w:customStyle="1" w:styleId="affff8">
    <w:name w:val="ТекстОсн"/>
    <w:basedOn w:val="af"/>
    <w:link w:val="affff9"/>
    <w:rsid w:val="00594467"/>
    <w:pPr>
      <w:suppressAutoHyphens/>
      <w:ind w:firstLine="567"/>
    </w:pPr>
    <w:rPr>
      <w:rFonts w:eastAsia="SimSun"/>
      <w:kern w:val="2"/>
      <w:lang w:eastAsia="ar-SA"/>
    </w:rPr>
  </w:style>
  <w:style w:type="character" w:customStyle="1" w:styleId="affff9">
    <w:name w:val="ТекстОсн Знак"/>
    <w:link w:val="affff8"/>
    <w:locked/>
    <w:rsid w:val="00594467"/>
    <w:rPr>
      <w:rFonts w:eastAsia="SimSun"/>
      <w:kern w:val="2"/>
      <w:sz w:val="24"/>
      <w:szCs w:val="24"/>
      <w:lang w:eastAsia="ar-SA"/>
    </w:rPr>
  </w:style>
  <w:style w:type="paragraph" w:customStyle="1" w:styleId="a8">
    <w:name w:val="Список Т"/>
    <w:basedOn w:val="af"/>
    <w:link w:val="affffa"/>
    <w:rsid w:val="00594467"/>
    <w:pPr>
      <w:numPr>
        <w:numId w:val="18"/>
      </w:numPr>
      <w:suppressAutoHyphens/>
      <w:autoSpaceDN w:val="0"/>
    </w:pPr>
    <w:rPr>
      <w:rFonts w:eastAsia="SimSun"/>
      <w:kern w:val="2"/>
      <w:lang w:eastAsia="ar-SA"/>
    </w:rPr>
  </w:style>
  <w:style w:type="character" w:customStyle="1" w:styleId="affffa">
    <w:name w:val="Список Т Знак"/>
    <w:link w:val="a8"/>
    <w:locked/>
    <w:rsid w:val="00594467"/>
    <w:rPr>
      <w:rFonts w:eastAsia="SimSun"/>
      <w:kern w:val="2"/>
      <w:sz w:val="24"/>
      <w:szCs w:val="24"/>
      <w:lang w:eastAsia="ar-SA"/>
    </w:rPr>
  </w:style>
  <w:style w:type="character" w:customStyle="1" w:styleId="Heading1Char">
    <w:name w:val="Heading 1 Char"/>
    <w:locked/>
    <w:rsid w:val="00594467"/>
    <w:rPr>
      <w:rFonts w:ascii="Cambria" w:hAnsi="Cambria" w:cs="Times New Roman"/>
      <w:color w:val="365F91"/>
      <w:sz w:val="32"/>
      <w:szCs w:val="32"/>
    </w:rPr>
  </w:style>
  <w:style w:type="character" w:customStyle="1" w:styleId="Heading3Char">
    <w:name w:val="Heading 3 Char"/>
    <w:semiHidden/>
    <w:locked/>
    <w:rsid w:val="00594467"/>
    <w:rPr>
      <w:rFonts w:ascii="Cambria" w:hAnsi="Cambria" w:cs="Times New Roman"/>
      <w:b/>
      <w:bCs/>
      <w:color w:val="4F81BD"/>
      <w:lang w:val="x-none" w:eastAsia="ru-RU"/>
    </w:rPr>
  </w:style>
  <w:style w:type="character" w:customStyle="1" w:styleId="HeaderChar">
    <w:name w:val="Header Char"/>
    <w:locked/>
    <w:rsid w:val="00594467"/>
    <w:rPr>
      <w:rFonts w:cs="Times New Roman"/>
    </w:rPr>
  </w:style>
  <w:style w:type="character" w:customStyle="1" w:styleId="ListParagraphChar">
    <w:name w:val="List Paragraph Char"/>
    <w:locked/>
    <w:rsid w:val="00594467"/>
    <w:rPr>
      <w:rFonts w:cs="Times New Roman"/>
    </w:rPr>
  </w:style>
  <w:style w:type="character" w:customStyle="1" w:styleId="FooterChar">
    <w:name w:val="Footer Char"/>
    <w:locked/>
    <w:rsid w:val="00594467"/>
    <w:rPr>
      <w:rFonts w:cs="Times New Roman"/>
    </w:rPr>
  </w:style>
  <w:style w:type="paragraph" w:customStyle="1" w:styleId="1f0">
    <w:name w:val="Заголовок оглавления1"/>
    <w:basedOn w:val="1"/>
    <w:next w:val="af"/>
    <w:rsid w:val="00594467"/>
    <w:pPr>
      <w:keepLines/>
      <w:pageBreakBefore w:val="0"/>
      <w:numPr>
        <w:numId w:val="0"/>
      </w:numPr>
      <w:spacing w:before="240" w:after="0" w:line="259" w:lineRule="auto"/>
      <w:outlineLvl w:val="9"/>
    </w:pPr>
    <w:rPr>
      <w:rFonts w:ascii="Cambria" w:eastAsia="Calibri" w:hAnsi="Cambria"/>
      <w:b w:val="0"/>
      <w:bCs w:val="0"/>
      <w:caps w:val="0"/>
      <w:color w:val="365F91"/>
      <w:kern w:val="0"/>
    </w:rPr>
  </w:style>
  <w:style w:type="paragraph" w:customStyle="1" w:styleId="1f1">
    <w:name w:val="Загл 1"/>
    <w:basedOn w:val="1"/>
    <w:link w:val="1f2"/>
    <w:rsid w:val="00594467"/>
    <w:pPr>
      <w:keepLines/>
      <w:pageBreakBefore w:val="0"/>
      <w:numPr>
        <w:numId w:val="0"/>
      </w:numPr>
      <w:autoSpaceDN w:val="0"/>
      <w:spacing w:before="240" w:after="0" w:line="276" w:lineRule="auto"/>
    </w:pPr>
    <w:rPr>
      <w:rFonts w:eastAsia="SimSun"/>
      <w:bCs w:val="0"/>
      <w:caps w:val="0"/>
      <w:color w:val="000000"/>
      <w:kern w:val="2"/>
      <w:sz w:val="36"/>
      <w:szCs w:val="24"/>
      <w:lang w:eastAsia="ar-SA"/>
    </w:rPr>
  </w:style>
  <w:style w:type="character" w:customStyle="1" w:styleId="1f2">
    <w:name w:val="Загл 1 Знак"/>
    <w:link w:val="1f1"/>
    <w:locked/>
    <w:rsid w:val="00594467"/>
    <w:rPr>
      <w:rFonts w:eastAsia="SimSun"/>
      <w:b/>
      <w:color w:val="000000"/>
      <w:kern w:val="2"/>
      <w:sz w:val="36"/>
      <w:szCs w:val="24"/>
      <w:lang w:eastAsia="ar-SA"/>
    </w:rPr>
  </w:style>
  <w:style w:type="paragraph" w:customStyle="1" w:styleId="37">
    <w:name w:val="Загл 3"/>
    <w:basedOn w:val="3"/>
    <w:link w:val="38"/>
    <w:rsid w:val="00594467"/>
    <w:pPr>
      <w:keepLines/>
      <w:numPr>
        <w:ilvl w:val="0"/>
        <w:numId w:val="0"/>
      </w:numPr>
      <w:spacing w:before="200" w:after="120" w:line="276" w:lineRule="auto"/>
      <w:jc w:val="left"/>
    </w:pPr>
    <w:rPr>
      <w:rFonts w:eastAsia="SimSun"/>
      <w:bCs w:val="0"/>
      <w:color w:val="000000"/>
      <w:kern w:val="2"/>
      <w:sz w:val="28"/>
      <w:lang w:eastAsia="ar-SA"/>
    </w:rPr>
  </w:style>
  <w:style w:type="character" w:customStyle="1" w:styleId="38">
    <w:name w:val="Загл 3 Знак"/>
    <w:link w:val="37"/>
    <w:locked/>
    <w:rsid w:val="00594467"/>
    <w:rPr>
      <w:rFonts w:eastAsia="SimSun"/>
      <w:b/>
      <w:color w:val="000000"/>
      <w:kern w:val="2"/>
      <w:sz w:val="28"/>
      <w:szCs w:val="26"/>
      <w:lang w:eastAsia="ar-SA"/>
    </w:rPr>
  </w:style>
  <w:style w:type="paragraph" w:customStyle="1" w:styleId="paragraph0c">
    <w:name w:val="paragraph0c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character" w:customStyle="1" w:styleId="interface">
    <w:name w:val="interface"/>
    <w:rsid w:val="00594467"/>
    <w:rPr>
      <w:rFonts w:cs="Times New Roman"/>
    </w:rPr>
  </w:style>
  <w:style w:type="paragraph" w:customStyle="1" w:styleId="bullet1">
    <w:name w:val="bullet1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warningword">
    <w:name w:val="warningword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notes">
    <w:name w:val="notes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number81">
    <w:name w:val="number81"/>
    <w:basedOn w:val="af"/>
    <w:link w:val="number810"/>
    <w:rsid w:val="00594467"/>
    <w:pPr>
      <w:spacing w:before="100" w:beforeAutospacing="1" w:after="100" w:afterAutospacing="1"/>
      <w:jc w:val="left"/>
    </w:pPr>
    <w:rPr>
      <w:rFonts w:eastAsia="Calibri"/>
    </w:rPr>
  </w:style>
  <w:style w:type="character" w:customStyle="1" w:styleId="number810">
    <w:name w:val="number81 Знак"/>
    <w:link w:val="number81"/>
    <w:locked/>
    <w:rsid w:val="00594467"/>
    <w:rPr>
      <w:rFonts w:eastAsia="Calibri"/>
      <w:sz w:val="24"/>
      <w:szCs w:val="24"/>
    </w:rPr>
  </w:style>
  <w:style w:type="paragraph" w:customStyle="1" w:styleId="bullet">
    <w:name w:val="bullet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bullet2">
    <w:name w:val="bullet2"/>
    <w:basedOn w:val="af"/>
    <w:rsid w:val="00594467"/>
    <w:pPr>
      <w:spacing w:before="100" w:beforeAutospacing="1" w:after="100" w:afterAutospacing="1"/>
      <w:jc w:val="left"/>
    </w:pPr>
    <w:rPr>
      <w:rFonts w:eastAsia="Calibri"/>
    </w:rPr>
  </w:style>
  <w:style w:type="paragraph" w:customStyle="1" w:styleId="ac">
    <w:name w:val="Список Ц"/>
    <w:basedOn w:val="af"/>
    <w:link w:val="affffb"/>
    <w:rsid w:val="00594467"/>
    <w:pPr>
      <w:numPr>
        <w:numId w:val="19"/>
      </w:numPr>
      <w:suppressAutoHyphens/>
      <w:autoSpaceDN w:val="0"/>
    </w:pPr>
    <w:rPr>
      <w:rFonts w:eastAsia="SimSun"/>
      <w:kern w:val="2"/>
      <w:lang w:eastAsia="ar-SA"/>
    </w:rPr>
  </w:style>
  <w:style w:type="character" w:customStyle="1" w:styleId="affffb">
    <w:name w:val="Список Ц Знак"/>
    <w:link w:val="ac"/>
    <w:locked/>
    <w:rsid w:val="00594467"/>
    <w:rPr>
      <w:rFonts w:eastAsia="SimSun"/>
      <w:kern w:val="2"/>
      <w:sz w:val="24"/>
      <w:szCs w:val="24"/>
      <w:lang w:eastAsia="ar-SA"/>
    </w:rPr>
  </w:style>
  <w:style w:type="paragraph" w:customStyle="1" w:styleId="ad">
    <w:name w:val="Список Б"/>
    <w:basedOn w:val="number81"/>
    <w:link w:val="affffc"/>
    <w:rsid w:val="00594467"/>
    <w:pPr>
      <w:numPr>
        <w:numId w:val="20"/>
      </w:numPr>
      <w:tabs>
        <w:tab w:val="num" w:pos="360"/>
      </w:tabs>
      <w:ind w:left="0" w:firstLine="0"/>
      <w:jc w:val="both"/>
    </w:pPr>
    <w:rPr>
      <w:color w:val="000000"/>
      <w:szCs w:val="20"/>
    </w:rPr>
  </w:style>
  <w:style w:type="character" w:customStyle="1" w:styleId="affffc">
    <w:name w:val="Список Б Знак"/>
    <w:link w:val="ad"/>
    <w:locked/>
    <w:rsid w:val="00594467"/>
    <w:rPr>
      <w:rFonts w:eastAsia="Calibri"/>
      <w:color w:val="000000"/>
      <w:sz w:val="24"/>
    </w:rPr>
  </w:style>
  <w:style w:type="character" w:customStyle="1" w:styleId="1f3">
    <w:name w:val="Заголовок №1_"/>
    <w:link w:val="1f4"/>
    <w:locked/>
    <w:rsid w:val="00594467"/>
    <w:rPr>
      <w:sz w:val="46"/>
      <w:szCs w:val="46"/>
      <w:shd w:val="clear" w:color="auto" w:fill="FFFFFF"/>
    </w:rPr>
  </w:style>
  <w:style w:type="paragraph" w:customStyle="1" w:styleId="1f4">
    <w:name w:val="Заголовок №1"/>
    <w:basedOn w:val="af"/>
    <w:link w:val="1f3"/>
    <w:rsid w:val="00594467"/>
    <w:pPr>
      <w:widowControl w:val="0"/>
      <w:shd w:val="clear" w:color="auto" w:fill="FFFFFF"/>
      <w:spacing w:after="600" w:line="504" w:lineRule="exact"/>
      <w:jc w:val="center"/>
      <w:outlineLvl w:val="0"/>
    </w:pPr>
    <w:rPr>
      <w:sz w:val="46"/>
      <w:szCs w:val="46"/>
      <w:shd w:val="clear" w:color="auto" w:fill="FFFFFF"/>
    </w:rPr>
  </w:style>
  <w:style w:type="character" w:customStyle="1" w:styleId="affffd">
    <w:name w:val="Колонтитул_"/>
    <w:rsid w:val="00594467"/>
    <w:rPr>
      <w:rFonts w:ascii="Times New Roman" w:hAnsi="Times New Roman" w:cs="Times New Roman"/>
      <w:sz w:val="18"/>
      <w:szCs w:val="18"/>
      <w:u w:val="none"/>
    </w:rPr>
  </w:style>
  <w:style w:type="character" w:customStyle="1" w:styleId="affffe">
    <w:name w:val="Колонтитул"/>
    <w:rsid w:val="00594467"/>
    <w:rPr>
      <w:rFonts w:ascii="Times New Roman" w:hAnsi="Times New Roman" w:cs="Times New Roman"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39">
    <w:name w:val="Основной текст (3)_"/>
    <w:link w:val="3a"/>
    <w:locked/>
    <w:rsid w:val="00594467"/>
    <w:rPr>
      <w:spacing w:val="20"/>
      <w:sz w:val="32"/>
      <w:szCs w:val="32"/>
      <w:shd w:val="clear" w:color="auto" w:fill="FFFFFF"/>
    </w:rPr>
  </w:style>
  <w:style w:type="paragraph" w:customStyle="1" w:styleId="3a">
    <w:name w:val="Основной текст (3)"/>
    <w:basedOn w:val="af"/>
    <w:link w:val="39"/>
    <w:rsid w:val="00594467"/>
    <w:pPr>
      <w:widowControl w:val="0"/>
      <w:shd w:val="clear" w:color="auto" w:fill="FFFFFF"/>
      <w:spacing w:before="600" w:after="4020" w:line="365" w:lineRule="exact"/>
      <w:jc w:val="center"/>
    </w:pPr>
    <w:rPr>
      <w:spacing w:val="20"/>
      <w:sz w:val="32"/>
      <w:szCs w:val="32"/>
      <w:shd w:val="clear" w:color="auto" w:fill="FFFFFF"/>
    </w:rPr>
  </w:style>
  <w:style w:type="character" w:customStyle="1" w:styleId="45">
    <w:name w:val="Основной текст (4)_"/>
    <w:link w:val="46"/>
    <w:locked/>
    <w:rsid w:val="00594467"/>
    <w:rPr>
      <w:sz w:val="18"/>
      <w:szCs w:val="18"/>
      <w:shd w:val="clear" w:color="auto" w:fill="FFFFFF"/>
    </w:rPr>
  </w:style>
  <w:style w:type="paragraph" w:customStyle="1" w:styleId="46">
    <w:name w:val="Основной текст (4)"/>
    <w:basedOn w:val="af"/>
    <w:link w:val="45"/>
    <w:rsid w:val="00594467"/>
    <w:pPr>
      <w:widowControl w:val="0"/>
      <w:shd w:val="clear" w:color="auto" w:fill="FFFFFF"/>
      <w:spacing w:before="4020" w:line="408" w:lineRule="exact"/>
      <w:jc w:val="left"/>
    </w:pPr>
    <w:rPr>
      <w:sz w:val="18"/>
      <w:szCs w:val="18"/>
      <w:shd w:val="clear" w:color="auto" w:fill="FFFFFF"/>
    </w:rPr>
  </w:style>
  <w:style w:type="character" w:customStyle="1" w:styleId="3b">
    <w:name w:val="Заголовок №3_"/>
    <w:rsid w:val="00594467"/>
    <w:rPr>
      <w:rFonts w:cs="Times New Roman"/>
      <w:sz w:val="20"/>
      <w:szCs w:val="20"/>
      <w:u w:val="none"/>
    </w:rPr>
  </w:style>
  <w:style w:type="character" w:customStyle="1" w:styleId="53">
    <w:name w:val="Основной текст (5)_"/>
    <w:link w:val="54"/>
    <w:locked/>
    <w:rsid w:val="00594467"/>
    <w:rPr>
      <w:sz w:val="18"/>
      <w:szCs w:val="18"/>
      <w:shd w:val="clear" w:color="auto" w:fill="FFFFFF"/>
    </w:rPr>
  </w:style>
  <w:style w:type="paragraph" w:customStyle="1" w:styleId="54">
    <w:name w:val="Основной текст (5)"/>
    <w:basedOn w:val="af"/>
    <w:link w:val="53"/>
    <w:rsid w:val="00594467"/>
    <w:pPr>
      <w:widowControl w:val="0"/>
      <w:shd w:val="clear" w:color="auto" w:fill="FFFFFF"/>
      <w:spacing w:after="120" w:line="206" w:lineRule="exact"/>
      <w:ind w:firstLine="360"/>
      <w:jc w:val="left"/>
    </w:pPr>
    <w:rPr>
      <w:sz w:val="18"/>
      <w:szCs w:val="18"/>
      <w:shd w:val="clear" w:color="auto" w:fill="FFFFFF"/>
    </w:rPr>
  </w:style>
  <w:style w:type="character" w:customStyle="1" w:styleId="62">
    <w:name w:val="Основной текст (6)_"/>
    <w:rsid w:val="00594467"/>
    <w:rPr>
      <w:rFonts w:ascii="Times New Roman" w:hAnsi="Times New Roman" w:cs="Times New Roman"/>
      <w:sz w:val="15"/>
      <w:szCs w:val="15"/>
      <w:u w:val="none"/>
    </w:rPr>
  </w:style>
  <w:style w:type="character" w:customStyle="1" w:styleId="63">
    <w:name w:val="Основной текст (6)"/>
    <w:rsid w:val="00594467"/>
    <w:rPr>
      <w:rFonts w:ascii="Times New Roman" w:hAnsi="Times New Roman" w:cs="Times New Roman"/>
      <w:color w:val="000000"/>
      <w:spacing w:val="0"/>
      <w:w w:val="100"/>
      <w:position w:val="0"/>
      <w:sz w:val="15"/>
      <w:szCs w:val="15"/>
      <w:u w:val="single"/>
      <w:lang w:val="en-US" w:eastAsia="en-US"/>
    </w:rPr>
  </w:style>
  <w:style w:type="character" w:customStyle="1" w:styleId="72">
    <w:name w:val="Основной текст (7)_"/>
    <w:link w:val="73"/>
    <w:locked/>
    <w:rsid w:val="00594467"/>
    <w:rPr>
      <w:sz w:val="15"/>
      <w:szCs w:val="15"/>
      <w:shd w:val="clear" w:color="auto" w:fill="FFFFFF"/>
    </w:rPr>
  </w:style>
  <w:style w:type="paragraph" w:customStyle="1" w:styleId="73">
    <w:name w:val="Основной текст (7)"/>
    <w:basedOn w:val="af"/>
    <w:link w:val="72"/>
    <w:rsid w:val="00594467"/>
    <w:pPr>
      <w:widowControl w:val="0"/>
      <w:shd w:val="clear" w:color="auto" w:fill="FFFFFF"/>
      <w:spacing w:line="168" w:lineRule="exact"/>
      <w:ind w:hanging="340"/>
    </w:pPr>
    <w:rPr>
      <w:sz w:val="15"/>
      <w:szCs w:val="15"/>
      <w:shd w:val="clear" w:color="auto" w:fill="FFFFFF"/>
    </w:rPr>
  </w:style>
  <w:style w:type="character" w:customStyle="1" w:styleId="2Exact">
    <w:name w:val="Основной текст (2) Exact"/>
    <w:rsid w:val="00594467"/>
    <w:rPr>
      <w:rFonts w:ascii="Times New Roman" w:hAnsi="Times New Roman" w:cs="Times New Roman"/>
      <w:sz w:val="20"/>
      <w:szCs w:val="20"/>
      <w:u w:val="none"/>
    </w:rPr>
  </w:style>
  <w:style w:type="character" w:customStyle="1" w:styleId="2a">
    <w:name w:val="Основной текст (2)_"/>
    <w:rsid w:val="00594467"/>
    <w:rPr>
      <w:rFonts w:ascii="Times New Roman" w:hAnsi="Times New Roman" w:cs="Times New Roman"/>
      <w:sz w:val="20"/>
      <w:szCs w:val="20"/>
      <w:u w:val="none"/>
    </w:rPr>
  </w:style>
  <w:style w:type="character" w:customStyle="1" w:styleId="10pt">
    <w:name w:val="Колонтитул + 10 pt"/>
    <w:aliases w:val="Полужирный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b">
    <w:name w:val="Оглавление (2)_"/>
    <w:link w:val="2c"/>
    <w:locked/>
    <w:rsid w:val="00594467"/>
    <w:rPr>
      <w:i/>
      <w:iCs/>
      <w:shd w:val="clear" w:color="auto" w:fill="FFFFFF"/>
    </w:rPr>
  </w:style>
  <w:style w:type="paragraph" w:customStyle="1" w:styleId="2c">
    <w:name w:val="Оглавление (2)"/>
    <w:basedOn w:val="af"/>
    <w:link w:val="2b"/>
    <w:rsid w:val="00594467"/>
    <w:pPr>
      <w:widowControl w:val="0"/>
      <w:shd w:val="clear" w:color="auto" w:fill="FFFFFF"/>
      <w:spacing w:before="180" w:line="226" w:lineRule="exact"/>
    </w:pPr>
    <w:rPr>
      <w:i/>
      <w:iCs/>
      <w:sz w:val="20"/>
      <w:szCs w:val="20"/>
      <w:shd w:val="clear" w:color="auto" w:fill="FFFFFF"/>
    </w:rPr>
  </w:style>
  <w:style w:type="character" w:customStyle="1" w:styleId="2d">
    <w:name w:val="Оглавление (2) + Не курсив"/>
    <w:rsid w:val="00594467"/>
    <w:rPr>
      <w:i/>
      <w:iCs/>
      <w:color w:val="000000"/>
      <w:spacing w:val="0"/>
      <w:w w:val="100"/>
      <w:position w:val="0"/>
      <w:shd w:val="clear" w:color="auto" w:fill="FFFFFF"/>
      <w:lang w:bidi="ar-SA"/>
    </w:rPr>
  </w:style>
  <w:style w:type="character" w:customStyle="1" w:styleId="3c">
    <w:name w:val="Оглавление (3)_"/>
    <w:link w:val="3d"/>
    <w:locked/>
    <w:rsid w:val="00594467"/>
    <w:rPr>
      <w:spacing w:val="-10"/>
      <w:sz w:val="18"/>
      <w:szCs w:val="18"/>
      <w:shd w:val="clear" w:color="auto" w:fill="FFFFFF"/>
    </w:rPr>
  </w:style>
  <w:style w:type="paragraph" w:customStyle="1" w:styleId="3d">
    <w:name w:val="Оглавление (3)"/>
    <w:basedOn w:val="af"/>
    <w:link w:val="3c"/>
    <w:rsid w:val="00594467"/>
    <w:pPr>
      <w:widowControl w:val="0"/>
      <w:shd w:val="clear" w:color="auto" w:fill="FFFFFF"/>
      <w:spacing w:line="226" w:lineRule="exact"/>
    </w:pPr>
    <w:rPr>
      <w:spacing w:val="-10"/>
      <w:sz w:val="18"/>
      <w:szCs w:val="18"/>
      <w:shd w:val="clear" w:color="auto" w:fill="FFFFFF"/>
    </w:rPr>
  </w:style>
  <w:style w:type="character" w:customStyle="1" w:styleId="30pt">
    <w:name w:val="Оглавление (3) + Интервал 0 pt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8"/>
      <w:szCs w:val="18"/>
      <w:shd w:val="clear" w:color="auto" w:fill="FFFFFF"/>
      <w:lang w:bidi="ar-SA"/>
    </w:rPr>
  </w:style>
  <w:style w:type="character" w:customStyle="1" w:styleId="82">
    <w:name w:val="Основной текст (8)_"/>
    <w:link w:val="83"/>
    <w:locked/>
    <w:rsid w:val="00594467"/>
    <w:rPr>
      <w:i/>
      <w:iCs/>
      <w:shd w:val="clear" w:color="auto" w:fill="FFFFFF"/>
    </w:rPr>
  </w:style>
  <w:style w:type="paragraph" w:customStyle="1" w:styleId="83">
    <w:name w:val="Основной текст (8)"/>
    <w:basedOn w:val="af"/>
    <w:link w:val="82"/>
    <w:rsid w:val="00594467"/>
    <w:pPr>
      <w:widowControl w:val="0"/>
      <w:shd w:val="clear" w:color="auto" w:fill="FFFFFF"/>
      <w:spacing w:line="346" w:lineRule="exact"/>
    </w:pPr>
    <w:rPr>
      <w:i/>
      <w:iCs/>
      <w:sz w:val="20"/>
      <w:szCs w:val="20"/>
      <w:shd w:val="clear" w:color="auto" w:fill="FFFFFF"/>
    </w:rPr>
  </w:style>
  <w:style w:type="character" w:customStyle="1" w:styleId="2e">
    <w:name w:val="Заголовок №2_"/>
    <w:link w:val="2f"/>
    <w:locked/>
    <w:rsid w:val="00594467"/>
    <w:rPr>
      <w:rFonts w:ascii="Constantia" w:hAnsi="Constantia"/>
      <w:sz w:val="34"/>
      <w:szCs w:val="34"/>
      <w:shd w:val="clear" w:color="auto" w:fill="FFFFFF"/>
    </w:rPr>
  </w:style>
  <w:style w:type="paragraph" w:customStyle="1" w:styleId="2f">
    <w:name w:val="Заголовок №2"/>
    <w:basedOn w:val="af"/>
    <w:link w:val="2e"/>
    <w:rsid w:val="00594467"/>
    <w:pPr>
      <w:widowControl w:val="0"/>
      <w:shd w:val="clear" w:color="auto" w:fill="FFFFFF"/>
      <w:spacing w:after="1380" w:line="240" w:lineRule="atLeast"/>
      <w:jc w:val="right"/>
      <w:outlineLvl w:val="1"/>
    </w:pPr>
    <w:rPr>
      <w:rFonts w:ascii="Constantia" w:hAnsi="Constantia"/>
      <w:sz w:val="34"/>
      <w:szCs w:val="34"/>
      <w:shd w:val="clear" w:color="auto" w:fill="FFFFFF"/>
    </w:rPr>
  </w:style>
  <w:style w:type="character" w:customStyle="1" w:styleId="2f0">
    <w:name w:val="Основной текст (2)"/>
    <w:rsid w:val="00594467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single"/>
      <w:lang w:val="en-US" w:eastAsia="en-US"/>
    </w:rPr>
  </w:style>
  <w:style w:type="character" w:customStyle="1" w:styleId="92">
    <w:name w:val="Основной текст (9)_"/>
    <w:link w:val="93"/>
    <w:locked/>
    <w:rsid w:val="00594467"/>
    <w:rPr>
      <w:b/>
      <w:bCs/>
      <w:spacing w:val="-10"/>
      <w:sz w:val="15"/>
      <w:szCs w:val="15"/>
      <w:shd w:val="clear" w:color="auto" w:fill="FFFFFF"/>
    </w:rPr>
  </w:style>
  <w:style w:type="paragraph" w:customStyle="1" w:styleId="93">
    <w:name w:val="Основной текст (9)"/>
    <w:basedOn w:val="af"/>
    <w:link w:val="92"/>
    <w:rsid w:val="00594467"/>
    <w:pPr>
      <w:widowControl w:val="0"/>
      <w:shd w:val="clear" w:color="auto" w:fill="FFFFFF"/>
      <w:spacing w:before="480" w:after="480" w:line="240" w:lineRule="atLeast"/>
      <w:ind w:hanging="320"/>
    </w:pPr>
    <w:rPr>
      <w:b/>
      <w:bCs/>
      <w:spacing w:val="-10"/>
      <w:sz w:val="15"/>
      <w:szCs w:val="15"/>
      <w:shd w:val="clear" w:color="auto" w:fill="FFFFFF"/>
    </w:rPr>
  </w:style>
  <w:style w:type="character" w:customStyle="1" w:styleId="2f1">
    <w:name w:val="Номер заголовка №2_"/>
    <w:rsid w:val="00594467"/>
    <w:rPr>
      <w:rFonts w:ascii="Times New Roman" w:hAnsi="Times New Roman" w:cs="Times New Roman"/>
      <w:spacing w:val="0"/>
      <w:sz w:val="22"/>
      <w:szCs w:val="22"/>
      <w:u w:val="none"/>
    </w:rPr>
  </w:style>
  <w:style w:type="character" w:customStyle="1" w:styleId="2f2">
    <w:name w:val="Подпись к картинке (2)_"/>
    <w:link w:val="2f3"/>
    <w:locked/>
    <w:rsid w:val="00594467"/>
    <w:rPr>
      <w:b/>
      <w:bCs/>
      <w:spacing w:val="-10"/>
      <w:sz w:val="15"/>
      <w:szCs w:val="15"/>
      <w:shd w:val="clear" w:color="auto" w:fill="FFFFFF"/>
    </w:rPr>
  </w:style>
  <w:style w:type="paragraph" w:customStyle="1" w:styleId="2f3">
    <w:name w:val="Подпись к картинке (2)"/>
    <w:basedOn w:val="af"/>
    <w:link w:val="2f2"/>
    <w:rsid w:val="00594467"/>
    <w:pPr>
      <w:widowControl w:val="0"/>
      <w:shd w:val="clear" w:color="auto" w:fill="FFFFFF"/>
      <w:spacing w:after="120" w:line="240" w:lineRule="atLeast"/>
    </w:pPr>
    <w:rPr>
      <w:b/>
      <w:bCs/>
      <w:spacing w:val="-10"/>
      <w:sz w:val="15"/>
      <w:szCs w:val="15"/>
      <w:shd w:val="clear" w:color="auto" w:fill="FFFFFF"/>
    </w:rPr>
  </w:style>
  <w:style w:type="character" w:customStyle="1" w:styleId="afffff">
    <w:name w:val="Подпись к картинке_"/>
    <w:link w:val="afffff0"/>
    <w:locked/>
    <w:rsid w:val="00594467"/>
    <w:rPr>
      <w:sz w:val="18"/>
      <w:szCs w:val="18"/>
      <w:shd w:val="clear" w:color="auto" w:fill="FFFFFF"/>
    </w:rPr>
  </w:style>
  <w:style w:type="paragraph" w:customStyle="1" w:styleId="afffff0">
    <w:name w:val="Подпись к картинке"/>
    <w:basedOn w:val="af"/>
    <w:link w:val="afffff"/>
    <w:rsid w:val="00594467"/>
    <w:pPr>
      <w:widowControl w:val="0"/>
      <w:shd w:val="clear" w:color="auto" w:fill="FFFFFF"/>
      <w:spacing w:before="120" w:line="235" w:lineRule="exact"/>
    </w:pPr>
    <w:rPr>
      <w:sz w:val="18"/>
      <w:szCs w:val="18"/>
      <w:shd w:val="clear" w:color="auto" w:fill="FFFFFF"/>
    </w:rPr>
  </w:style>
  <w:style w:type="character" w:customStyle="1" w:styleId="74">
    <w:name w:val="Подпись к картинке + 7"/>
    <w:aliases w:val="5 pt,Полужирный14,Интервал 0 pt"/>
    <w:rsid w:val="00594467"/>
    <w:rPr>
      <w:b/>
      <w:bCs/>
      <w:color w:val="000000"/>
      <w:spacing w:val="-1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47">
    <w:name w:val="Основной текст (4) + 7"/>
    <w:aliases w:val="5 pt41,Полужирный13,Интервал 0 pt12"/>
    <w:rsid w:val="00594467"/>
    <w:rPr>
      <w:b/>
      <w:bCs/>
      <w:color w:val="000000"/>
      <w:spacing w:val="-1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afffff1">
    <w:name w:val="Подпись к таблице_"/>
    <w:rsid w:val="00594467"/>
    <w:rPr>
      <w:rFonts w:cs="Times New Roman"/>
      <w:sz w:val="13"/>
      <w:szCs w:val="13"/>
      <w:u w:val="none"/>
    </w:rPr>
  </w:style>
  <w:style w:type="character" w:customStyle="1" w:styleId="afffff2">
    <w:name w:val="Подпись к таблице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ArialUnicodeMS">
    <w:name w:val="Основной текст (2) + Arial Unicode MS"/>
    <w:aliases w:val="4 pt,Интервал 5 pt"/>
    <w:rsid w:val="00594467"/>
    <w:rPr>
      <w:rFonts w:ascii="Arial Unicode MS" w:eastAsia="Times New Roman" w:hAnsi="Arial Unicode MS" w:cs="Arial Unicode MS"/>
      <w:color w:val="000000"/>
      <w:spacing w:val="100"/>
      <w:w w:val="100"/>
      <w:position w:val="0"/>
      <w:sz w:val="8"/>
      <w:szCs w:val="8"/>
      <w:u w:val="none"/>
      <w:lang w:val="ru-RU" w:eastAsia="ru-RU"/>
    </w:rPr>
  </w:style>
  <w:style w:type="character" w:customStyle="1" w:styleId="2ArialUnicodeMS16">
    <w:name w:val="Основной текст (2) + Arial Unicode MS16"/>
    <w:aliases w:val="6,5 pt40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ArialUnicodeMS15">
    <w:name w:val="Основной текст (2) + Arial Unicode MS15"/>
    <w:rsid w:val="00594467"/>
    <w:rPr>
      <w:rFonts w:ascii="Arial Unicode MS" w:eastAsia="Times New Roman" w:hAnsi="Arial Unicode MS" w:cs="Arial Unicode MS"/>
      <w:b/>
      <w:b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ArialUnicodeMS14">
    <w:name w:val="Основной текст (2) + Arial Unicode MS14"/>
    <w:aliases w:val="4 pt8,Курсив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ArialUnicodeMS13">
    <w:name w:val="Основной текст (2) + Arial Unicode MS13"/>
    <w:aliases w:val="4 pt7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100">
    <w:name w:val="Основной текст (10)_"/>
    <w:rsid w:val="00594467"/>
    <w:rPr>
      <w:rFonts w:cs="Times New Roman"/>
      <w:sz w:val="9"/>
      <w:szCs w:val="9"/>
      <w:u w:val="none"/>
    </w:rPr>
  </w:style>
  <w:style w:type="character" w:customStyle="1" w:styleId="101">
    <w:name w:val="Основной текст (10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0BookmanOldStyle">
    <w:name w:val="Основной текст (10) + Bookman Old Style"/>
    <w:aliases w:val="65,5 pt39,Курсив28"/>
    <w:rsid w:val="00594467"/>
    <w:rPr>
      <w:rFonts w:ascii="Bookman Old Style" w:eastAsia="Times New Roman" w:hAnsi="Bookman Old Style" w:cs="Bookman Old Style"/>
      <w:b/>
      <w:bCs/>
      <w:i/>
      <w:iCs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110">
    <w:name w:val="Основной текст (11)_"/>
    <w:link w:val="111"/>
    <w:locked/>
    <w:rsid w:val="00594467"/>
    <w:rPr>
      <w:spacing w:val="10"/>
      <w:sz w:val="14"/>
      <w:szCs w:val="14"/>
      <w:shd w:val="clear" w:color="auto" w:fill="FFFFFF"/>
    </w:rPr>
  </w:style>
  <w:style w:type="paragraph" w:customStyle="1" w:styleId="111">
    <w:name w:val="Основной текст (11)"/>
    <w:basedOn w:val="af"/>
    <w:link w:val="110"/>
    <w:rsid w:val="00594467"/>
    <w:pPr>
      <w:widowControl w:val="0"/>
      <w:shd w:val="clear" w:color="auto" w:fill="FFFFFF"/>
      <w:spacing w:before="60" w:after="300" w:line="240" w:lineRule="atLeast"/>
    </w:pPr>
    <w:rPr>
      <w:spacing w:val="10"/>
      <w:sz w:val="14"/>
      <w:szCs w:val="14"/>
      <w:shd w:val="clear" w:color="auto" w:fill="FFFFFF"/>
    </w:rPr>
  </w:style>
  <w:style w:type="character" w:customStyle="1" w:styleId="1110pt">
    <w:name w:val="Основной текст (11) + 10 pt"/>
    <w:aliases w:val="Интервал 0 pt11"/>
    <w:rsid w:val="00594467"/>
    <w:rPr>
      <w:rFonts w:ascii="Arial Unicode MS" w:eastAsia="Times New Roman" w:hAnsi="Arial Unicode MS" w:cs="Arial Unicode MS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ar-SA"/>
    </w:rPr>
  </w:style>
  <w:style w:type="character" w:customStyle="1" w:styleId="320">
    <w:name w:val="Заголовок №3 (2)_"/>
    <w:link w:val="321"/>
    <w:locked/>
    <w:rsid w:val="00594467"/>
    <w:rPr>
      <w:b/>
      <w:bCs/>
      <w:shd w:val="clear" w:color="auto" w:fill="FFFFFF"/>
    </w:rPr>
  </w:style>
  <w:style w:type="paragraph" w:customStyle="1" w:styleId="321">
    <w:name w:val="Заголовок №3 (2)"/>
    <w:basedOn w:val="af"/>
    <w:link w:val="320"/>
    <w:rsid w:val="00594467"/>
    <w:pPr>
      <w:widowControl w:val="0"/>
      <w:shd w:val="clear" w:color="auto" w:fill="FFFFFF"/>
      <w:spacing w:before="300" w:after="300" w:line="240" w:lineRule="atLeast"/>
      <w:ind w:hanging="320"/>
      <w:outlineLvl w:val="2"/>
    </w:pPr>
    <w:rPr>
      <w:b/>
      <w:bCs/>
      <w:sz w:val="20"/>
      <w:szCs w:val="20"/>
      <w:shd w:val="clear" w:color="auto" w:fill="FFFFFF"/>
    </w:rPr>
  </w:style>
  <w:style w:type="character" w:customStyle="1" w:styleId="90pt">
    <w:name w:val="Основной текст (9) + Интервал 0 pt"/>
    <w:rsid w:val="00594467"/>
    <w:rPr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471">
    <w:name w:val="Основной текст (4) + 71"/>
    <w:aliases w:val="5 pt38,Полужирный12"/>
    <w:rsid w:val="00594467"/>
    <w:rPr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20pt">
    <w:name w:val="Подпись к картинке (2) + Интервал 0 pt"/>
    <w:rsid w:val="00594467"/>
    <w:rPr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710">
    <w:name w:val="Подпись к картинке + 71"/>
    <w:aliases w:val="5 pt37,Полужирный11"/>
    <w:rsid w:val="00594467"/>
    <w:rPr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12Exact">
    <w:name w:val="Основной текст (12) Exact"/>
    <w:link w:val="123"/>
    <w:locked/>
    <w:rsid w:val="00594467"/>
    <w:rPr>
      <w:sz w:val="8"/>
      <w:szCs w:val="8"/>
      <w:shd w:val="clear" w:color="auto" w:fill="FFFFFF"/>
    </w:rPr>
  </w:style>
  <w:style w:type="paragraph" w:customStyle="1" w:styleId="123">
    <w:name w:val="Основной текст (12)"/>
    <w:basedOn w:val="af"/>
    <w:link w:val="12Exact"/>
    <w:rsid w:val="00594467"/>
    <w:pPr>
      <w:widowControl w:val="0"/>
      <w:shd w:val="clear" w:color="auto" w:fill="FFFFFF"/>
      <w:spacing w:after="60" w:line="240" w:lineRule="atLeast"/>
    </w:pPr>
    <w:rPr>
      <w:sz w:val="8"/>
      <w:szCs w:val="8"/>
      <w:shd w:val="clear" w:color="auto" w:fill="FFFFFF"/>
    </w:rPr>
  </w:style>
  <w:style w:type="character" w:customStyle="1" w:styleId="12Exact0">
    <w:name w:val="Основной текст (12) + Курсив Exact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8"/>
      <w:szCs w:val="8"/>
      <w:shd w:val="clear" w:color="auto" w:fill="FFFFFF"/>
      <w:lang w:val="ru-RU" w:eastAsia="ru-RU" w:bidi="ar-SA"/>
    </w:rPr>
  </w:style>
  <w:style w:type="character" w:customStyle="1" w:styleId="13Exact">
    <w:name w:val="Основной текст (13) Exact"/>
    <w:link w:val="130"/>
    <w:locked/>
    <w:rsid w:val="00594467"/>
    <w:rPr>
      <w:rFonts w:ascii="Candara" w:hAnsi="Candara"/>
      <w:sz w:val="13"/>
      <w:szCs w:val="13"/>
      <w:shd w:val="clear" w:color="auto" w:fill="FFFFFF"/>
    </w:rPr>
  </w:style>
  <w:style w:type="paragraph" w:customStyle="1" w:styleId="130">
    <w:name w:val="Основной текст (13)"/>
    <w:basedOn w:val="af"/>
    <w:link w:val="13Exact"/>
    <w:rsid w:val="00594467"/>
    <w:pPr>
      <w:widowControl w:val="0"/>
      <w:shd w:val="clear" w:color="auto" w:fill="FFFFFF"/>
      <w:spacing w:before="60" w:line="240" w:lineRule="atLeast"/>
      <w:jc w:val="left"/>
    </w:pPr>
    <w:rPr>
      <w:rFonts w:ascii="Candara" w:hAnsi="Candara"/>
      <w:sz w:val="13"/>
      <w:szCs w:val="13"/>
      <w:shd w:val="clear" w:color="auto" w:fill="FFFFFF"/>
    </w:rPr>
  </w:style>
  <w:style w:type="character" w:customStyle="1" w:styleId="2f4">
    <w:name w:val="Номер заголовка №2"/>
    <w:rsid w:val="00594467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f5">
    <w:name w:val="Подпись к таблице (2)_"/>
    <w:link w:val="2f6"/>
    <w:locked/>
    <w:rsid w:val="00594467"/>
    <w:rPr>
      <w:sz w:val="18"/>
      <w:szCs w:val="18"/>
      <w:shd w:val="clear" w:color="auto" w:fill="FFFFFF"/>
    </w:rPr>
  </w:style>
  <w:style w:type="paragraph" w:customStyle="1" w:styleId="2f6">
    <w:name w:val="Подпись к таблице (2)"/>
    <w:basedOn w:val="af"/>
    <w:link w:val="2f5"/>
    <w:rsid w:val="00594467"/>
    <w:pPr>
      <w:widowControl w:val="0"/>
      <w:shd w:val="clear" w:color="auto" w:fill="FFFFFF"/>
      <w:spacing w:line="240" w:lineRule="exact"/>
    </w:pPr>
    <w:rPr>
      <w:sz w:val="18"/>
      <w:szCs w:val="18"/>
      <w:shd w:val="clear" w:color="auto" w:fill="FFFFFF"/>
    </w:rPr>
  </w:style>
  <w:style w:type="character" w:customStyle="1" w:styleId="3e">
    <w:name w:val="Подпись к таблице (3)_"/>
    <w:rsid w:val="00594467"/>
    <w:rPr>
      <w:rFonts w:cs="Times New Roman"/>
      <w:sz w:val="8"/>
      <w:szCs w:val="8"/>
      <w:u w:val="none"/>
    </w:rPr>
  </w:style>
  <w:style w:type="character" w:customStyle="1" w:styleId="3f">
    <w:name w:val="Подпись к таблице (3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3f0">
    <w:name w:val="Подпись к таблице (3) + Курсив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Candara">
    <w:name w:val="Основной текст (2) + Candara"/>
    <w:aliases w:val="4 pt6,Курсив27,Масштаб 75%"/>
    <w:rsid w:val="00594467"/>
    <w:rPr>
      <w:rFonts w:ascii="Candara" w:eastAsia="Times New Roman" w:hAnsi="Candara" w:cs="Candara"/>
      <w:i/>
      <w:iCs/>
      <w:color w:val="000000"/>
      <w:spacing w:val="0"/>
      <w:w w:val="75"/>
      <w:position w:val="0"/>
      <w:sz w:val="8"/>
      <w:szCs w:val="8"/>
      <w:u w:val="none"/>
      <w:lang w:val="ru-RU" w:eastAsia="ru-RU"/>
    </w:rPr>
  </w:style>
  <w:style w:type="character" w:customStyle="1" w:styleId="2Candara5">
    <w:name w:val="Основной текст (2) + Candara5"/>
    <w:aliases w:val="5 pt36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1"/>
      <w:szCs w:val="11"/>
      <w:u w:val="none"/>
      <w:lang w:val="ru-RU" w:eastAsia="ru-RU"/>
    </w:rPr>
  </w:style>
  <w:style w:type="character" w:customStyle="1" w:styleId="270">
    <w:name w:val="Основной текст (2) + 7"/>
    <w:aliases w:val="5 pt35,Полужирный10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9pt">
    <w:name w:val="Основной текст (2) + 9 pt"/>
    <w:rsid w:val="00594467"/>
    <w:rPr>
      <w:rFonts w:ascii="Times New Roman" w:hAnsi="Times New Roman" w:cs="Times New Roman"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48">
    <w:name w:val="Подпись к таблице (4)_"/>
    <w:link w:val="49"/>
    <w:locked/>
    <w:rsid w:val="00594467"/>
    <w:rPr>
      <w:b/>
      <w:bCs/>
      <w:sz w:val="15"/>
      <w:szCs w:val="15"/>
      <w:shd w:val="clear" w:color="auto" w:fill="FFFFFF"/>
    </w:rPr>
  </w:style>
  <w:style w:type="paragraph" w:customStyle="1" w:styleId="49">
    <w:name w:val="Подпись к таблице (4)"/>
    <w:basedOn w:val="af"/>
    <w:link w:val="48"/>
    <w:rsid w:val="00594467"/>
    <w:pPr>
      <w:widowControl w:val="0"/>
      <w:shd w:val="clear" w:color="auto" w:fill="FFFFFF"/>
      <w:spacing w:line="240" w:lineRule="atLeast"/>
      <w:jc w:val="left"/>
    </w:pPr>
    <w:rPr>
      <w:b/>
      <w:bCs/>
      <w:sz w:val="15"/>
      <w:szCs w:val="15"/>
      <w:shd w:val="clear" w:color="auto" w:fill="FFFFFF"/>
    </w:rPr>
  </w:style>
  <w:style w:type="character" w:customStyle="1" w:styleId="48pt">
    <w:name w:val="Подпись к таблице (4) + 8 pt"/>
    <w:aliases w:val="Курсив26"/>
    <w:rsid w:val="00594467"/>
    <w:rPr>
      <w:b/>
      <w:bCs/>
      <w:i/>
      <w:iCs/>
      <w:color w:val="000000"/>
      <w:spacing w:val="0"/>
      <w:w w:val="100"/>
      <w:position w:val="0"/>
      <w:sz w:val="16"/>
      <w:szCs w:val="16"/>
      <w:shd w:val="clear" w:color="auto" w:fill="FFFFFF"/>
      <w:lang w:val="ru-RU" w:eastAsia="ru-RU" w:bidi="ar-SA"/>
    </w:rPr>
  </w:style>
  <w:style w:type="character" w:customStyle="1" w:styleId="49pt">
    <w:name w:val="Подпись к таблице (4) + 9 pt"/>
    <w:aliases w:val="Не полужирный"/>
    <w:rsid w:val="00594467"/>
    <w:rPr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ar-SA"/>
    </w:rPr>
  </w:style>
  <w:style w:type="character" w:customStyle="1" w:styleId="28pt">
    <w:name w:val="Основной текст (2) + 8 pt"/>
    <w:aliases w:val="Полужирный9,Курсив25,Интервал 0 pt10"/>
    <w:rsid w:val="00594467"/>
    <w:rPr>
      <w:rFonts w:ascii="Times New Roman" w:hAnsi="Times New Roman" w:cs="Times New Roman"/>
      <w:b/>
      <w:bCs/>
      <w:i/>
      <w:iCs/>
      <w:color w:val="000000"/>
      <w:spacing w:val="10"/>
      <w:w w:val="100"/>
      <w:position w:val="0"/>
      <w:sz w:val="16"/>
      <w:szCs w:val="16"/>
      <w:u w:val="none"/>
      <w:lang w:val="ru-RU" w:eastAsia="ru-RU"/>
    </w:rPr>
  </w:style>
  <w:style w:type="character" w:customStyle="1" w:styleId="3Candara">
    <w:name w:val="Подпись к таблице (3) + Candara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55">
    <w:name w:val="Подпись к таблице (5)_"/>
    <w:rsid w:val="00594467"/>
    <w:rPr>
      <w:rFonts w:ascii="Candara" w:eastAsia="Times New Roman" w:hAnsi="Candara" w:cs="Candara"/>
      <w:sz w:val="13"/>
      <w:szCs w:val="13"/>
      <w:u w:val="none"/>
    </w:rPr>
  </w:style>
  <w:style w:type="character" w:customStyle="1" w:styleId="56">
    <w:name w:val="Подпись к таблице (5)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ArialUnicodeMS12">
    <w:name w:val="Основной текст (2) + Arial Unicode MS12"/>
    <w:aliases w:val="Интервал -1 pt"/>
    <w:rsid w:val="00594467"/>
    <w:rPr>
      <w:rFonts w:ascii="Arial Unicode MS" w:eastAsia="Times New Roman" w:hAnsi="Arial Unicode MS" w:cs="Arial Unicode MS"/>
      <w:color w:val="000000"/>
      <w:spacing w:val="-20"/>
      <w:w w:val="100"/>
      <w:position w:val="0"/>
      <w:sz w:val="20"/>
      <w:szCs w:val="20"/>
      <w:u w:val="none"/>
      <w:lang w:val="ru-RU" w:eastAsia="ru-RU"/>
    </w:rPr>
  </w:style>
  <w:style w:type="character" w:customStyle="1" w:styleId="24pt">
    <w:name w:val="Основной текст (2) + 4 pt"/>
    <w:rsid w:val="00594467"/>
    <w:rPr>
      <w:rFonts w:ascii="Times New Roman" w:hAnsi="Times New Roman" w:cs="Times New Roman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64">
    <w:name w:val="Подпись к таблице (6)_"/>
    <w:rsid w:val="00594467"/>
    <w:rPr>
      <w:rFonts w:cs="Times New Roman"/>
      <w:sz w:val="8"/>
      <w:szCs w:val="8"/>
      <w:u w:val="none"/>
    </w:rPr>
  </w:style>
  <w:style w:type="character" w:customStyle="1" w:styleId="65">
    <w:name w:val="Подпись к таблице (6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f7">
    <w:name w:val="Основной текст (2) + Полужирный"/>
    <w:aliases w:val="Интервал 0 pt9"/>
    <w:rsid w:val="00594467"/>
    <w:rPr>
      <w:rFonts w:ascii="Times New Roman" w:hAnsi="Times New Roman" w:cs="Times New Roman"/>
      <w:b/>
      <w:bCs/>
      <w:color w:val="000000"/>
      <w:spacing w:val="-10"/>
      <w:w w:val="100"/>
      <w:position w:val="0"/>
      <w:sz w:val="20"/>
      <w:szCs w:val="20"/>
      <w:u w:val="none"/>
      <w:lang w:val="ru-RU" w:eastAsia="ru-RU"/>
    </w:rPr>
  </w:style>
  <w:style w:type="character" w:customStyle="1" w:styleId="2Tahoma">
    <w:name w:val="Основной текст (2) + Tahoma"/>
    <w:aliases w:val="4 pt5"/>
    <w:rsid w:val="00594467"/>
    <w:rPr>
      <w:rFonts w:ascii="Tahoma" w:eastAsia="Times New Roman" w:hAnsi="Tahoma" w:cs="Tahoma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50">
    <w:name w:val="Основной текст (2) + 5"/>
    <w:aliases w:val="5 pt34,Курсив24,Интервал 1 pt"/>
    <w:rsid w:val="00594467"/>
    <w:rPr>
      <w:rFonts w:ascii="Times New Roman" w:hAnsi="Times New Roman" w:cs="Times New Roman"/>
      <w:i/>
      <w:iCs/>
      <w:color w:val="000000"/>
      <w:spacing w:val="30"/>
      <w:w w:val="100"/>
      <w:position w:val="0"/>
      <w:sz w:val="11"/>
      <w:szCs w:val="11"/>
      <w:u w:val="none"/>
      <w:lang w:val="ru-RU" w:eastAsia="ru-RU"/>
    </w:rPr>
  </w:style>
  <w:style w:type="character" w:customStyle="1" w:styleId="36pt">
    <w:name w:val="Подпись к таблице (3) + 6 pt"/>
    <w:aliases w:val="Курсив23,Интервал 0 pt8"/>
    <w:rsid w:val="00594467"/>
    <w:rPr>
      <w:rFonts w:ascii="Arial Unicode MS" w:eastAsia="Times New Roman" w:hAnsi="Arial Unicode MS" w:cs="Arial Unicode MS"/>
      <w:i/>
      <w:iCs/>
      <w:color w:val="000000"/>
      <w:spacing w:val="-10"/>
      <w:w w:val="100"/>
      <w:position w:val="0"/>
      <w:sz w:val="12"/>
      <w:szCs w:val="12"/>
      <w:u w:val="single"/>
      <w:lang w:val="ru-RU" w:eastAsia="ru-RU"/>
    </w:rPr>
  </w:style>
  <w:style w:type="character" w:customStyle="1" w:styleId="3Candara1">
    <w:name w:val="Подпись к таблице (3) + Candara1"/>
    <w:aliases w:val="64,5 pt33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3"/>
      <w:szCs w:val="13"/>
      <w:u w:val="single"/>
      <w:lang w:val="ru-RU" w:eastAsia="ru-RU"/>
    </w:rPr>
  </w:style>
  <w:style w:type="character" w:customStyle="1" w:styleId="Candara">
    <w:name w:val="Подпись к таблице + Candara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Candara1">
    <w:name w:val="Подпись к таблице + Candara1"/>
    <w:aliases w:val="Малые прописные"/>
    <w:rsid w:val="00594467"/>
    <w:rPr>
      <w:rFonts w:ascii="Candara" w:eastAsia="Times New Roman" w:hAnsi="Candara" w:cs="Candara"/>
      <w:smallCaps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Candara4">
    <w:name w:val="Основной текст (2) + Candara4"/>
    <w:aliases w:val="4 pt4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99pt">
    <w:name w:val="Основной текст (9) + 9 pt"/>
    <w:aliases w:val="Не полужирный2,Интервал 0 pt7"/>
    <w:rsid w:val="00594467"/>
    <w:rPr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ar-SA"/>
    </w:rPr>
  </w:style>
  <w:style w:type="character" w:customStyle="1" w:styleId="75">
    <w:name w:val="Подпись к таблице (7)_"/>
    <w:rsid w:val="00594467"/>
    <w:rPr>
      <w:rFonts w:cs="Times New Roman"/>
      <w:sz w:val="8"/>
      <w:szCs w:val="8"/>
      <w:u w:val="none"/>
    </w:rPr>
  </w:style>
  <w:style w:type="character" w:customStyle="1" w:styleId="76">
    <w:name w:val="Подпись к таблице (7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7TimesNewRoman">
    <w:name w:val="Подпись к таблице (7) + Times New Roman"/>
    <w:aliases w:val="6 pt,Курсив22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2ArialUnicodeMS11">
    <w:name w:val="Основной текст (2) + Arial Unicode MS11"/>
    <w:aliases w:val="Курсив21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20"/>
      <w:szCs w:val="20"/>
      <w:u w:val="none"/>
      <w:lang w:val="en-US" w:eastAsia="en-US"/>
    </w:rPr>
  </w:style>
  <w:style w:type="character" w:customStyle="1" w:styleId="84">
    <w:name w:val="Подпись к таблице (8)_"/>
    <w:rsid w:val="00594467"/>
    <w:rPr>
      <w:rFonts w:cs="Times New Roman"/>
      <w:sz w:val="8"/>
      <w:szCs w:val="8"/>
      <w:u w:val="none"/>
    </w:rPr>
  </w:style>
  <w:style w:type="character" w:customStyle="1" w:styleId="85">
    <w:name w:val="Подпись к таблице (8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85pt">
    <w:name w:val="Подпись к таблице (8) + 5 pt"/>
    <w:aliases w:val="Курсив20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10"/>
      <w:szCs w:val="10"/>
      <w:u w:val="none"/>
      <w:lang w:val="ru-RU" w:eastAsia="ru-RU"/>
    </w:rPr>
  </w:style>
  <w:style w:type="character" w:customStyle="1" w:styleId="94">
    <w:name w:val="Подпись к таблице (9)_"/>
    <w:rsid w:val="00594467"/>
    <w:rPr>
      <w:rFonts w:cs="Times New Roman"/>
      <w:sz w:val="12"/>
      <w:szCs w:val="12"/>
      <w:u w:val="none"/>
    </w:rPr>
  </w:style>
  <w:style w:type="character" w:customStyle="1" w:styleId="95">
    <w:name w:val="Подпись к таблице (9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102">
    <w:name w:val="Подпись к таблице (10)_"/>
    <w:rsid w:val="00594467"/>
    <w:rPr>
      <w:rFonts w:cs="Times New Roman"/>
      <w:sz w:val="9"/>
      <w:szCs w:val="9"/>
      <w:u w:val="none"/>
    </w:rPr>
  </w:style>
  <w:style w:type="character" w:customStyle="1" w:styleId="103">
    <w:name w:val="Подпись к таблице (10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0TimesNewRoman">
    <w:name w:val="Подпись к таблице (10) + Times New Roman"/>
    <w:aliases w:val="6 pt2,Курсив19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2ArialUnicodeMS10">
    <w:name w:val="Основной текст (2) + Arial Unicode MS10"/>
    <w:aliases w:val="4 pt3,Курсив18,Интервал 0 pt6"/>
    <w:rsid w:val="00594467"/>
    <w:rPr>
      <w:rFonts w:ascii="Arial Unicode MS" w:eastAsia="Times New Roman" w:hAnsi="Arial Unicode MS" w:cs="Arial Unicode MS"/>
      <w:i/>
      <w:iCs/>
      <w:color w:val="000000"/>
      <w:spacing w:val="-10"/>
      <w:w w:val="100"/>
      <w:position w:val="0"/>
      <w:sz w:val="8"/>
      <w:szCs w:val="8"/>
      <w:u w:val="none"/>
      <w:lang w:val="ru-RU" w:eastAsia="ru-RU"/>
    </w:rPr>
  </w:style>
  <w:style w:type="character" w:customStyle="1" w:styleId="5Exact">
    <w:name w:val="Подпись к картинке (5) Exact"/>
    <w:link w:val="57"/>
    <w:locked/>
    <w:rsid w:val="00594467"/>
    <w:rPr>
      <w:sz w:val="11"/>
      <w:szCs w:val="11"/>
      <w:shd w:val="clear" w:color="auto" w:fill="FFFFFF"/>
    </w:rPr>
  </w:style>
  <w:style w:type="paragraph" w:customStyle="1" w:styleId="57">
    <w:name w:val="Подпись к картинке (5)"/>
    <w:basedOn w:val="af"/>
    <w:link w:val="5Exact"/>
    <w:rsid w:val="00594467"/>
    <w:pPr>
      <w:widowControl w:val="0"/>
      <w:shd w:val="clear" w:color="auto" w:fill="FFFFFF"/>
      <w:spacing w:after="60" w:line="240" w:lineRule="atLeast"/>
    </w:pPr>
    <w:rPr>
      <w:sz w:val="11"/>
      <w:szCs w:val="11"/>
      <w:shd w:val="clear" w:color="auto" w:fill="FFFFFF"/>
    </w:rPr>
  </w:style>
  <w:style w:type="character" w:customStyle="1" w:styleId="6Exact">
    <w:name w:val="Подпись к картинке (6) Exact"/>
    <w:link w:val="66"/>
    <w:locked/>
    <w:rsid w:val="00594467"/>
    <w:rPr>
      <w:rFonts w:ascii="Bookman Old Style" w:hAnsi="Bookman Old Style"/>
      <w:sz w:val="10"/>
      <w:szCs w:val="10"/>
      <w:shd w:val="clear" w:color="auto" w:fill="FFFFFF"/>
    </w:rPr>
  </w:style>
  <w:style w:type="paragraph" w:customStyle="1" w:styleId="66">
    <w:name w:val="Подпись к картинке (6)"/>
    <w:basedOn w:val="af"/>
    <w:link w:val="6Exact"/>
    <w:rsid w:val="00594467"/>
    <w:pPr>
      <w:widowControl w:val="0"/>
      <w:shd w:val="clear" w:color="auto" w:fill="FFFFFF"/>
      <w:spacing w:before="60" w:after="60" w:line="240" w:lineRule="atLeast"/>
    </w:pPr>
    <w:rPr>
      <w:rFonts w:ascii="Bookman Old Style" w:hAnsi="Bookman Old Style"/>
      <w:sz w:val="10"/>
      <w:szCs w:val="10"/>
      <w:shd w:val="clear" w:color="auto" w:fill="FFFFFF"/>
    </w:rPr>
  </w:style>
  <w:style w:type="character" w:customStyle="1" w:styleId="7Exact">
    <w:name w:val="Подпись к картинке (7) Exact"/>
    <w:link w:val="77"/>
    <w:locked/>
    <w:rsid w:val="00594467"/>
    <w:rPr>
      <w:sz w:val="9"/>
      <w:szCs w:val="9"/>
      <w:shd w:val="clear" w:color="auto" w:fill="FFFFFF"/>
    </w:rPr>
  </w:style>
  <w:style w:type="paragraph" w:customStyle="1" w:styleId="77">
    <w:name w:val="Подпись к картинке (7)"/>
    <w:basedOn w:val="af"/>
    <w:link w:val="7Exact"/>
    <w:rsid w:val="00594467"/>
    <w:pPr>
      <w:widowControl w:val="0"/>
      <w:shd w:val="clear" w:color="auto" w:fill="FFFFFF"/>
      <w:spacing w:before="60" w:line="240" w:lineRule="atLeast"/>
    </w:pPr>
    <w:rPr>
      <w:sz w:val="9"/>
      <w:szCs w:val="9"/>
      <w:shd w:val="clear" w:color="auto" w:fill="FFFFFF"/>
    </w:rPr>
  </w:style>
  <w:style w:type="character" w:customStyle="1" w:styleId="8Exact">
    <w:name w:val="Подпись к картинке (8) Exact"/>
    <w:link w:val="86"/>
    <w:locked/>
    <w:rsid w:val="00594467"/>
    <w:rPr>
      <w:sz w:val="11"/>
      <w:szCs w:val="11"/>
      <w:shd w:val="clear" w:color="auto" w:fill="FFFFFF"/>
    </w:rPr>
  </w:style>
  <w:style w:type="paragraph" w:customStyle="1" w:styleId="86">
    <w:name w:val="Подпись к картинке (8)"/>
    <w:basedOn w:val="af"/>
    <w:link w:val="8Exact"/>
    <w:rsid w:val="00594467"/>
    <w:pPr>
      <w:widowControl w:val="0"/>
      <w:shd w:val="clear" w:color="auto" w:fill="FFFFFF"/>
      <w:spacing w:after="60" w:line="240" w:lineRule="atLeast"/>
    </w:pPr>
    <w:rPr>
      <w:sz w:val="11"/>
      <w:szCs w:val="11"/>
      <w:shd w:val="clear" w:color="auto" w:fill="FFFFFF"/>
    </w:rPr>
  </w:style>
  <w:style w:type="character" w:customStyle="1" w:styleId="3f1">
    <w:name w:val="Подпись к картинке (3)_"/>
    <w:rsid w:val="00594467"/>
    <w:rPr>
      <w:rFonts w:cs="Times New Roman"/>
      <w:sz w:val="8"/>
      <w:szCs w:val="8"/>
      <w:u w:val="none"/>
    </w:rPr>
  </w:style>
  <w:style w:type="character" w:customStyle="1" w:styleId="3Tahoma">
    <w:name w:val="Подпись к картинке (3) + Tahoma"/>
    <w:aliases w:val="Полужирный8"/>
    <w:rsid w:val="00594467"/>
    <w:rPr>
      <w:rFonts w:ascii="Tahoma" w:eastAsia="Times New Roman" w:hAnsi="Tahoma" w:cs="Tahoma"/>
      <w:b/>
      <w:b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3f2">
    <w:name w:val="Подпись к картинке (3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3TimesNewRoman">
    <w:name w:val="Подпись к картинке (3) + Times New Roman"/>
    <w:aliases w:val="Курсив17"/>
    <w:rsid w:val="00594467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4a">
    <w:name w:val="Подпись к картинке (4)_"/>
    <w:rsid w:val="00594467"/>
    <w:rPr>
      <w:rFonts w:ascii="Tahoma" w:eastAsia="Times New Roman" w:hAnsi="Tahoma" w:cs="Tahoma"/>
      <w:sz w:val="8"/>
      <w:szCs w:val="8"/>
      <w:u w:val="none"/>
    </w:rPr>
  </w:style>
  <w:style w:type="character" w:customStyle="1" w:styleId="4b">
    <w:name w:val="Подпись к картинке (4)"/>
    <w:rsid w:val="00594467"/>
    <w:rPr>
      <w:rFonts w:ascii="Tahoma" w:eastAsia="Times New Roman" w:hAnsi="Tahoma" w:cs="Tahoma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112">
    <w:name w:val="Подпись к таблице (11)_"/>
    <w:rsid w:val="00594467"/>
    <w:rPr>
      <w:rFonts w:cs="Times New Roman"/>
      <w:sz w:val="13"/>
      <w:szCs w:val="13"/>
      <w:u w:val="none"/>
    </w:rPr>
  </w:style>
  <w:style w:type="character" w:customStyle="1" w:styleId="113">
    <w:name w:val="Подпись к таблице (11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124">
    <w:name w:val="Подпись к таблице (12)_"/>
    <w:rsid w:val="00594467"/>
    <w:rPr>
      <w:rFonts w:cs="Times New Roman"/>
      <w:sz w:val="9"/>
      <w:szCs w:val="9"/>
      <w:u w:val="none"/>
    </w:rPr>
  </w:style>
  <w:style w:type="character" w:customStyle="1" w:styleId="125">
    <w:name w:val="Подпись к таблице (12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250">
    <w:name w:val="Подпись к таблице (12) + 5"/>
    <w:aliases w:val="5 pt32,Курсив16,Интервал -1 pt4"/>
    <w:rsid w:val="00594467"/>
    <w:rPr>
      <w:rFonts w:ascii="Arial Unicode MS" w:eastAsia="Times New Roman" w:hAnsi="Arial Unicode MS" w:cs="Arial Unicode MS"/>
      <w:i/>
      <w:iCs/>
      <w:color w:val="000000"/>
      <w:spacing w:val="-20"/>
      <w:w w:val="100"/>
      <w:position w:val="0"/>
      <w:sz w:val="11"/>
      <w:szCs w:val="11"/>
      <w:u w:val="none"/>
      <w:lang w:val="ru-RU" w:eastAsia="ru-RU"/>
    </w:rPr>
  </w:style>
  <w:style w:type="character" w:customStyle="1" w:styleId="2ArialUnicodeMS9">
    <w:name w:val="Основной текст (2) + Arial Unicode MS9"/>
    <w:aliases w:val="5 pt31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8">
    <w:name w:val="Основной текст (2) + Arial Unicode MS8"/>
    <w:aliases w:val="52,5 pt30,Курсив15,Интервал -1 pt3"/>
    <w:rsid w:val="00594467"/>
    <w:rPr>
      <w:rFonts w:ascii="Arial Unicode MS" w:eastAsia="Times New Roman" w:hAnsi="Arial Unicode MS" w:cs="Arial Unicode MS"/>
      <w:i/>
      <w:iCs/>
      <w:color w:val="000000"/>
      <w:spacing w:val="-20"/>
      <w:w w:val="100"/>
      <w:position w:val="0"/>
      <w:sz w:val="11"/>
      <w:szCs w:val="11"/>
      <w:u w:val="none"/>
      <w:lang w:val="ru-RU" w:eastAsia="ru-RU"/>
    </w:rPr>
  </w:style>
  <w:style w:type="character" w:customStyle="1" w:styleId="131">
    <w:name w:val="Подпись к таблице (13)_"/>
    <w:rsid w:val="00594467"/>
    <w:rPr>
      <w:rFonts w:cs="Times New Roman"/>
      <w:sz w:val="9"/>
      <w:szCs w:val="9"/>
      <w:u w:val="none"/>
    </w:rPr>
  </w:style>
  <w:style w:type="character" w:customStyle="1" w:styleId="132">
    <w:name w:val="Подпись к таблице (13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3TimesNewRoman">
    <w:name w:val="Подпись к таблице (13) + Times New Roman"/>
    <w:aliases w:val="63,5 pt29,Курсив14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10pt0">
    <w:name w:val="Подпись к картинке + 10 pt"/>
    <w:rsid w:val="00594467"/>
    <w:rPr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ar-SA"/>
    </w:rPr>
  </w:style>
  <w:style w:type="character" w:customStyle="1" w:styleId="410pt">
    <w:name w:val="Основной текст (4) + 10 pt"/>
    <w:rsid w:val="00594467"/>
    <w:rPr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ar-SA"/>
    </w:rPr>
  </w:style>
  <w:style w:type="character" w:customStyle="1" w:styleId="96">
    <w:name w:val="Подпись к картинке (9)_"/>
    <w:link w:val="97"/>
    <w:locked/>
    <w:rsid w:val="00594467"/>
    <w:rPr>
      <w:shd w:val="clear" w:color="auto" w:fill="FFFFFF"/>
    </w:rPr>
  </w:style>
  <w:style w:type="paragraph" w:customStyle="1" w:styleId="97">
    <w:name w:val="Подпись к картинке (9)"/>
    <w:basedOn w:val="af"/>
    <w:link w:val="96"/>
    <w:rsid w:val="00594467"/>
    <w:pPr>
      <w:widowControl w:val="0"/>
      <w:shd w:val="clear" w:color="auto" w:fill="FFFFFF"/>
      <w:spacing w:after="120" w:line="240" w:lineRule="atLeast"/>
    </w:pPr>
    <w:rPr>
      <w:sz w:val="20"/>
      <w:szCs w:val="20"/>
      <w:shd w:val="clear" w:color="auto" w:fill="FFFFFF"/>
    </w:rPr>
  </w:style>
  <w:style w:type="character" w:customStyle="1" w:styleId="26pt">
    <w:name w:val="Основной текст (2) + 6 pt"/>
    <w:rsid w:val="00594467"/>
    <w:rPr>
      <w:rFonts w:ascii="Times New Roman" w:hAnsi="Times New Roman" w:cs="Times New Roman"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14Exact">
    <w:name w:val="Основной текст (14) Exact"/>
    <w:link w:val="140"/>
    <w:locked/>
    <w:rsid w:val="00594467"/>
    <w:rPr>
      <w:rFonts w:ascii="Gulim" w:eastAsia="Gulim" w:hAnsi="Gulim"/>
      <w:sz w:val="8"/>
      <w:szCs w:val="8"/>
      <w:shd w:val="clear" w:color="auto" w:fill="FFFFFF"/>
    </w:rPr>
  </w:style>
  <w:style w:type="paragraph" w:customStyle="1" w:styleId="140">
    <w:name w:val="Основной текст (14)"/>
    <w:basedOn w:val="af"/>
    <w:link w:val="14Exact"/>
    <w:rsid w:val="00594467"/>
    <w:pPr>
      <w:widowControl w:val="0"/>
      <w:shd w:val="clear" w:color="auto" w:fill="FFFFFF"/>
      <w:spacing w:line="240" w:lineRule="atLeast"/>
      <w:jc w:val="left"/>
    </w:pPr>
    <w:rPr>
      <w:rFonts w:ascii="Gulim" w:eastAsia="Gulim" w:hAnsi="Gulim"/>
      <w:sz w:val="8"/>
      <w:szCs w:val="8"/>
      <w:shd w:val="clear" w:color="auto" w:fill="FFFFFF"/>
    </w:rPr>
  </w:style>
  <w:style w:type="character" w:customStyle="1" w:styleId="15Exact">
    <w:name w:val="Основной текст (15) Exact"/>
    <w:link w:val="150"/>
    <w:locked/>
    <w:rsid w:val="00594467"/>
    <w:rPr>
      <w:sz w:val="9"/>
      <w:szCs w:val="9"/>
      <w:shd w:val="clear" w:color="auto" w:fill="FFFFFF"/>
    </w:rPr>
  </w:style>
  <w:style w:type="paragraph" w:customStyle="1" w:styleId="150">
    <w:name w:val="Основной текст (15)"/>
    <w:basedOn w:val="af"/>
    <w:link w:val="15Exact"/>
    <w:rsid w:val="00594467"/>
    <w:pPr>
      <w:widowControl w:val="0"/>
      <w:shd w:val="clear" w:color="auto" w:fill="FFFFFF"/>
      <w:spacing w:before="60" w:line="240" w:lineRule="atLeast"/>
    </w:pPr>
    <w:rPr>
      <w:sz w:val="9"/>
      <w:szCs w:val="9"/>
      <w:shd w:val="clear" w:color="auto" w:fill="FFFFFF"/>
    </w:rPr>
  </w:style>
  <w:style w:type="character" w:customStyle="1" w:styleId="16Exact">
    <w:name w:val="Основной текст (16) Exact"/>
    <w:link w:val="160"/>
    <w:locked/>
    <w:rsid w:val="00594467"/>
    <w:rPr>
      <w:sz w:val="8"/>
      <w:szCs w:val="8"/>
      <w:shd w:val="clear" w:color="auto" w:fill="FFFFFF"/>
    </w:rPr>
  </w:style>
  <w:style w:type="paragraph" w:customStyle="1" w:styleId="160">
    <w:name w:val="Основной текст (16)"/>
    <w:basedOn w:val="af"/>
    <w:link w:val="16Exact"/>
    <w:rsid w:val="00594467"/>
    <w:pPr>
      <w:widowControl w:val="0"/>
      <w:shd w:val="clear" w:color="auto" w:fill="FFFFFF"/>
      <w:spacing w:line="240" w:lineRule="atLeast"/>
    </w:pPr>
    <w:rPr>
      <w:sz w:val="8"/>
      <w:szCs w:val="8"/>
      <w:shd w:val="clear" w:color="auto" w:fill="FFFFFF"/>
    </w:rPr>
  </w:style>
  <w:style w:type="character" w:customStyle="1" w:styleId="16BookmanOldStyle">
    <w:name w:val="Основной текст (16) + Bookman Old Style"/>
    <w:aliases w:val="Курсив Exact"/>
    <w:rsid w:val="00594467"/>
    <w:rPr>
      <w:rFonts w:ascii="Bookman Old Style" w:eastAsia="Times New Roman" w:hAnsi="Bookman Old Style" w:cs="Bookman Old Style"/>
      <w:i/>
      <w:iCs/>
      <w:color w:val="000000"/>
      <w:spacing w:val="0"/>
      <w:w w:val="100"/>
      <w:position w:val="0"/>
      <w:sz w:val="8"/>
      <w:szCs w:val="8"/>
      <w:shd w:val="clear" w:color="auto" w:fill="FFFFFF"/>
      <w:lang w:val="ru-RU" w:eastAsia="ru-RU" w:bidi="ar-SA"/>
    </w:rPr>
  </w:style>
  <w:style w:type="character" w:customStyle="1" w:styleId="2ArialNarrow">
    <w:name w:val="Основной текст (2) + Arial Narrow"/>
    <w:aliases w:val="45,5 pt28,Курсив13"/>
    <w:rsid w:val="00594467"/>
    <w:rPr>
      <w:rFonts w:ascii="Arial Narrow" w:eastAsia="Times New Roman" w:hAnsi="Arial Narrow" w:cs="Arial Narrow"/>
      <w:i/>
      <w:iCs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8pt1">
    <w:name w:val="Основной текст (2) + 8 pt1"/>
    <w:rsid w:val="00594467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  <w:lang w:val="ru-RU" w:eastAsia="ru-RU"/>
    </w:rPr>
  </w:style>
  <w:style w:type="character" w:customStyle="1" w:styleId="2Gulim">
    <w:name w:val="Основной текст (2) + Gulim"/>
    <w:aliases w:val="8,5 pt27"/>
    <w:rsid w:val="00594467"/>
    <w:rPr>
      <w:rFonts w:ascii="Gulim" w:eastAsia="Gulim" w:hAnsi="Gulim" w:cs="Gulim"/>
      <w:color w:val="000000"/>
      <w:spacing w:val="0"/>
      <w:w w:val="100"/>
      <w:position w:val="0"/>
      <w:sz w:val="17"/>
      <w:szCs w:val="17"/>
      <w:u w:val="none"/>
      <w:lang w:val="ru-RU" w:eastAsia="ru-RU"/>
    </w:rPr>
  </w:style>
  <w:style w:type="character" w:customStyle="1" w:styleId="2Gulim1">
    <w:name w:val="Основной текст (2) + Gulim1"/>
    <w:rsid w:val="00594467"/>
    <w:rPr>
      <w:rFonts w:ascii="Gulim" w:eastAsia="Gulim" w:hAnsi="Gulim" w:cs="Gulim"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80">
    <w:name w:val="Основной текст (2) + 8"/>
    <w:aliases w:val="5 pt26,Курсив12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7"/>
      <w:szCs w:val="17"/>
      <w:u w:val="none"/>
      <w:lang w:val="ru-RU" w:eastAsia="ru-RU"/>
    </w:rPr>
  </w:style>
  <w:style w:type="character" w:customStyle="1" w:styleId="240">
    <w:name w:val="Основной текст (2) + 4"/>
    <w:aliases w:val="5 pt25"/>
    <w:rsid w:val="00594467"/>
    <w:rPr>
      <w:rFonts w:ascii="Times New Roman" w:hAnsi="Times New Roman" w:cs="Times New Roman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7">
    <w:name w:val="Основной текст (2) + Arial Unicode MS7"/>
    <w:aliases w:val="4 pt2,Малые прописные3"/>
    <w:rsid w:val="00594467"/>
    <w:rPr>
      <w:rFonts w:ascii="Arial Unicode MS" w:eastAsia="Times New Roman" w:hAnsi="Arial Unicode MS" w:cs="Arial Unicode MS"/>
      <w:smallCaps/>
      <w:color w:val="FFFFFF"/>
      <w:spacing w:val="0"/>
      <w:w w:val="100"/>
      <w:position w:val="0"/>
      <w:sz w:val="8"/>
      <w:szCs w:val="8"/>
      <w:u w:val="none"/>
      <w:lang w:val="en-US" w:eastAsia="en-US"/>
    </w:rPr>
  </w:style>
  <w:style w:type="character" w:customStyle="1" w:styleId="271">
    <w:name w:val="Основной текст (2) + 71"/>
    <w:aliases w:val="5 pt24"/>
    <w:rsid w:val="00594467"/>
    <w:rPr>
      <w:rFonts w:ascii="Times New Roman" w:hAnsi="Times New Roman" w:cs="Times New Roman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4pt3">
    <w:name w:val="Основной текст (2) + 4 pt3"/>
    <w:aliases w:val="Курсив11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BookmanOldStyle">
    <w:name w:val="Основной текст (2) + Bookman Old Style"/>
    <w:aliases w:val="5 pt23,Интервал 0 pt5"/>
    <w:rsid w:val="00594467"/>
    <w:rPr>
      <w:rFonts w:ascii="Bookman Old Style" w:eastAsia="Times New Roman" w:hAnsi="Bookman Old Style" w:cs="Bookman Old Style"/>
      <w:color w:val="000000"/>
      <w:spacing w:val="-10"/>
      <w:w w:val="100"/>
      <w:position w:val="0"/>
      <w:sz w:val="10"/>
      <w:szCs w:val="10"/>
      <w:u w:val="none"/>
      <w:lang w:val="en-US" w:eastAsia="en-US"/>
    </w:rPr>
  </w:style>
  <w:style w:type="character" w:customStyle="1" w:styleId="260">
    <w:name w:val="Основной текст (2) + 6"/>
    <w:aliases w:val="5 pt22,Курсив10"/>
    <w:rsid w:val="00594467"/>
    <w:rPr>
      <w:rFonts w:ascii="Times New Roman" w:hAnsi="Times New Roman" w:cs="Times New Roman"/>
      <w:i/>
      <w:iCs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Candara3">
    <w:name w:val="Основной текст (2) + Candara3"/>
    <w:aliases w:val="6 pt1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2"/>
      <w:szCs w:val="12"/>
      <w:u w:val="none"/>
      <w:lang w:val="ru-RU" w:eastAsia="ru-RU"/>
    </w:rPr>
  </w:style>
  <w:style w:type="character" w:customStyle="1" w:styleId="210">
    <w:name w:val="Основной текст (2) + 10"/>
    <w:aliases w:val="5 pt21,Полужирный7,Масштаб 70%"/>
    <w:rsid w:val="00594467"/>
    <w:rPr>
      <w:rFonts w:ascii="Times New Roman" w:hAnsi="Times New Roman" w:cs="Times New Roman"/>
      <w:b/>
      <w:bCs/>
      <w:color w:val="000000"/>
      <w:spacing w:val="0"/>
      <w:w w:val="70"/>
      <w:position w:val="0"/>
      <w:sz w:val="21"/>
      <w:szCs w:val="21"/>
      <w:u w:val="none"/>
      <w:lang w:val="en-US" w:eastAsia="en-US"/>
    </w:rPr>
  </w:style>
  <w:style w:type="character" w:customStyle="1" w:styleId="2ArialUnicodeMS6">
    <w:name w:val="Основной текст (2) + Arial Unicode MS6"/>
    <w:aliases w:val="5 pt20,Курсив9"/>
    <w:rsid w:val="00594467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10"/>
      <w:szCs w:val="10"/>
      <w:u w:val="none"/>
      <w:lang w:val="ru-RU" w:eastAsia="ru-RU"/>
    </w:rPr>
  </w:style>
  <w:style w:type="character" w:customStyle="1" w:styleId="40pt">
    <w:name w:val="Подпись к таблице (4) + Интервал 0 pt"/>
    <w:rsid w:val="00594467"/>
    <w:rPr>
      <w:b/>
      <w:bCs/>
      <w:color w:val="000000"/>
      <w:spacing w:val="-1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2Candara2">
    <w:name w:val="Основной текст (2) + Candara2"/>
    <w:aliases w:val="44,5 pt19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4pt2">
    <w:name w:val="Основной текст (2) + 4 pt2"/>
    <w:aliases w:val="Масштаб 40%"/>
    <w:rsid w:val="00594467"/>
    <w:rPr>
      <w:rFonts w:ascii="Times New Roman" w:hAnsi="Times New Roman" w:cs="Times New Roman"/>
      <w:color w:val="000000"/>
      <w:spacing w:val="0"/>
      <w:w w:val="40"/>
      <w:position w:val="0"/>
      <w:sz w:val="8"/>
      <w:szCs w:val="8"/>
      <w:u w:val="none"/>
      <w:lang w:val="ru-RU" w:eastAsia="ru-RU"/>
    </w:rPr>
  </w:style>
  <w:style w:type="character" w:customStyle="1" w:styleId="2Candara1">
    <w:name w:val="Основной текст (2) + Candara1"/>
    <w:aliases w:val="62,5 pt18"/>
    <w:rsid w:val="00594467"/>
    <w:rPr>
      <w:rFonts w:ascii="Candara" w:eastAsia="Times New Roman" w:hAnsi="Candara" w:cs="Candara"/>
      <w:color w:val="000000"/>
      <w:spacing w:val="0"/>
      <w:w w:val="100"/>
      <w:position w:val="0"/>
      <w:sz w:val="13"/>
      <w:szCs w:val="13"/>
      <w:u w:val="none"/>
      <w:lang w:val="ru-RU" w:eastAsia="ru-RU"/>
    </w:rPr>
  </w:style>
  <w:style w:type="character" w:customStyle="1" w:styleId="24pt1">
    <w:name w:val="Основной текст (2) + 4 pt1"/>
    <w:aliases w:val="Малые прописные2,Масштаб 40%1"/>
    <w:rsid w:val="00594467"/>
    <w:rPr>
      <w:rFonts w:ascii="Times New Roman" w:hAnsi="Times New Roman" w:cs="Times New Roman"/>
      <w:smallCaps/>
      <w:color w:val="000000"/>
      <w:spacing w:val="0"/>
      <w:w w:val="40"/>
      <w:position w:val="0"/>
      <w:sz w:val="8"/>
      <w:szCs w:val="8"/>
      <w:u w:val="none"/>
      <w:lang w:val="en-US" w:eastAsia="en-US"/>
    </w:rPr>
  </w:style>
  <w:style w:type="character" w:customStyle="1" w:styleId="170">
    <w:name w:val="Основной текст (17)_"/>
    <w:link w:val="171"/>
    <w:locked/>
    <w:rsid w:val="00594467"/>
    <w:rPr>
      <w:b/>
      <w:bCs/>
      <w:sz w:val="18"/>
      <w:szCs w:val="18"/>
      <w:shd w:val="clear" w:color="auto" w:fill="FFFFFF"/>
    </w:rPr>
  </w:style>
  <w:style w:type="paragraph" w:customStyle="1" w:styleId="171">
    <w:name w:val="Основной текст (17)"/>
    <w:basedOn w:val="af"/>
    <w:link w:val="170"/>
    <w:rsid w:val="00594467"/>
    <w:pPr>
      <w:widowControl w:val="0"/>
      <w:shd w:val="clear" w:color="auto" w:fill="FFFFFF"/>
      <w:spacing w:before="60" w:after="60" w:line="240" w:lineRule="atLeast"/>
    </w:pPr>
    <w:rPr>
      <w:b/>
      <w:bCs/>
      <w:sz w:val="18"/>
      <w:szCs w:val="18"/>
      <w:shd w:val="clear" w:color="auto" w:fill="FFFFFF"/>
    </w:rPr>
  </w:style>
  <w:style w:type="character" w:customStyle="1" w:styleId="180">
    <w:name w:val="Основной текст (18)_"/>
    <w:link w:val="181"/>
    <w:locked/>
    <w:rsid w:val="00594467"/>
    <w:rPr>
      <w:spacing w:val="-10"/>
      <w:sz w:val="15"/>
      <w:szCs w:val="15"/>
      <w:shd w:val="clear" w:color="auto" w:fill="FFFFFF"/>
    </w:rPr>
  </w:style>
  <w:style w:type="paragraph" w:customStyle="1" w:styleId="181">
    <w:name w:val="Основной текст (18)"/>
    <w:basedOn w:val="af"/>
    <w:link w:val="180"/>
    <w:rsid w:val="00594467"/>
    <w:pPr>
      <w:widowControl w:val="0"/>
      <w:shd w:val="clear" w:color="auto" w:fill="FFFFFF"/>
      <w:spacing w:before="300" w:after="300" w:line="240" w:lineRule="atLeast"/>
    </w:pPr>
    <w:rPr>
      <w:spacing w:val="-10"/>
      <w:sz w:val="15"/>
      <w:szCs w:val="15"/>
      <w:shd w:val="clear" w:color="auto" w:fill="FFFFFF"/>
    </w:rPr>
  </w:style>
  <w:style w:type="character" w:customStyle="1" w:styleId="290">
    <w:name w:val="Основной текст (2) + 9"/>
    <w:aliases w:val="5 pt17,Полужирный6,Курсив8"/>
    <w:rsid w:val="00594467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9"/>
      <w:szCs w:val="19"/>
      <w:u w:val="none"/>
      <w:lang w:val="en-US" w:eastAsia="en-US"/>
    </w:rPr>
  </w:style>
  <w:style w:type="character" w:customStyle="1" w:styleId="4c">
    <w:name w:val="Основной текст (4) + Полужирный"/>
    <w:rsid w:val="00594467"/>
    <w:rPr>
      <w:b/>
      <w:bCs/>
      <w:color w:val="000000"/>
      <w:spacing w:val="0"/>
      <w:w w:val="100"/>
      <w:position w:val="0"/>
      <w:sz w:val="18"/>
      <w:szCs w:val="18"/>
      <w:u w:val="single"/>
      <w:shd w:val="clear" w:color="auto" w:fill="FFFFFF"/>
      <w:lang w:val="ru-RU" w:eastAsia="ru-RU" w:bidi="ar-SA"/>
    </w:rPr>
  </w:style>
  <w:style w:type="character" w:customStyle="1" w:styleId="190">
    <w:name w:val="Основной текст (19)_"/>
    <w:rsid w:val="00594467"/>
    <w:rPr>
      <w:rFonts w:cs="Times New Roman"/>
      <w:sz w:val="20"/>
      <w:szCs w:val="20"/>
      <w:u w:val="none"/>
    </w:rPr>
  </w:style>
  <w:style w:type="character" w:customStyle="1" w:styleId="19TimesNewRoman">
    <w:name w:val="Основной текст (19) + Times New Roman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98">
    <w:name w:val="Основной текст (9) + 8"/>
    <w:aliases w:val="5 pt16,Курсив7,Интервал 0 pt4"/>
    <w:rsid w:val="00594467"/>
    <w:rPr>
      <w:b/>
      <w:bCs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ar-SA"/>
    </w:rPr>
  </w:style>
  <w:style w:type="character" w:customStyle="1" w:styleId="29pt1">
    <w:name w:val="Основной текст (2) + 9 pt1"/>
    <w:aliases w:val="Полужирный5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172">
    <w:name w:val="Основной текст (17) + Не полужирный"/>
    <w:rsid w:val="00594467"/>
    <w:rPr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ar-SA"/>
    </w:rPr>
  </w:style>
  <w:style w:type="character" w:customStyle="1" w:styleId="48pt0">
    <w:name w:val="Основной текст (4) + 8 pt"/>
    <w:aliases w:val="Полужирный4,Курсив6"/>
    <w:rsid w:val="00594467"/>
    <w:rPr>
      <w:b/>
      <w:bCs/>
      <w:i/>
      <w:iCs/>
      <w:color w:val="000000"/>
      <w:spacing w:val="0"/>
      <w:w w:val="100"/>
      <w:position w:val="0"/>
      <w:sz w:val="16"/>
      <w:szCs w:val="16"/>
      <w:shd w:val="clear" w:color="auto" w:fill="FFFFFF"/>
      <w:lang w:val="ru-RU" w:eastAsia="ru-RU" w:bidi="ar-SA"/>
    </w:rPr>
  </w:style>
  <w:style w:type="character" w:customStyle="1" w:styleId="2Consolas">
    <w:name w:val="Основной текст (2) + Consolas"/>
    <w:aliases w:val="43,5 pt15,Курсив5"/>
    <w:rsid w:val="00594467"/>
    <w:rPr>
      <w:rFonts w:ascii="Consolas" w:eastAsia="Times New Roman" w:hAnsi="Consolas" w:cs="Consolas"/>
      <w:i/>
      <w:iCs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5">
    <w:name w:val="Основной текст (2) + Arial Unicode MS5"/>
    <w:aliases w:val="5 pt14,Курсив4,Интервал -1 pt2"/>
    <w:rsid w:val="00594467"/>
    <w:rPr>
      <w:rFonts w:ascii="Arial Unicode MS" w:eastAsia="Times New Roman" w:hAnsi="Arial Unicode MS" w:cs="Arial Unicode MS"/>
      <w:i/>
      <w:iCs/>
      <w:color w:val="000000"/>
      <w:spacing w:val="-20"/>
      <w:w w:val="100"/>
      <w:position w:val="0"/>
      <w:sz w:val="10"/>
      <w:szCs w:val="10"/>
      <w:u w:val="none"/>
      <w:lang w:val="ru-RU" w:eastAsia="ru-RU"/>
    </w:rPr>
  </w:style>
  <w:style w:type="character" w:customStyle="1" w:styleId="2Consolas2">
    <w:name w:val="Основной текст (2) + Consolas2"/>
    <w:aliases w:val="10,5 pt13"/>
    <w:rsid w:val="00594467"/>
    <w:rPr>
      <w:rFonts w:ascii="Consolas" w:eastAsia="Times New Roman" w:hAnsi="Consolas" w:cs="Consolas"/>
      <w:color w:val="000000"/>
      <w:spacing w:val="0"/>
      <w:w w:val="100"/>
      <w:position w:val="0"/>
      <w:sz w:val="21"/>
      <w:szCs w:val="21"/>
      <w:u w:val="none"/>
      <w:lang w:val="ru-RU" w:eastAsia="ru-RU"/>
    </w:rPr>
  </w:style>
  <w:style w:type="character" w:customStyle="1" w:styleId="141">
    <w:name w:val="Подпись к таблице (14)_"/>
    <w:rsid w:val="00594467"/>
    <w:rPr>
      <w:rFonts w:cs="Times New Roman"/>
      <w:sz w:val="9"/>
      <w:szCs w:val="9"/>
      <w:u w:val="none"/>
    </w:rPr>
  </w:style>
  <w:style w:type="character" w:customStyle="1" w:styleId="14TimesNewRoman">
    <w:name w:val="Подпись к таблице (14) + Times New Roman"/>
    <w:aliases w:val="8 pt,Интервал -1 pt1"/>
    <w:rsid w:val="00594467"/>
    <w:rPr>
      <w:rFonts w:ascii="Times New Roman" w:hAnsi="Times New Roman" w:cs="Times New Roman"/>
      <w:color w:val="000000"/>
      <w:spacing w:val="-20"/>
      <w:w w:val="100"/>
      <w:position w:val="0"/>
      <w:sz w:val="16"/>
      <w:szCs w:val="16"/>
      <w:u w:val="single"/>
      <w:lang w:val="ru-RU" w:eastAsia="ru-RU"/>
    </w:rPr>
  </w:style>
  <w:style w:type="character" w:customStyle="1" w:styleId="142">
    <w:name w:val="Подпись к таблице (14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14TimesNewRoman1">
    <w:name w:val="Подпись к таблице (14) + Times New Roman1"/>
    <w:aliases w:val="8 pt1"/>
    <w:rsid w:val="00594467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  <w:lang w:val="en-US" w:eastAsia="en-US"/>
    </w:rPr>
  </w:style>
  <w:style w:type="character" w:customStyle="1" w:styleId="145">
    <w:name w:val="Подпись к таблице (14) + 5"/>
    <w:aliases w:val="5 pt12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1"/>
      <w:szCs w:val="11"/>
      <w:u w:val="none"/>
      <w:lang w:val="ru-RU" w:eastAsia="ru-RU"/>
    </w:rPr>
  </w:style>
  <w:style w:type="character" w:customStyle="1" w:styleId="151">
    <w:name w:val="Подпись к таблице (15)_"/>
    <w:rsid w:val="00594467"/>
    <w:rPr>
      <w:rFonts w:ascii="Times New Roman" w:hAnsi="Times New Roman" w:cs="Times New Roman"/>
      <w:sz w:val="11"/>
      <w:szCs w:val="11"/>
      <w:u w:val="none"/>
    </w:rPr>
  </w:style>
  <w:style w:type="character" w:customStyle="1" w:styleId="152">
    <w:name w:val="Подпись к таблице (15)"/>
    <w:rsid w:val="00594467"/>
    <w:rPr>
      <w:rFonts w:ascii="Times New Roman" w:hAnsi="Times New Roman" w:cs="Times New Roman"/>
      <w:color w:val="000000"/>
      <w:spacing w:val="0"/>
      <w:w w:val="100"/>
      <w:position w:val="0"/>
      <w:sz w:val="11"/>
      <w:szCs w:val="11"/>
      <w:u w:val="none"/>
      <w:lang w:val="ru-RU" w:eastAsia="ru-RU"/>
    </w:rPr>
  </w:style>
  <w:style w:type="character" w:customStyle="1" w:styleId="104">
    <w:name w:val="Подпись к картинке (10)_"/>
    <w:link w:val="105"/>
    <w:locked/>
    <w:rsid w:val="00594467"/>
    <w:rPr>
      <w:b/>
      <w:bCs/>
      <w:sz w:val="18"/>
      <w:szCs w:val="18"/>
      <w:shd w:val="clear" w:color="auto" w:fill="FFFFFF"/>
    </w:rPr>
  </w:style>
  <w:style w:type="paragraph" w:customStyle="1" w:styleId="105">
    <w:name w:val="Подпись к картинке (10)"/>
    <w:basedOn w:val="af"/>
    <w:link w:val="104"/>
    <w:rsid w:val="00594467"/>
    <w:pPr>
      <w:widowControl w:val="0"/>
      <w:shd w:val="clear" w:color="auto" w:fill="FFFFFF"/>
      <w:spacing w:after="120" w:line="240" w:lineRule="atLeast"/>
    </w:pPr>
    <w:rPr>
      <w:b/>
      <w:bCs/>
      <w:sz w:val="18"/>
      <w:szCs w:val="18"/>
      <w:shd w:val="clear" w:color="auto" w:fill="FFFFFF"/>
    </w:rPr>
  </w:style>
  <w:style w:type="character" w:customStyle="1" w:styleId="afffff3">
    <w:name w:val="Подпись к картинке + Полужирный"/>
    <w:rsid w:val="00594467"/>
    <w:rPr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ar-SA"/>
    </w:rPr>
  </w:style>
  <w:style w:type="character" w:customStyle="1" w:styleId="3TimesNewRoman0">
    <w:name w:val="Заголовок №3 + Times New Roman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180pt">
    <w:name w:val="Основной текст (18) + Интервал 0 pt"/>
    <w:rsid w:val="00594467"/>
    <w:rPr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200">
    <w:name w:val="Основной текст (20)_"/>
    <w:link w:val="201"/>
    <w:locked/>
    <w:rsid w:val="00594467"/>
    <w:rPr>
      <w:b/>
      <w:bCs/>
      <w:i/>
      <w:iCs/>
      <w:sz w:val="17"/>
      <w:szCs w:val="17"/>
      <w:shd w:val="clear" w:color="auto" w:fill="FFFFFF"/>
    </w:rPr>
  </w:style>
  <w:style w:type="paragraph" w:customStyle="1" w:styleId="201">
    <w:name w:val="Основной текст (20)"/>
    <w:basedOn w:val="af"/>
    <w:link w:val="200"/>
    <w:rsid w:val="00594467"/>
    <w:pPr>
      <w:widowControl w:val="0"/>
      <w:shd w:val="clear" w:color="auto" w:fill="FFFFFF"/>
      <w:spacing w:after="300" w:line="240" w:lineRule="atLeast"/>
    </w:pPr>
    <w:rPr>
      <w:b/>
      <w:bCs/>
      <w:i/>
      <w:iCs/>
      <w:sz w:val="17"/>
      <w:szCs w:val="17"/>
      <w:shd w:val="clear" w:color="auto" w:fill="FFFFFF"/>
    </w:rPr>
  </w:style>
  <w:style w:type="character" w:customStyle="1" w:styleId="207">
    <w:name w:val="Основной текст (20) + 7"/>
    <w:aliases w:val="5 pt11,Не курсив,Интервал 0 pt3"/>
    <w:rsid w:val="00594467"/>
    <w:rPr>
      <w:b/>
      <w:bCs/>
      <w:i/>
      <w:iCs/>
      <w:color w:val="000000"/>
      <w:spacing w:val="-1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3f3">
    <w:name w:val="Заголовок №3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191">
    <w:name w:val="Основной текст (19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20"/>
      <w:szCs w:val="20"/>
      <w:u w:val="none"/>
      <w:lang w:val="ru-RU" w:eastAsia="ru-RU"/>
    </w:rPr>
  </w:style>
  <w:style w:type="character" w:customStyle="1" w:styleId="291">
    <w:name w:val="Основной текст (2) + 91"/>
    <w:aliases w:val="5 pt10,Полужирный3,Курсив3,Интервал 1 pt2"/>
    <w:rsid w:val="00594467"/>
    <w:rPr>
      <w:rFonts w:ascii="Times New Roman" w:hAnsi="Times New Roman" w:cs="Times New Roman"/>
      <w:b/>
      <w:bCs/>
      <w:i/>
      <w:iCs/>
      <w:color w:val="000000"/>
      <w:spacing w:val="20"/>
      <w:w w:val="100"/>
      <w:position w:val="0"/>
      <w:sz w:val="19"/>
      <w:szCs w:val="19"/>
      <w:u w:val="none"/>
      <w:lang w:val="ru-RU" w:eastAsia="ru-RU"/>
    </w:rPr>
  </w:style>
  <w:style w:type="character" w:customStyle="1" w:styleId="981">
    <w:name w:val="Основной текст (9) + 81"/>
    <w:aliases w:val="5 pt9,Курсив2"/>
    <w:rsid w:val="00594467"/>
    <w:rPr>
      <w:b/>
      <w:bCs/>
      <w:i/>
      <w:iCs/>
      <w:color w:val="000000"/>
      <w:spacing w:val="-10"/>
      <w:w w:val="100"/>
      <w:position w:val="0"/>
      <w:sz w:val="17"/>
      <w:szCs w:val="17"/>
      <w:shd w:val="clear" w:color="auto" w:fill="FFFFFF"/>
      <w:lang w:val="ru-RU" w:eastAsia="ru-RU" w:bidi="ar-SA"/>
    </w:rPr>
  </w:style>
  <w:style w:type="character" w:customStyle="1" w:styleId="211">
    <w:name w:val="Основной текст (21)_"/>
    <w:link w:val="212"/>
    <w:locked/>
    <w:rsid w:val="00594467"/>
    <w:rPr>
      <w:rFonts w:ascii="Arial Narrow" w:hAnsi="Arial Narrow"/>
      <w:b/>
      <w:bCs/>
      <w:shd w:val="clear" w:color="auto" w:fill="FFFFFF"/>
    </w:rPr>
  </w:style>
  <w:style w:type="paragraph" w:customStyle="1" w:styleId="212">
    <w:name w:val="Основной текст (21)"/>
    <w:basedOn w:val="af"/>
    <w:link w:val="211"/>
    <w:rsid w:val="00594467"/>
    <w:pPr>
      <w:widowControl w:val="0"/>
      <w:shd w:val="clear" w:color="auto" w:fill="FFFFFF"/>
      <w:spacing w:before="180" w:after="300" w:line="240" w:lineRule="atLeast"/>
    </w:pPr>
    <w:rPr>
      <w:rFonts w:ascii="Arial Narrow" w:hAnsi="Arial Narrow"/>
      <w:b/>
      <w:bCs/>
      <w:sz w:val="20"/>
      <w:szCs w:val="20"/>
      <w:shd w:val="clear" w:color="auto" w:fill="FFFFFF"/>
    </w:rPr>
  </w:style>
  <w:style w:type="character" w:customStyle="1" w:styleId="2071">
    <w:name w:val="Основной текст (20) + 71"/>
    <w:aliases w:val="5 pt8,Не курсив1"/>
    <w:rsid w:val="00594467"/>
    <w:rPr>
      <w:b/>
      <w:bCs/>
      <w:i/>
      <w:i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ar-SA"/>
    </w:rPr>
  </w:style>
  <w:style w:type="character" w:customStyle="1" w:styleId="13Candara">
    <w:name w:val="Подпись к таблице (13) + Candara"/>
    <w:aliases w:val="4 pt1,Масштаб 150%"/>
    <w:rsid w:val="00594467"/>
    <w:rPr>
      <w:rFonts w:ascii="Candara" w:eastAsia="Times New Roman" w:hAnsi="Candara" w:cs="Candara"/>
      <w:color w:val="000000"/>
      <w:spacing w:val="0"/>
      <w:w w:val="150"/>
      <w:position w:val="0"/>
      <w:sz w:val="8"/>
      <w:szCs w:val="8"/>
      <w:u w:val="none"/>
      <w:lang w:val="ru-RU" w:eastAsia="ru-RU"/>
    </w:rPr>
  </w:style>
  <w:style w:type="character" w:customStyle="1" w:styleId="138pt">
    <w:name w:val="Подпись к таблице (13) + 8 pt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6"/>
      <w:szCs w:val="16"/>
      <w:u w:val="none"/>
      <w:lang w:val="ru-RU" w:eastAsia="ru-RU"/>
    </w:rPr>
  </w:style>
  <w:style w:type="character" w:customStyle="1" w:styleId="138pt1">
    <w:name w:val="Подпись к таблице (13) + 8 pt1"/>
    <w:aliases w:val="Интервал 1 pt1"/>
    <w:rsid w:val="00594467"/>
    <w:rPr>
      <w:rFonts w:ascii="Arial Unicode MS" w:eastAsia="Times New Roman" w:hAnsi="Arial Unicode MS" w:cs="Arial Unicode MS"/>
      <w:color w:val="000000"/>
      <w:spacing w:val="20"/>
      <w:w w:val="100"/>
      <w:position w:val="0"/>
      <w:sz w:val="16"/>
      <w:szCs w:val="16"/>
      <w:u w:val="none"/>
      <w:lang w:val="ru-RU" w:eastAsia="ru-RU"/>
    </w:rPr>
  </w:style>
  <w:style w:type="character" w:customStyle="1" w:styleId="1311pt">
    <w:name w:val="Подпись к таблице (13) + 11 pt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13TimesNewRoman1">
    <w:name w:val="Подпись к таблице (13) + Times New Roman1"/>
    <w:aliases w:val="51,5 pt7"/>
    <w:rsid w:val="00594467"/>
    <w:rPr>
      <w:rFonts w:ascii="Times New Roman" w:hAnsi="Times New Roman" w:cs="Times New Roman"/>
      <w:color w:val="000000"/>
      <w:spacing w:val="0"/>
      <w:w w:val="100"/>
      <w:position w:val="0"/>
      <w:sz w:val="11"/>
      <w:szCs w:val="11"/>
      <w:u w:val="none"/>
      <w:lang w:val="ru-RU" w:eastAsia="ru-RU"/>
    </w:rPr>
  </w:style>
  <w:style w:type="character" w:customStyle="1" w:styleId="134pt">
    <w:name w:val="Подпись к таблице (13) + 4 pt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8"/>
      <w:szCs w:val="8"/>
      <w:u w:val="none"/>
      <w:lang w:val="ru-RU" w:eastAsia="ru-RU"/>
    </w:rPr>
  </w:style>
  <w:style w:type="character" w:customStyle="1" w:styleId="2ArialUnicodeMS4">
    <w:name w:val="Основной текст (2) + Arial Unicode MS4"/>
    <w:aliases w:val="5 pt6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0"/>
      <w:szCs w:val="10"/>
      <w:u w:val="none"/>
      <w:lang w:val="en-US" w:eastAsia="en-US"/>
    </w:rPr>
  </w:style>
  <w:style w:type="character" w:customStyle="1" w:styleId="2ArialUnicodeMS3">
    <w:name w:val="Основной текст (2) + Arial Unicode MS3"/>
    <w:aliases w:val="61,5 pt5,Малые прописные1,Масштаб 30%"/>
    <w:rsid w:val="00594467"/>
    <w:rPr>
      <w:rFonts w:ascii="Arial Unicode MS" w:eastAsia="Times New Roman" w:hAnsi="Arial Unicode MS" w:cs="Arial Unicode MS"/>
      <w:smallCaps/>
      <w:color w:val="000000"/>
      <w:spacing w:val="0"/>
      <w:w w:val="30"/>
      <w:position w:val="0"/>
      <w:sz w:val="13"/>
      <w:szCs w:val="13"/>
      <w:u w:val="none"/>
      <w:lang w:val="ru-RU" w:eastAsia="ru-RU"/>
    </w:rPr>
  </w:style>
  <w:style w:type="character" w:customStyle="1" w:styleId="9ArialUnicodeMS">
    <w:name w:val="Основной текст (9) + Arial Unicode MS"/>
    <w:aliases w:val="10 pt,Не полужирный1,Интервал 0 pt2"/>
    <w:rsid w:val="00594467"/>
    <w:rPr>
      <w:rFonts w:ascii="Arial Unicode MS" w:eastAsia="Times New Roman" w:hAnsi="Arial Unicode MS" w:cs="Arial Unicode MS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ar-SA"/>
    </w:rPr>
  </w:style>
  <w:style w:type="character" w:customStyle="1" w:styleId="161">
    <w:name w:val="Подпись к таблице (16)_"/>
    <w:rsid w:val="00594467"/>
    <w:rPr>
      <w:rFonts w:cs="Times New Roman"/>
      <w:sz w:val="9"/>
      <w:szCs w:val="9"/>
      <w:u w:val="none"/>
    </w:rPr>
  </w:style>
  <w:style w:type="character" w:customStyle="1" w:styleId="162">
    <w:name w:val="Подпись к таблице (16)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9"/>
      <w:szCs w:val="9"/>
      <w:u w:val="single"/>
      <w:lang w:val="ru-RU" w:eastAsia="ru-RU"/>
    </w:rPr>
  </w:style>
  <w:style w:type="character" w:customStyle="1" w:styleId="165pt">
    <w:name w:val="Подпись к таблице (16) + 5 pt"/>
    <w:aliases w:val="Полужирный2"/>
    <w:rsid w:val="00594467"/>
    <w:rPr>
      <w:rFonts w:ascii="Arial Unicode MS" w:eastAsia="Times New Roman" w:hAnsi="Arial Unicode MS" w:cs="Arial Unicode MS"/>
      <w:b/>
      <w:bCs/>
      <w:color w:val="000000"/>
      <w:spacing w:val="0"/>
      <w:w w:val="100"/>
      <w:position w:val="0"/>
      <w:sz w:val="10"/>
      <w:szCs w:val="10"/>
      <w:u w:val="none"/>
      <w:lang w:val="ru-RU" w:eastAsia="ru-RU"/>
    </w:rPr>
  </w:style>
  <w:style w:type="character" w:customStyle="1" w:styleId="16Constantia">
    <w:name w:val="Подпись к таблице (16) + Constantia"/>
    <w:aliases w:val="9 pt,Курсив1"/>
    <w:rsid w:val="00594467"/>
    <w:rPr>
      <w:rFonts w:ascii="Constantia" w:eastAsia="Times New Roman" w:hAnsi="Constantia" w:cs="Constantia"/>
      <w:b/>
      <w:bCs/>
      <w:i/>
      <w:iCs/>
      <w:color w:val="000000"/>
      <w:spacing w:val="0"/>
      <w:w w:val="100"/>
      <w:position w:val="0"/>
      <w:sz w:val="18"/>
      <w:szCs w:val="18"/>
      <w:u w:val="none"/>
      <w:lang w:val="ru-RU" w:eastAsia="ru-RU"/>
    </w:rPr>
  </w:style>
  <w:style w:type="character" w:customStyle="1" w:styleId="241">
    <w:name w:val="Основной текст (2) + 41"/>
    <w:aliases w:val="5 pt4,Полужирный1"/>
    <w:rsid w:val="00594467"/>
    <w:rPr>
      <w:rFonts w:ascii="Times New Roman" w:hAnsi="Times New Roman" w:cs="Times New Roman"/>
      <w:b/>
      <w:bCs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2">
    <w:name w:val="Основной текст (2) + Arial Unicode MS2"/>
    <w:aliases w:val="42,5 pt3,Интервал 0 pt1"/>
    <w:rsid w:val="00594467"/>
    <w:rPr>
      <w:rFonts w:ascii="Arial Unicode MS" w:eastAsia="Times New Roman" w:hAnsi="Arial Unicode MS" w:cs="Arial Unicode MS"/>
      <w:color w:val="000000"/>
      <w:spacing w:val="-10"/>
      <w:w w:val="100"/>
      <w:position w:val="0"/>
      <w:sz w:val="9"/>
      <w:szCs w:val="9"/>
      <w:u w:val="none"/>
      <w:lang w:val="ru-RU" w:eastAsia="ru-RU"/>
    </w:rPr>
  </w:style>
  <w:style w:type="character" w:customStyle="1" w:styleId="2ArialUnicodeMS1">
    <w:name w:val="Основной текст (2) + Arial Unicode MS1"/>
    <w:aliases w:val="7,5 pt2"/>
    <w:rsid w:val="00594467"/>
    <w:rPr>
      <w:rFonts w:ascii="Arial Unicode MS" w:eastAsia="Times New Roman" w:hAnsi="Arial Unicode MS" w:cs="Arial Unicode MS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Consolas1">
    <w:name w:val="Основной текст (2) + Consolas1"/>
    <w:aliases w:val="5 pt1"/>
    <w:rsid w:val="00594467"/>
    <w:rPr>
      <w:rFonts w:ascii="Consolas" w:eastAsia="Times New Roman" w:hAnsi="Consolas" w:cs="Consolas"/>
      <w:color w:val="000000"/>
      <w:spacing w:val="0"/>
      <w:w w:val="100"/>
      <w:position w:val="0"/>
      <w:sz w:val="9"/>
      <w:szCs w:val="9"/>
      <w:u w:val="none"/>
      <w:lang w:val="ru-RU" w:eastAsia="ru-RU"/>
    </w:rPr>
  </w:style>
  <w:style w:type="paragraph" w:customStyle="1" w:styleId="afffff4">
    <w:name w:val="Пикчи"/>
    <w:basedOn w:val="af"/>
    <w:link w:val="afffff5"/>
    <w:rsid w:val="00594467"/>
    <w:pPr>
      <w:suppressAutoHyphens/>
      <w:jc w:val="center"/>
    </w:pPr>
    <w:rPr>
      <w:rFonts w:eastAsia="SimSun"/>
      <w:noProof/>
      <w:kern w:val="2"/>
    </w:rPr>
  </w:style>
  <w:style w:type="character" w:customStyle="1" w:styleId="afffff5">
    <w:name w:val="Пикчи Знак"/>
    <w:link w:val="afffff4"/>
    <w:locked/>
    <w:rsid w:val="00594467"/>
    <w:rPr>
      <w:rFonts w:eastAsia="SimSun"/>
      <w:noProof/>
      <w:kern w:val="2"/>
      <w:sz w:val="24"/>
      <w:szCs w:val="24"/>
    </w:rPr>
  </w:style>
  <w:style w:type="paragraph" w:customStyle="1" w:styleId="phconfirmstamptitle">
    <w:name w:val="ph_confirmstamp_title"/>
    <w:basedOn w:val="af"/>
    <w:next w:val="af"/>
    <w:rsid w:val="00594467"/>
    <w:pPr>
      <w:spacing w:before="20" w:after="120"/>
      <w:jc w:val="left"/>
    </w:pPr>
    <w:rPr>
      <w:rFonts w:ascii="Arial" w:eastAsia="Calibri" w:hAnsi="Arial"/>
      <w:caps/>
    </w:rPr>
  </w:style>
  <w:style w:type="paragraph" w:customStyle="1" w:styleId="1f5">
    <w:name w:val="Без интервала1"/>
    <w:link w:val="NoSpacingChar"/>
    <w:rsid w:val="00594467"/>
    <w:rPr>
      <w:rFonts w:ascii="Calibri" w:hAnsi="Calibri"/>
      <w:sz w:val="22"/>
      <w:szCs w:val="22"/>
      <w:lang w:eastAsia="en-US"/>
    </w:rPr>
  </w:style>
  <w:style w:type="paragraph" w:customStyle="1" w:styleId="afffff6">
    <w:name w:val="ТекстОснК"/>
    <w:basedOn w:val="affff8"/>
    <w:link w:val="afffff7"/>
    <w:rsid w:val="00594467"/>
    <w:rPr>
      <w:i/>
    </w:rPr>
  </w:style>
  <w:style w:type="character" w:customStyle="1" w:styleId="afffff7">
    <w:name w:val="ТекстОснК Знак"/>
    <w:link w:val="afffff6"/>
    <w:locked/>
    <w:rsid w:val="00594467"/>
    <w:rPr>
      <w:rFonts w:eastAsia="SimSun"/>
      <w:i/>
      <w:kern w:val="2"/>
      <w:sz w:val="24"/>
      <w:szCs w:val="24"/>
      <w:lang w:eastAsia="ar-SA"/>
    </w:rPr>
  </w:style>
  <w:style w:type="character" w:customStyle="1" w:styleId="issschhl">
    <w:name w:val="iss_sch_hl"/>
    <w:rsid w:val="00594467"/>
    <w:rPr>
      <w:rFonts w:cs="Times New Roman"/>
    </w:rPr>
  </w:style>
  <w:style w:type="paragraph" w:customStyle="1" w:styleId="Paragraph0">
    <w:name w:val="Paragraph 0"/>
    <w:basedOn w:val="af"/>
    <w:link w:val="Paragraph00"/>
    <w:autoRedefine/>
    <w:rsid w:val="00594467"/>
    <w:pPr>
      <w:numPr>
        <w:numId w:val="30"/>
      </w:numPr>
      <w:spacing w:line="360" w:lineRule="auto"/>
    </w:pPr>
    <w:rPr>
      <w:rFonts w:ascii="PetersburgCTT" w:hAnsi="PetersburgCTT"/>
      <w:bCs/>
    </w:rPr>
  </w:style>
  <w:style w:type="paragraph" w:customStyle="1" w:styleId="2f8">
    <w:name w:val="Заголовок2"/>
    <w:basedOn w:val="af"/>
    <w:next w:val="af"/>
    <w:rsid w:val="00594467"/>
    <w:pPr>
      <w:keepNext/>
      <w:keepLines/>
      <w:suppressLineNumbers/>
      <w:suppressAutoHyphens/>
      <w:spacing w:before="360" w:after="120"/>
      <w:ind w:left="284"/>
      <w:outlineLvl w:val="1"/>
    </w:pPr>
    <w:rPr>
      <w:rFonts w:ascii="Pragmatica" w:hAnsi="Pragmatica"/>
      <w:sz w:val="28"/>
      <w:szCs w:val="20"/>
    </w:rPr>
  </w:style>
  <w:style w:type="paragraph" w:customStyle="1" w:styleId="HeadlineUpperEvenleftpage">
    <w:name w:val="Headline. Upper Even (left) page"/>
    <w:basedOn w:val="af"/>
    <w:autoRedefine/>
    <w:rsid w:val="00594467"/>
    <w:pPr>
      <w:pBdr>
        <w:bottom w:val="single" w:sz="6" w:space="2" w:color="auto"/>
      </w:pBdr>
      <w:tabs>
        <w:tab w:val="right" w:pos="6407"/>
      </w:tabs>
      <w:jc w:val="left"/>
    </w:pPr>
    <w:rPr>
      <w:iCs/>
      <w:sz w:val="22"/>
      <w:szCs w:val="26"/>
    </w:rPr>
  </w:style>
  <w:style w:type="paragraph" w:customStyle="1" w:styleId="HeadlineUpperOddrightpage">
    <w:name w:val="Headline. Upper Odd (right) page"/>
    <w:basedOn w:val="af"/>
    <w:autoRedefine/>
    <w:rsid w:val="00594467"/>
    <w:pPr>
      <w:numPr>
        <w:numId w:val="21"/>
      </w:numPr>
      <w:pBdr>
        <w:bottom w:val="single" w:sz="6" w:space="2" w:color="auto"/>
      </w:pBdr>
      <w:tabs>
        <w:tab w:val="clear" w:pos="360"/>
        <w:tab w:val="right" w:pos="6407"/>
      </w:tabs>
      <w:ind w:left="0" w:firstLine="0"/>
      <w:jc w:val="right"/>
    </w:pPr>
    <w:rPr>
      <w:iCs/>
      <w:sz w:val="22"/>
      <w:szCs w:val="26"/>
    </w:rPr>
  </w:style>
  <w:style w:type="paragraph" w:customStyle="1" w:styleId="List1">
    <w:name w:val="List 1"/>
    <w:basedOn w:val="af"/>
    <w:link w:val="List10"/>
    <w:autoRedefine/>
    <w:rsid w:val="00594467"/>
    <w:pPr>
      <w:numPr>
        <w:numId w:val="22"/>
      </w:numPr>
      <w:tabs>
        <w:tab w:val="clear" w:pos="720"/>
        <w:tab w:val="num" w:pos="360"/>
        <w:tab w:val="left" w:pos="851"/>
      </w:tabs>
      <w:ind w:left="360"/>
      <w:jc w:val="left"/>
    </w:pPr>
    <w:rPr>
      <w:sz w:val="22"/>
      <w:szCs w:val="20"/>
      <w:lang w:val="en-US"/>
    </w:rPr>
  </w:style>
  <w:style w:type="paragraph" w:customStyle="1" w:styleId="List1withGap">
    <w:name w:val="List 1 with Gap"/>
    <w:basedOn w:val="af"/>
    <w:autoRedefine/>
    <w:rsid w:val="00594467"/>
    <w:pPr>
      <w:tabs>
        <w:tab w:val="num" w:pos="360"/>
      </w:tabs>
      <w:spacing w:after="240"/>
      <w:ind w:left="360" w:hanging="360"/>
      <w:jc w:val="left"/>
    </w:pPr>
    <w:rPr>
      <w:sz w:val="22"/>
      <w:szCs w:val="20"/>
    </w:rPr>
  </w:style>
  <w:style w:type="paragraph" w:customStyle="1" w:styleId="TableTextAlignLeft11pt">
    <w:name w:val="Стиль Table. Text Align Left + 11 pt"/>
    <w:basedOn w:val="af"/>
    <w:autoRedefine/>
    <w:rsid w:val="00594467"/>
    <w:pPr>
      <w:keepLines/>
      <w:spacing w:before="40" w:after="40"/>
      <w:jc w:val="left"/>
    </w:pPr>
    <w:rPr>
      <w:sz w:val="22"/>
      <w:szCs w:val="20"/>
    </w:rPr>
  </w:style>
  <w:style w:type="paragraph" w:customStyle="1" w:styleId="TableTextAlignLeft11pt0">
    <w:name w:val="Стиль Table. Text Align Left + 11 pt курсив"/>
    <w:basedOn w:val="af"/>
    <w:autoRedefine/>
    <w:rsid w:val="00594467"/>
    <w:pPr>
      <w:keepLines/>
      <w:spacing w:before="40" w:after="40"/>
      <w:jc w:val="left"/>
    </w:pPr>
    <w:rPr>
      <w:i/>
      <w:iCs/>
      <w:sz w:val="22"/>
      <w:szCs w:val="20"/>
    </w:rPr>
  </w:style>
  <w:style w:type="paragraph" w:customStyle="1" w:styleId="Number1">
    <w:name w:val="Number 1"/>
    <w:basedOn w:val="af"/>
    <w:autoRedefine/>
    <w:rsid w:val="00594467"/>
    <w:pPr>
      <w:ind w:left="568" w:hanging="284"/>
    </w:pPr>
    <w:rPr>
      <w:sz w:val="22"/>
      <w:szCs w:val="20"/>
    </w:rPr>
  </w:style>
  <w:style w:type="paragraph" w:customStyle="1" w:styleId="NoticeLastline">
    <w:name w:val="Стиль Notice. Last line + полужирный"/>
    <w:basedOn w:val="af"/>
    <w:autoRedefine/>
    <w:rsid w:val="00594467"/>
    <w:pPr>
      <w:pBdr>
        <w:bottom w:val="single" w:sz="4" w:space="1" w:color="auto"/>
      </w:pBdr>
      <w:spacing w:after="240"/>
      <w:ind w:left="567"/>
    </w:pPr>
    <w:rPr>
      <w:b/>
      <w:bCs/>
      <w:sz w:val="22"/>
      <w:szCs w:val="20"/>
    </w:rPr>
  </w:style>
  <w:style w:type="paragraph" w:customStyle="1" w:styleId="NoticeLastline05">
    <w:name w:val="Стиль Notice. Last line + сверху: (одинарная Авто  05 пт линия)..."/>
    <w:basedOn w:val="af"/>
    <w:autoRedefine/>
    <w:rsid w:val="0059446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240"/>
      <w:ind w:left="567"/>
    </w:pPr>
    <w:rPr>
      <w:sz w:val="22"/>
      <w:szCs w:val="20"/>
    </w:rPr>
  </w:style>
  <w:style w:type="paragraph" w:customStyle="1" w:styleId="NormalPragmaticaCTTSymbol0">
    <w:name w:val="Стиль Normal + PragmaticaCTT (Symbol) курсив по центру Перед:  0..."/>
    <w:basedOn w:val="af"/>
    <w:autoRedefine/>
    <w:rsid w:val="00594467"/>
    <w:pPr>
      <w:numPr>
        <w:numId w:val="24"/>
      </w:num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clear" w:pos="360"/>
      </w:tabs>
      <w:snapToGrid w:val="0"/>
      <w:spacing w:before="240" w:line="180" w:lineRule="exact"/>
      <w:ind w:left="0" w:firstLine="0"/>
    </w:pPr>
    <w:rPr>
      <w:rFonts w:ascii="PragmaticaCTT" w:hAnsi="PragmaticaCTT"/>
      <w:i/>
      <w:iCs/>
      <w:szCs w:val="20"/>
    </w:rPr>
  </w:style>
  <w:style w:type="paragraph" w:customStyle="1" w:styleId="Bullet0">
    <w:name w:val="Bullet 0"/>
    <w:basedOn w:val="af"/>
    <w:rsid w:val="00594467"/>
    <w:pPr>
      <w:numPr>
        <w:numId w:val="27"/>
      </w:numPr>
      <w:tabs>
        <w:tab w:val="clear" w:pos="0"/>
        <w:tab w:val="left" w:pos="284"/>
      </w:tabs>
      <w:ind w:left="0" w:firstLine="0"/>
    </w:pPr>
    <w:rPr>
      <w:rFonts w:ascii="PetersburgCTT" w:hAnsi="PetersburgCTT"/>
      <w:sz w:val="20"/>
      <w:szCs w:val="20"/>
    </w:rPr>
  </w:style>
  <w:style w:type="paragraph" w:customStyle="1" w:styleId="Bullet1withGap">
    <w:name w:val="Bullet 1 with Gap"/>
    <w:basedOn w:val="afffe"/>
    <w:next w:val="Paragraph0"/>
    <w:rsid w:val="00594467"/>
    <w:pPr>
      <w:tabs>
        <w:tab w:val="num" w:pos="567"/>
      </w:tabs>
      <w:suppressAutoHyphens w:val="0"/>
      <w:spacing w:after="80"/>
      <w:ind w:left="568" w:hanging="284"/>
      <w:jc w:val="both"/>
    </w:pPr>
    <w:rPr>
      <w:rFonts w:ascii="PetersburgCTT" w:hAnsi="PetersburgCTT"/>
      <w:sz w:val="20"/>
      <w:szCs w:val="20"/>
      <w:lang w:eastAsia="ru-RU"/>
    </w:rPr>
  </w:style>
  <w:style w:type="paragraph" w:customStyle="1" w:styleId="Bullet20">
    <w:name w:val="Bullet 2"/>
    <w:basedOn w:val="afffe"/>
    <w:rsid w:val="00594467"/>
    <w:pPr>
      <w:tabs>
        <w:tab w:val="num" w:pos="360"/>
        <w:tab w:val="left" w:pos="851"/>
      </w:tabs>
      <w:suppressAutoHyphens w:val="0"/>
      <w:ind w:left="360" w:hanging="360"/>
      <w:jc w:val="both"/>
    </w:pPr>
    <w:rPr>
      <w:rFonts w:ascii="PetersburgCTT" w:hAnsi="PetersburgCTT"/>
      <w:sz w:val="20"/>
      <w:szCs w:val="20"/>
      <w:lang w:eastAsia="ru-RU"/>
    </w:rPr>
  </w:style>
  <w:style w:type="paragraph" w:customStyle="1" w:styleId="Bullet2withGap">
    <w:name w:val="Bullet 2 with Gap"/>
    <w:basedOn w:val="Bullet20"/>
    <w:next w:val="Bullet20"/>
    <w:rsid w:val="00594467"/>
    <w:pPr>
      <w:numPr>
        <w:numId w:val="23"/>
      </w:numPr>
      <w:tabs>
        <w:tab w:val="clear" w:pos="360"/>
        <w:tab w:val="num" w:pos="0"/>
      </w:tabs>
      <w:spacing w:after="80"/>
      <w:ind w:left="851" w:hanging="284"/>
    </w:pPr>
  </w:style>
  <w:style w:type="paragraph" w:customStyle="1" w:styleId="ExampleDescr">
    <w:name w:val="ExampleDescr"/>
    <w:basedOn w:val="Paragraph0"/>
    <w:rsid w:val="00594467"/>
    <w:pPr>
      <w:tabs>
        <w:tab w:val="num" w:pos="360"/>
      </w:tabs>
      <w:spacing w:after="120"/>
      <w:ind w:left="360"/>
    </w:pPr>
  </w:style>
  <w:style w:type="paragraph" w:styleId="ab">
    <w:name w:val="List"/>
    <w:basedOn w:val="af"/>
    <w:rsid w:val="00594467"/>
    <w:pPr>
      <w:numPr>
        <w:numId w:val="25"/>
      </w:numPr>
      <w:tabs>
        <w:tab w:val="clear" w:pos="360"/>
      </w:tabs>
      <w:ind w:left="284" w:hanging="284"/>
    </w:pPr>
    <w:rPr>
      <w:rFonts w:ascii="PetersburgCTT" w:hAnsi="PetersburgCTT"/>
      <w:sz w:val="20"/>
      <w:szCs w:val="20"/>
    </w:rPr>
  </w:style>
  <w:style w:type="paragraph" w:customStyle="1" w:styleId="a0">
    <w:name w:val="Первый элемент перечисления"/>
    <w:basedOn w:val="af"/>
    <w:rsid w:val="00594467"/>
    <w:pPr>
      <w:numPr>
        <w:numId w:val="26"/>
      </w:numPr>
      <w:tabs>
        <w:tab w:val="clear" w:pos="720"/>
        <w:tab w:val="num" w:pos="851"/>
      </w:tabs>
      <w:ind w:left="851" w:hanging="284"/>
    </w:pPr>
    <w:rPr>
      <w:rFonts w:ascii="QuantAntiquaCTT" w:hAnsi="QuantAntiquaCTT"/>
      <w:sz w:val="20"/>
      <w:szCs w:val="20"/>
    </w:rPr>
  </w:style>
  <w:style w:type="paragraph" w:styleId="2f9">
    <w:name w:val="List Bullet 2"/>
    <w:basedOn w:val="af"/>
    <w:autoRedefine/>
    <w:rsid w:val="00594467"/>
    <w:pPr>
      <w:tabs>
        <w:tab w:val="num" w:pos="360"/>
      </w:tabs>
      <w:ind w:left="360" w:hanging="360"/>
    </w:pPr>
    <w:rPr>
      <w:rFonts w:ascii="Arial" w:hAnsi="Arial"/>
      <w:sz w:val="20"/>
      <w:szCs w:val="20"/>
    </w:rPr>
  </w:style>
  <w:style w:type="paragraph" w:customStyle="1" w:styleId="afffff8">
    <w:name w:val="Автонумерация основной текст"/>
    <w:basedOn w:val="afffff9"/>
    <w:rsid w:val="00594467"/>
    <w:pPr>
      <w:tabs>
        <w:tab w:val="num" w:pos="360"/>
      </w:tabs>
      <w:ind w:left="360" w:hanging="360"/>
    </w:pPr>
  </w:style>
  <w:style w:type="paragraph" w:customStyle="1" w:styleId="afffff9">
    <w:name w:val="Основной текст без отступа"/>
    <w:basedOn w:val="aff8"/>
    <w:rsid w:val="00594467"/>
    <w:pPr>
      <w:spacing w:line="240" w:lineRule="auto"/>
      <w:ind w:firstLine="0"/>
      <w:jc w:val="both"/>
    </w:pPr>
    <w:rPr>
      <w:rFonts w:ascii="QuantAntiquaCTT" w:hAnsi="QuantAntiquaCTT"/>
      <w:sz w:val="20"/>
      <w:lang w:eastAsia="ru-RU"/>
    </w:rPr>
  </w:style>
  <w:style w:type="paragraph" w:customStyle="1" w:styleId="1f6">
    <w:name w:val="Заголовок1"/>
    <w:basedOn w:val="2fa"/>
    <w:rsid w:val="00594467"/>
    <w:pPr>
      <w:keepNext/>
      <w:suppressAutoHyphens/>
      <w:spacing w:before="240" w:after="240"/>
      <w:jc w:val="center"/>
    </w:pPr>
    <w:rPr>
      <w:rFonts w:ascii="PragmaticaCTT" w:hAnsi="PragmaticaCTT"/>
      <w:kern w:val="28"/>
      <w:sz w:val="36"/>
    </w:rPr>
  </w:style>
  <w:style w:type="paragraph" w:customStyle="1" w:styleId="2fa">
    <w:name w:val="Обычный2"/>
    <w:rsid w:val="00594467"/>
    <w:pPr>
      <w:jc w:val="both"/>
    </w:pPr>
    <w:rPr>
      <w:rFonts w:ascii="PetersburgCTT" w:hAnsi="PetersburgCTT"/>
      <w:snapToGrid w:val="0"/>
    </w:rPr>
  </w:style>
  <w:style w:type="paragraph" w:customStyle="1" w:styleId="Center0">
    <w:name w:val="Center 0"/>
    <w:basedOn w:val="af"/>
    <w:rsid w:val="00594467"/>
    <w:pPr>
      <w:keepLines/>
      <w:spacing w:before="100" w:after="100"/>
      <w:jc w:val="center"/>
    </w:pPr>
    <w:rPr>
      <w:rFonts w:ascii="PetersburgCTT" w:hAnsi="PetersburgCTT"/>
      <w:sz w:val="20"/>
      <w:szCs w:val="20"/>
    </w:rPr>
  </w:style>
  <w:style w:type="paragraph" w:customStyle="1" w:styleId="1f7">
    <w:name w:val="Список1"/>
    <w:basedOn w:val="2fa"/>
    <w:rsid w:val="00594467"/>
    <w:pPr>
      <w:ind w:left="283" w:hanging="283"/>
    </w:pPr>
  </w:style>
  <w:style w:type="paragraph" w:customStyle="1" w:styleId="Note">
    <w:name w:val="$Note"/>
    <w:basedOn w:val="af"/>
    <w:next w:val="af"/>
    <w:rsid w:val="00594467"/>
    <w:pPr>
      <w:spacing w:before="60" w:after="60"/>
      <w:ind w:left="284" w:hanging="284"/>
    </w:pPr>
    <w:rPr>
      <w:sz w:val="22"/>
      <w:szCs w:val="20"/>
    </w:rPr>
  </w:style>
  <w:style w:type="paragraph" w:customStyle="1" w:styleId="afffffa">
    <w:name w:val="Редация заголовок"/>
    <w:basedOn w:val="af"/>
    <w:rsid w:val="00594467"/>
    <w:pPr>
      <w:keepLines/>
      <w:suppressLineNumbers/>
      <w:jc w:val="right"/>
    </w:pPr>
    <w:rPr>
      <w:rFonts w:ascii="PetersburgCTT" w:hAnsi="PetersburgCTT"/>
      <w:sz w:val="18"/>
      <w:szCs w:val="20"/>
    </w:rPr>
  </w:style>
  <w:style w:type="paragraph" w:customStyle="1" w:styleId="afffffb">
    <w:name w:val="Редакция текст"/>
    <w:basedOn w:val="af"/>
    <w:rsid w:val="00594467"/>
    <w:pPr>
      <w:keepLines/>
      <w:tabs>
        <w:tab w:val="left" w:pos="1418"/>
      </w:tabs>
      <w:suppressAutoHyphens/>
    </w:pPr>
    <w:rPr>
      <w:rFonts w:ascii="PetersburgCTT" w:hAnsi="PetersburgCTT"/>
      <w:sz w:val="18"/>
      <w:szCs w:val="20"/>
    </w:rPr>
  </w:style>
  <w:style w:type="paragraph" w:customStyle="1" w:styleId="Gap">
    <w:name w:val="Gap"/>
    <w:basedOn w:val="af"/>
    <w:next w:val="af"/>
    <w:rsid w:val="00594467"/>
    <w:pPr>
      <w:spacing w:line="96" w:lineRule="auto"/>
    </w:pPr>
    <w:rPr>
      <w:rFonts w:ascii="PetersburgCTT" w:hAnsi="PetersburgCTT"/>
      <w:sz w:val="20"/>
      <w:szCs w:val="20"/>
    </w:rPr>
  </w:style>
  <w:style w:type="character" w:customStyle="1" w:styleId="WarningWord0">
    <w:name w:val="Warning Word"/>
    <w:rsid w:val="00594467"/>
    <w:rPr>
      <w:rFonts w:ascii="PragmaticaCTT" w:hAnsi="PragmaticaCTT"/>
      <w:b/>
      <w:noProof w:val="0"/>
      <w:lang w:val="ru-RU"/>
    </w:rPr>
  </w:style>
  <w:style w:type="paragraph" w:customStyle="1" w:styleId="Paragraph0AfterTable">
    <w:name w:val="Paragraph 0 After Table"/>
    <w:basedOn w:val="Paragraph0"/>
    <w:next w:val="Paragraph0"/>
    <w:rsid w:val="00594467"/>
    <w:pPr>
      <w:spacing w:before="240"/>
    </w:pPr>
  </w:style>
  <w:style w:type="character" w:customStyle="1" w:styleId="Terms">
    <w:name w:val="Terms"/>
    <w:rsid w:val="00594467"/>
    <w:rPr>
      <w:i/>
    </w:rPr>
  </w:style>
  <w:style w:type="paragraph" w:customStyle="1" w:styleId="Paragraph0withGap">
    <w:name w:val="Paragraph 0 with Gap"/>
    <w:basedOn w:val="Paragraph0"/>
    <w:next w:val="Paragraph0"/>
    <w:rsid w:val="00594467"/>
    <w:pPr>
      <w:tabs>
        <w:tab w:val="left" w:pos="284"/>
        <w:tab w:val="left" w:pos="567"/>
        <w:tab w:val="left" w:pos="851"/>
        <w:tab w:val="left" w:pos="1134"/>
      </w:tabs>
      <w:spacing w:after="80"/>
    </w:pPr>
  </w:style>
  <w:style w:type="paragraph" w:customStyle="1" w:styleId="Example9">
    <w:name w:val="Example 9"/>
    <w:basedOn w:val="Example0"/>
    <w:rsid w:val="00594467"/>
    <w:pPr>
      <w:ind w:left="2556"/>
    </w:pPr>
  </w:style>
  <w:style w:type="paragraph" w:customStyle="1" w:styleId="Example0">
    <w:name w:val="Example 0"/>
    <w:basedOn w:val="af"/>
    <w:rsid w:val="00594467"/>
    <w:pPr>
      <w:keepLines/>
    </w:pPr>
    <w:rPr>
      <w:rFonts w:ascii="MonoCondensed" w:hAnsi="MonoCondensed"/>
      <w:sz w:val="20"/>
      <w:szCs w:val="20"/>
    </w:rPr>
  </w:style>
  <w:style w:type="character" w:customStyle="1" w:styleId="1f8">
    <w:name w:val="Номер страницы1"/>
    <w:rsid w:val="00594467"/>
  </w:style>
  <w:style w:type="character" w:customStyle="1" w:styleId="1f9">
    <w:name w:val="Основной шрифт абзаца1"/>
    <w:rsid w:val="00594467"/>
  </w:style>
  <w:style w:type="paragraph" w:customStyle="1" w:styleId="Center4">
    <w:name w:val="Center 4"/>
    <w:basedOn w:val="Center0"/>
    <w:rsid w:val="00594467"/>
    <w:pPr>
      <w:ind w:left="1134"/>
    </w:pPr>
  </w:style>
  <w:style w:type="paragraph" w:customStyle="1" w:styleId="afffffc">
    <w:name w:val="Рисунок"/>
    <w:basedOn w:val="Center0"/>
    <w:link w:val="afffffd"/>
    <w:uiPriority w:val="3"/>
    <w:qFormat/>
    <w:rsid w:val="00594467"/>
    <w:pPr>
      <w:spacing w:before="120" w:after="120"/>
    </w:pPr>
  </w:style>
  <w:style w:type="character" w:customStyle="1" w:styleId="SubHead">
    <w:name w:val="SubHead"/>
    <w:rsid w:val="00594467"/>
    <w:rPr>
      <w:rFonts w:ascii="PragmaticaCTT" w:hAnsi="PragmaticaCTT"/>
      <w:i/>
    </w:rPr>
  </w:style>
  <w:style w:type="paragraph" w:customStyle="1" w:styleId="Paragraph0withNext">
    <w:name w:val="Paragraph 0 with Next"/>
    <w:basedOn w:val="Paragraph0"/>
    <w:next w:val="Paragraph0"/>
    <w:rsid w:val="00594467"/>
    <w:pPr>
      <w:keepNext/>
      <w:numPr>
        <w:numId w:val="29"/>
      </w:numPr>
      <w:tabs>
        <w:tab w:val="clear" w:pos="360"/>
      </w:tabs>
      <w:ind w:left="0" w:firstLine="284"/>
    </w:pPr>
  </w:style>
  <w:style w:type="paragraph" w:customStyle="1" w:styleId="List2withGap">
    <w:name w:val="List 2 with Gap"/>
    <w:basedOn w:val="af"/>
    <w:next w:val="af"/>
    <w:rsid w:val="00594467"/>
    <w:pPr>
      <w:tabs>
        <w:tab w:val="num" w:pos="1092"/>
      </w:tabs>
      <w:spacing w:after="240"/>
      <w:ind w:left="1092" w:hanging="372"/>
      <w:jc w:val="left"/>
    </w:pPr>
    <w:rPr>
      <w:sz w:val="22"/>
      <w:szCs w:val="20"/>
    </w:rPr>
  </w:style>
  <w:style w:type="paragraph" w:styleId="2fb">
    <w:name w:val="List 2"/>
    <w:basedOn w:val="af"/>
    <w:rsid w:val="00594467"/>
    <w:pPr>
      <w:ind w:left="566" w:hanging="283"/>
    </w:pPr>
    <w:rPr>
      <w:sz w:val="22"/>
      <w:szCs w:val="20"/>
    </w:rPr>
  </w:style>
  <w:style w:type="character" w:customStyle="1" w:styleId="Key">
    <w:name w:val="Key"/>
    <w:rsid w:val="00594467"/>
    <w:rPr>
      <w:rFonts w:ascii="PragmaticaCTT" w:hAnsi="PragmaticaCTT"/>
      <w:i/>
    </w:rPr>
  </w:style>
  <w:style w:type="paragraph" w:customStyle="1" w:styleId="Paragraph0BeforePicture">
    <w:name w:val="Paragraph 0 Before Picture"/>
    <w:basedOn w:val="Paragraph0"/>
    <w:next w:val="Picture"/>
    <w:rsid w:val="00594467"/>
    <w:pPr>
      <w:spacing w:after="240"/>
    </w:pPr>
  </w:style>
  <w:style w:type="paragraph" w:customStyle="1" w:styleId="Picture">
    <w:name w:val="Picture"/>
    <w:basedOn w:val="af"/>
    <w:next w:val="Paragraph0"/>
    <w:rsid w:val="00594467"/>
    <w:pPr>
      <w:keepNext/>
      <w:spacing w:before="240" w:after="120"/>
      <w:jc w:val="center"/>
    </w:pPr>
    <w:rPr>
      <w:sz w:val="22"/>
      <w:szCs w:val="20"/>
    </w:rPr>
  </w:style>
  <w:style w:type="paragraph" w:customStyle="1" w:styleId="TextinTable">
    <w:name w:val="Text in Table"/>
    <w:basedOn w:val="Paragraph0"/>
    <w:rsid w:val="00594467"/>
    <w:pPr>
      <w:keepLines/>
      <w:spacing w:before="40" w:after="40"/>
    </w:pPr>
  </w:style>
  <w:style w:type="paragraph" w:customStyle="1" w:styleId="Paragraph0withGapwithNext">
    <w:name w:val="Paragraph 0 with Gap with Next"/>
    <w:basedOn w:val="Paragraph0withGap"/>
    <w:rsid w:val="00594467"/>
    <w:pPr>
      <w:keepNext/>
      <w:spacing w:after="240"/>
    </w:pPr>
  </w:style>
  <w:style w:type="paragraph" w:customStyle="1" w:styleId="Notes0">
    <w:name w:val="Notes"/>
    <w:basedOn w:val="af"/>
    <w:next w:val="af"/>
    <w:rsid w:val="00594467"/>
    <w:pPr>
      <w:spacing w:before="120" w:after="120"/>
      <w:ind w:left="454" w:hanging="454"/>
    </w:pPr>
    <w:rPr>
      <w:rFonts w:ascii="PetersburgCTT" w:hAnsi="PetersburgCTT"/>
      <w:sz w:val="20"/>
      <w:szCs w:val="20"/>
    </w:rPr>
  </w:style>
  <w:style w:type="paragraph" w:styleId="afffffe">
    <w:name w:val="Subtitle"/>
    <w:basedOn w:val="af"/>
    <w:link w:val="affffff"/>
    <w:rsid w:val="00594467"/>
    <w:pPr>
      <w:tabs>
        <w:tab w:val="num" w:pos="360"/>
      </w:tabs>
      <w:spacing w:after="60"/>
      <w:jc w:val="center"/>
      <w:outlineLvl w:val="1"/>
    </w:pPr>
    <w:rPr>
      <w:rFonts w:ascii="Arial" w:hAnsi="Arial" w:cs="Arial"/>
      <w:sz w:val="22"/>
      <w:szCs w:val="20"/>
    </w:rPr>
  </w:style>
  <w:style w:type="character" w:customStyle="1" w:styleId="affffff">
    <w:name w:val="Подзаголовок Знак"/>
    <w:link w:val="afffffe"/>
    <w:rsid w:val="00594467"/>
    <w:rPr>
      <w:rFonts w:ascii="Arial" w:hAnsi="Arial" w:cs="Arial"/>
      <w:sz w:val="22"/>
    </w:rPr>
  </w:style>
  <w:style w:type="paragraph" w:customStyle="1" w:styleId="ExampleList">
    <w:name w:val="Example. List"/>
    <w:basedOn w:val="af"/>
    <w:rsid w:val="00594467"/>
    <w:pPr>
      <w:numPr>
        <w:numId w:val="28"/>
      </w:numPr>
      <w:tabs>
        <w:tab w:val="num" w:pos="360"/>
      </w:tabs>
      <w:ind w:left="0" w:firstLine="0"/>
    </w:pPr>
    <w:rPr>
      <w:i/>
      <w:iCs/>
      <w:sz w:val="22"/>
      <w:szCs w:val="20"/>
    </w:rPr>
  </w:style>
  <w:style w:type="paragraph" w:customStyle="1" w:styleId="ExampleNumber">
    <w:name w:val="Example. Number"/>
    <w:basedOn w:val="Number1"/>
    <w:rsid w:val="00594467"/>
    <w:pPr>
      <w:tabs>
        <w:tab w:val="num" w:pos="360"/>
      </w:tabs>
      <w:ind w:left="0" w:firstLine="0"/>
    </w:pPr>
    <w:rPr>
      <w:i/>
      <w:iCs/>
    </w:rPr>
  </w:style>
  <w:style w:type="paragraph" w:customStyle="1" w:styleId="213">
    <w:name w:val="Список 21"/>
    <w:basedOn w:val="af"/>
    <w:rsid w:val="00594467"/>
    <w:pPr>
      <w:tabs>
        <w:tab w:val="num" w:pos="1092"/>
        <w:tab w:val="left" w:pos="1134"/>
      </w:tabs>
      <w:ind w:left="1092" w:hanging="372"/>
    </w:pPr>
    <w:rPr>
      <w:sz w:val="22"/>
      <w:szCs w:val="20"/>
    </w:rPr>
  </w:style>
  <w:style w:type="paragraph" w:customStyle="1" w:styleId="Number2withGap">
    <w:name w:val="Number 2 with Gap"/>
    <w:basedOn w:val="Number1withGap"/>
    <w:rsid w:val="00594467"/>
    <w:pPr>
      <w:tabs>
        <w:tab w:val="num" w:pos="1092"/>
      </w:tabs>
      <w:ind w:left="0" w:firstLine="0"/>
    </w:pPr>
  </w:style>
  <w:style w:type="paragraph" w:customStyle="1" w:styleId="Number1withGap">
    <w:name w:val="Number 1 with Gap"/>
    <w:basedOn w:val="Number1"/>
    <w:next w:val="Number1"/>
    <w:rsid w:val="00594467"/>
    <w:pPr>
      <w:spacing w:after="240"/>
    </w:pPr>
  </w:style>
  <w:style w:type="paragraph" w:styleId="2fc">
    <w:name w:val="Body Text Indent 2"/>
    <w:basedOn w:val="af"/>
    <w:link w:val="2fd"/>
    <w:rsid w:val="00594467"/>
    <w:pPr>
      <w:ind w:firstLine="426"/>
    </w:pPr>
    <w:rPr>
      <w:sz w:val="22"/>
      <w:szCs w:val="20"/>
    </w:rPr>
  </w:style>
  <w:style w:type="character" w:customStyle="1" w:styleId="2fd">
    <w:name w:val="Основной текст с отступом 2 Знак"/>
    <w:link w:val="2fc"/>
    <w:rsid w:val="00594467"/>
    <w:rPr>
      <w:sz w:val="22"/>
    </w:rPr>
  </w:style>
  <w:style w:type="paragraph" w:customStyle="1" w:styleId="Paragraph000">
    <w:name w:val="Стиль Paragraph 0 + Первая строка:  0 см"/>
    <w:basedOn w:val="Paragraph0"/>
    <w:rsid w:val="00594467"/>
    <w:pPr>
      <w:jc w:val="left"/>
    </w:pPr>
    <w:rPr>
      <w:b/>
    </w:rPr>
  </w:style>
  <w:style w:type="paragraph" w:customStyle="1" w:styleId="NoticeTitle">
    <w:name w:val="Notice. Title"/>
    <w:basedOn w:val="Paragraph0"/>
    <w:rsid w:val="00594467"/>
    <w:pPr>
      <w:keepNext/>
      <w:pBdr>
        <w:top w:val="single" w:sz="4" w:space="0" w:color="auto"/>
      </w:pBdr>
      <w:spacing w:before="240"/>
      <w:ind w:left="567"/>
    </w:pPr>
    <w:rPr>
      <w:b/>
      <w:bCs w:val="0"/>
    </w:rPr>
  </w:style>
  <w:style w:type="paragraph" w:customStyle="1" w:styleId="ExampleFirstparagraph">
    <w:name w:val="Example. First paragraph"/>
    <w:basedOn w:val="NoticeTitle"/>
    <w:rsid w:val="00594467"/>
    <w:pPr>
      <w:pBdr>
        <w:top w:val="none" w:sz="0" w:space="0" w:color="auto"/>
      </w:pBdr>
      <w:spacing w:before="0"/>
      <w:ind w:left="284"/>
    </w:pPr>
    <w:rPr>
      <w:b w:val="0"/>
      <w:bCs/>
      <w:i/>
      <w:iCs/>
    </w:rPr>
  </w:style>
  <w:style w:type="paragraph" w:customStyle="1" w:styleId="ExampleNon-firstparagraph">
    <w:name w:val="Example. Non-first paragraph"/>
    <w:basedOn w:val="ExampleFirstparagraph"/>
    <w:rsid w:val="00594467"/>
    <w:pPr>
      <w:ind w:firstLine="284"/>
    </w:pPr>
  </w:style>
  <w:style w:type="paragraph" w:customStyle="1" w:styleId="ExampleTitle">
    <w:name w:val="Example. Title"/>
    <w:basedOn w:val="Paragraph0"/>
    <w:rsid w:val="00594467"/>
    <w:rPr>
      <w:b/>
      <w:bCs w:val="0"/>
      <w:iCs/>
    </w:rPr>
  </w:style>
  <w:style w:type="paragraph" w:customStyle="1" w:styleId="HeadlineUnderEvenleftpage">
    <w:name w:val="Headline. Under Even (left) page"/>
    <w:basedOn w:val="Paragraph0"/>
    <w:rsid w:val="00594467"/>
    <w:pPr>
      <w:pBdr>
        <w:top w:val="single" w:sz="4" w:space="1" w:color="auto"/>
      </w:pBdr>
    </w:pPr>
    <w:rPr>
      <w:i/>
      <w:iCs/>
      <w:lang w:val="en-US"/>
    </w:rPr>
  </w:style>
  <w:style w:type="paragraph" w:customStyle="1" w:styleId="HeadlineUnderOddrightpage">
    <w:name w:val="Headline. Under Odd (right) page"/>
    <w:basedOn w:val="HeadlineUnderEvenleftpage"/>
    <w:rsid w:val="00594467"/>
    <w:pPr>
      <w:jc w:val="right"/>
    </w:pPr>
  </w:style>
  <w:style w:type="paragraph" w:customStyle="1" w:styleId="NoticeLastline0">
    <w:name w:val="Notice. Last line"/>
    <w:basedOn w:val="af"/>
    <w:rsid w:val="00594467"/>
    <w:pPr>
      <w:pBdr>
        <w:bottom w:val="single" w:sz="4" w:space="1" w:color="auto"/>
      </w:pBdr>
      <w:spacing w:after="240"/>
      <w:ind w:left="567"/>
    </w:pPr>
    <w:rPr>
      <w:sz w:val="22"/>
      <w:szCs w:val="20"/>
    </w:rPr>
  </w:style>
  <w:style w:type="paragraph" w:customStyle="1" w:styleId="NoticeText">
    <w:name w:val="Notice. Text"/>
    <w:basedOn w:val="Paragraph0"/>
    <w:rsid w:val="00594467"/>
    <w:pPr>
      <w:ind w:left="567"/>
    </w:pPr>
  </w:style>
  <w:style w:type="paragraph" w:customStyle="1" w:styleId="Number2">
    <w:name w:val="Number 2"/>
    <w:basedOn w:val="Number1"/>
    <w:rsid w:val="00594467"/>
    <w:pPr>
      <w:ind w:left="850" w:hanging="283"/>
    </w:pPr>
  </w:style>
  <w:style w:type="paragraph" w:customStyle="1" w:styleId="Number3">
    <w:name w:val="Number 3"/>
    <w:basedOn w:val="af"/>
    <w:rsid w:val="00594467"/>
    <w:pPr>
      <w:ind w:left="1135" w:hanging="284"/>
    </w:pPr>
    <w:rPr>
      <w:sz w:val="22"/>
      <w:szCs w:val="20"/>
    </w:rPr>
  </w:style>
  <w:style w:type="paragraph" w:customStyle="1" w:styleId="Number4">
    <w:name w:val="Number 4"/>
    <w:basedOn w:val="af"/>
    <w:rsid w:val="00594467"/>
    <w:pPr>
      <w:ind w:left="1418" w:hanging="284"/>
    </w:pPr>
    <w:rPr>
      <w:sz w:val="22"/>
      <w:szCs w:val="20"/>
    </w:rPr>
  </w:style>
  <w:style w:type="paragraph" w:customStyle="1" w:styleId="Paragraph0Single">
    <w:name w:val="Paragraph 0 Single"/>
    <w:basedOn w:val="af"/>
    <w:rsid w:val="00594467"/>
    <w:pPr>
      <w:ind w:firstLine="284"/>
    </w:pPr>
    <w:rPr>
      <w:sz w:val="22"/>
      <w:szCs w:val="20"/>
    </w:rPr>
  </w:style>
  <w:style w:type="paragraph" w:customStyle="1" w:styleId="Paragraph0withGapafterTable">
    <w:name w:val="Paragraph 0 with Gap after Table"/>
    <w:basedOn w:val="Paragraph0withGap"/>
    <w:next w:val="Paragraph0"/>
    <w:rsid w:val="00594467"/>
    <w:pPr>
      <w:spacing w:before="120"/>
    </w:pPr>
  </w:style>
  <w:style w:type="paragraph" w:customStyle="1" w:styleId="Paragraph0withGapIndent">
    <w:name w:val="Paragraph 0 with Gap Indent"/>
    <w:basedOn w:val="Paragraph0withGap"/>
    <w:next w:val="Number1withGap"/>
    <w:rsid w:val="00594467"/>
    <w:pPr>
      <w:ind w:left="567"/>
    </w:pPr>
  </w:style>
  <w:style w:type="paragraph" w:customStyle="1" w:styleId="Paragraph0withGapIndent2">
    <w:name w:val="Paragraph 0 with Gap Indent 2"/>
    <w:basedOn w:val="af"/>
    <w:next w:val="Paragraph0"/>
    <w:rsid w:val="00594467"/>
    <w:pPr>
      <w:tabs>
        <w:tab w:val="left" w:pos="284"/>
        <w:tab w:val="left" w:pos="567"/>
        <w:tab w:val="left" w:pos="851"/>
        <w:tab w:val="left" w:pos="1134"/>
      </w:tabs>
      <w:spacing w:after="80"/>
      <w:ind w:left="851"/>
    </w:pPr>
    <w:rPr>
      <w:sz w:val="22"/>
      <w:szCs w:val="20"/>
    </w:rPr>
  </w:style>
  <w:style w:type="paragraph" w:customStyle="1" w:styleId="ParagraphwithGap">
    <w:name w:val="Paragraph with Gap"/>
    <w:basedOn w:val="Paragraph0"/>
    <w:next w:val="Paragraph0"/>
    <w:rsid w:val="00594467"/>
    <w:pPr>
      <w:spacing w:after="240"/>
    </w:pPr>
  </w:style>
  <w:style w:type="paragraph" w:customStyle="1" w:styleId="ParagraphwithNext">
    <w:name w:val="Paragraph with Next"/>
    <w:basedOn w:val="Paragraph0"/>
    <w:rsid w:val="00594467"/>
    <w:pPr>
      <w:keepNext/>
    </w:pPr>
  </w:style>
  <w:style w:type="paragraph" w:customStyle="1" w:styleId="PictureTitle">
    <w:name w:val="Picture. Title"/>
    <w:basedOn w:val="Paragraph0AfterTable"/>
    <w:rsid w:val="00594467"/>
    <w:pPr>
      <w:spacing w:before="0" w:after="240"/>
      <w:jc w:val="center"/>
    </w:pPr>
  </w:style>
  <w:style w:type="paragraph" w:customStyle="1" w:styleId="Presentation">
    <w:name w:val="Presentation"/>
    <w:basedOn w:val="Paragraph0"/>
    <w:rsid w:val="00594467"/>
    <w:pPr>
      <w:ind w:left="567"/>
      <w:jc w:val="left"/>
    </w:pPr>
    <w:rPr>
      <w:i/>
      <w:iCs/>
    </w:rPr>
  </w:style>
  <w:style w:type="paragraph" w:customStyle="1" w:styleId="Programmoduletext">
    <w:name w:val="Program module text"/>
    <w:basedOn w:val="Paragraph0"/>
    <w:rsid w:val="00594467"/>
    <w:pPr>
      <w:spacing w:before="240" w:after="240"/>
      <w:ind w:left="284"/>
    </w:pPr>
    <w:rPr>
      <w:rFonts w:ascii="Courier New" w:hAnsi="Courier New"/>
    </w:rPr>
  </w:style>
  <w:style w:type="paragraph" w:customStyle="1" w:styleId="TableText">
    <w:name w:val="Table. Text"/>
    <w:basedOn w:val="Paragraph0"/>
    <w:rsid w:val="00594467"/>
    <w:pPr>
      <w:keepLines/>
      <w:spacing w:before="40" w:after="40"/>
    </w:pPr>
    <w:rPr>
      <w:sz w:val="18"/>
    </w:rPr>
  </w:style>
  <w:style w:type="paragraph" w:customStyle="1" w:styleId="TableHead">
    <w:name w:val="Table. Head"/>
    <w:basedOn w:val="TableText"/>
    <w:next w:val="TableText"/>
    <w:rsid w:val="00594467"/>
    <w:pPr>
      <w:jc w:val="center"/>
    </w:pPr>
  </w:style>
  <w:style w:type="paragraph" w:customStyle="1" w:styleId="TableSubHead">
    <w:name w:val="Table. SubHead"/>
    <w:basedOn w:val="TableHead"/>
    <w:rsid w:val="00594467"/>
    <w:pPr>
      <w:jc w:val="left"/>
    </w:pPr>
    <w:rPr>
      <w:i/>
      <w:iCs/>
      <w:lang w:val="en-US"/>
    </w:rPr>
  </w:style>
  <w:style w:type="paragraph" w:customStyle="1" w:styleId="TableTextAlignLeft">
    <w:name w:val="Table. Text Align Left"/>
    <w:basedOn w:val="TableText"/>
    <w:rsid w:val="00594467"/>
    <w:pPr>
      <w:jc w:val="left"/>
    </w:pPr>
  </w:style>
  <w:style w:type="paragraph" w:customStyle="1" w:styleId="TableTextAlignCentre">
    <w:name w:val="Table. Text Align Centre"/>
    <w:basedOn w:val="TableTextAlignLeft"/>
    <w:rsid w:val="00594467"/>
    <w:pPr>
      <w:jc w:val="center"/>
    </w:pPr>
  </w:style>
  <w:style w:type="paragraph" w:customStyle="1" w:styleId="TableTextLast">
    <w:name w:val="Table. Text Last"/>
    <w:basedOn w:val="TableText"/>
    <w:rsid w:val="00594467"/>
    <w:pPr>
      <w:spacing w:after="240"/>
    </w:pPr>
  </w:style>
  <w:style w:type="character" w:customStyle="1" w:styleId="affffff0">
    <w:name w:val="a"/>
    <w:rsid w:val="00594467"/>
  </w:style>
  <w:style w:type="paragraph" w:customStyle="1" w:styleId="usual">
    <w:name w:val="usual"/>
    <w:basedOn w:val="af"/>
    <w:rsid w:val="00594467"/>
    <w:pPr>
      <w:spacing w:before="100" w:beforeAutospacing="1" w:after="100" w:afterAutospacing="1"/>
      <w:jc w:val="left"/>
    </w:pPr>
  </w:style>
  <w:style w:type="character" w:styleId="affffff1">
    <w:name w:val="line number"/>
    <w:rsid w:val="00594467"/>
  </w:style>
  <w:style w:type="paragraph" w:customStyle="1" w:styleId="important">
    <w:name w:val="important"/>
    <w:basedOn w:val="af"/>
    <w:rsid w:val="00594467"/>
    <w:pPr>
      <w:spacing w:before="100" w:beforeAutospacing="1" w:after="100" w:afterAutospacing="1"/>
      <w:jc w:val="left"/>
    </w:pPr>
  </w:style>
  <w:style w:type="character" w:customStyle="1" w:styleId="1fa">
    <w:name w:val="Сильное выделение1"/>
    <w:rsid w:val="00594467"/>
    <w:rPr>
      <w:rFonts w:cs="Times New Roman"/>
      <w:i/>
      <w:iCs/>
      <w:color w:val="5B9BD5"/>
    </w:rPr>
  </w:style>
  <w:style w:type="character" w:customStyle="1" w:styleId="1fb">
    <w:name w:val="Неразрешенное упоминание1"/>
    <w:uiPriority w:val="99"/>
    <w:semiHidden/>
    <w:unhideWhenUsed/>
    <w:rsid w:val="00594467"/>
    <w:rPr>
      <w:color w:val="808080"/>
      <w:shd w:val="clear" w:color="auto" w:fill="E6E6E6"/>
    </w:rPr>
  </w:style>
  <w:style w:type="paragraph" w:customStyle="1" w:styleId="affffff2">
    <w:name w:val="!Основной текст ГОСТ"/>
    <w:basedOn w:val="af1"/>
    <w:link w:val="affffff3"/>
    <w:rsid w:val="00594467"/>
    <w:pPr>
      <w:spacing w:before="120" w:after="120" w:line="276" w:lineRule="auto"/>
      <w:ind w:firstLine="851"/>
    </w:pPr>
  </w:style>
  <w:style w:type="character" w:customStyle="1" w:styleId="affffff3">
    <w:name w:val="!Основной текст ГОСТ Знак"/>
    <w:link w:val="affffff2"/>
    <w:rsid w:val="00594467"/>
    <w:rPr>
      <w:sz w:val="24"/>
      <w:szCs w:val="24"/>
    </w:rPr>
  </w:style>
  <w:style w:type="character" w:customStyle="1" w:styleId="2fe">
    <w:name w:val="Неразрешенное упоминание2"/>
    <w:uiPriority w:val="99"/>
    <w:semiHidden/>
    <w:unhideWhenUsed/>
    <w:rsid w:val="00594467"/>
    <w:rPr>
      <w:color w:val="808080"/>
      <w:shd w:val="clear" w:color="auto" w:fill="E6E6E6"/>
    </w:rPr>
  </w:style>
  <w:style w:type="character" w:customStyle="1" w:styleId="Paragraph00">
    <w:name w:val="Paragraph 0 Знак"/>
    <w:link w:val="Paragraph0"/>
    <w:rsid w:val="00594467"/>
    <w:rPr>
      <w:rFonts w:ascii="PetersburgCTT" w:hAnsi="PetersburgCTT"/>
      <w:bCs/>
      <w:sz w:val="24"/>
      <w:szCs w:val="24"/>
    </w:rPr>
  </w:style>
  <w:style w:type="character" w:customStyle="1" w:styleId="List10">
    <w:name w:val="List 1 Знак"/>
    <w:link w:val="List1"/>
    <w:rsid w:val="00594467"/>
    <w:rPr>
      <w:sz w:val="22"/>
      <w:lang w:val="en-US"/>
    </w:rPr>
  </w:style>
  <w:style w:type="paragraph" w:customStyle="1" w:styleId="Number1PetersburgCTT">
    <w:name w:val="Стиль Number 1 + PetersburgCTT"/>
    <w:basedOn w:val="af"/>
    <w:link w:val="Number1PetersburgCTT0"/>
    <w:rsid w:val="00594467"/>
    <w:pPr>
      <w:ind w:left="568" w:hanging="284"/>
    </w:pPr>
    <w:rPr>
      <w:rFonts w:ascii="PetersburgCTT" w:hAnsi="PetersburgCTT"/>
      <w:sz w:val="22"/>
      <w:szCs w:val="20"/>
    </w:rPr>
  </w:style>
  <w:style w:type="character" w:customStyle="1" w:styleId="Number1PetersburgCTT0">
    <w:name w:val="Стиль Number 1 + PetersburgCTT Знак"/>
    <w:link w:val="Number1PetersburgCTT"/>
    <w:rsid w:val="00594467"/>
    <w:rPr>
      <w:rFonts w:ascii="PetersburgCTT" w:hAnsi="PetersburgCTT"/>
      <w:sz w:val="22"/>
    </w:rPr>
  </w:style>
  <w:style w:type="paragraph" w:customStyle="1" w:styleId="Paragraph0PetersburgCTT">
    <w:name w:val="Стиль Paragraph 0 + PetersburgCTT"/>
    <w:basedOn w:val="Paragraph0"/>
    <w:link w:val="Paragraph0PetersburgCTT0"/>
    <w:rsid w:val="00594467"/>
    <w:pPr>
      <w:spacing w:line="240" w:lineRule="auto"/>
      <w:ind w:firstLine="284"/>
    </w:pPr>
    <w:rPr>
      <w:bCs w:val="0"/>
      <w:sz w:val="22"/>
      <w:szCs w:val="20"/>
    </w:rPr>
  </w:style>
  <w:style w:type="character" w:customStyle="1" w:styleId="Paragraph0PetersburgCTT0">
    <w:name w:val="Стиль Paragraph 0 + PetersburgCTT Знак"/>
    <w:link w:val="Paragraph0PetersburgCTT"/>
    <w:rsid w:val="00594467"/>
    <w:rPr>
      <w:rFonts w:ascii="PetersburgCTT" w:hAnsi="PetersburgCTT"/>
      <w:sz w:val="22"/>
    </w:rPr>
  </w:style>
  <w:style w:type="paragraph" w:customStyle="1" w:styleId="affffff4">
    <w:name w:val="шапка таблиц"/>
    <w:basedOn w:val="af"/>
    <w:qFormat/>
    <w:rsid w:val="00D6272F"/>
    <w:pPr>
      <w:keepNext/>
      <w:spacing w:before="120" w:after="120"/>
      <w:jc w:val="center"/>
    </w:pPr>
    <w:rPr>
      <w:rFonts w:eastAsia="Calibri"/>
      <w:b/>
      <w:szCs w:val="20"/>
    </w:rPr>
  </w:style>
  <w:style w:type="paragraph" w:customStyle="1" w:styleId="affffff5">
    <w:name w:val="ЗАГОЛОВОК без номера"/>
    <w:basedOn w:val="1"/>
    <w:link w:val="affffff6"/>
    <w:qFormat/>
    <w:rsid w:val="00D6272F"/>
    <w:pPr>
      <w:numPr>
        <w:numId w:val="0"/>
      </w:numPr>
      <w:ind w:left="851"/>
      <w:jc w:val="center"/>
    </w:pPr>
  </w:style>
  <w:style w:type="character" w:customStyle="1" w:styleId="affffff6">
    <w:name w:val="ЗАГОЛОВОК без номера Знак"/>
    <w:basedOn w:val="13"/>
    <w:link w:val="affffff5"/>
    <w:rsid w:val="00D6272F"/>
    <w:rPr>
      <w:b/>
      <w:bCs/>
      <w:caps/>
      <w:kern w:val="32"/>
      <w:sz w:val="32"/>
      <w:szCs w:val="32"/>
    </w:rPr>
  </w:style>
  <w:style w:type="character" w:customStyle="1" w:styleId="3f4">
    <w:name w:val="Неразрешенное упоминание3"/>
    <w:uiPriority w:val="99"/>
    <w:semiHidden/>
    <w:unhideWhenUsed/>
    <w:rsid w:val="00594467"/>
    <w:rPr>
      <w:color w:val="808080"/>
      <w:shd w:val="clear" w:color="auto" w:fill="E6E6E6"/>
    </w:rPr>
  </w:style>
  <w:style w:type="paragraph" w:customStyle="1" w:styleId="1fc">
    <w:name w:val="1. Перечисление с точкой"/>
    <w:basedOn w:val="1fd"/>
    <w:link w:val="1fe"/>
    <w:uiPriority w:val="2"/>
    <w:rsid w:val="00594467"/>
  </w:style>
  <w:style w:type="paragraph" w:customStyle="1" w:styleId="-0">
    <w:name w:val="- перечисление"/>
    <w:basedOn w:val="af0"/>
    <w:link w:val="-2"/>
    <w:qFormat/>
    <w:rsid w:val="00D6272F"/>
    <w:pPr>
      <w:numPr>
        <w:numId w:val="33"/>
      </w:numPr>
      <w:ind w:left="1276" w:hanging="425"/>
    </w:pPr>
  </w:style>
  <w:style w:type="character" w:customStyle="1" w:styleId="-2">
    <w:name w:val="- перечисление Знак"/>
    <w:basedOn w:val="affff2"/>
    <w:link w:val="-0"/>
    <w:rsid w:val="00D6272F"/>
    <w:rPr>
      <w:sz w:val="24"/>
      <w:szCs w:val="24"/>
    </w:rPr>
  </w:style>
  <w:style w:type="paragraph" w:customStyle="1" w:styleId="affffff7">
    <w:name w:val="имя таблицы"/>
    <w:basedOn w:val="af9"/>
    <w:link w:val="affffff8"/>
    <w:autoRedefine/>
    <w:qFormat/>
    <w:rsid w:val="00D6272F"/>
    <w:pPr>
      <w:keepNext w:val="0"/>
      <w:spacing w:line="240" w:lineRule="auto"/>
      <w:jc w:val="right"/>
    </w:pPr>
    <w:rPr>
      <w:b w:val="0"/>
      <w:bCs/>
      <w:noProof w:val="0"/>
    </w:rPr>
  </w:style>
  <w:style w:type="character" w:customStyle="1" w:styleId="affffff8">
    <w:name w:val="имя таблицы Знак"/>
    <w:link w:val="affffff7"/>
    <w:rsid w:val="00D6272F"/>
    <w:rPr>
      <w:bCs/>
      <w:sz w:val="24"/>
      <w:szCs w:val="24"/>
    </w:rPr>
  </w:style>
  <w:style w:type="paragraph" w:customStyle="1" w:styleId="a7">
    <w:name w:val="а) перечисление"/>
    <w:basedOn w:val="af1"/>
    <w:qFormat/>
    <w:rsid w:val="00D6272F"/>
    <w:pPr>
      <w:numPr>
        <w:numId w:val="35"/>
      </w:numPr>
    </w:pPr>
  </w:style>
  <w:style w:type="paragraph" w:customStyle="1" w:styleId="affffff9">
    <w:name w:val="Подпись рисунка"/>
    <w:basedOn w:val="af9"/>
    <w:link w:val="affffffa"/>
    <w:qFormat/>
    <w:rsid w:val="00693803"/>
    <w:pPr>
      <w:keepNext w:val="0"/>
      <w:spacing w:after="240" w:line="240" w:lineRule="auto"/>
      <w:contextualSpacing/>
    </w:pPr>
    <w:rPr>
      <w:b w:val="0"/>
      <w:bCs/>
      <w:noProof w:val="0"/>
      <w:szCs w:val="20"/>
    </w:rPr>
  </w:style>
  <w:style w:type="character" w:customStyle="1" w:styleId="affffffa">
    <w:name w:val="Подпись рисунка Знак"/>
    <w:link w:val="affffff9"/>
    <w:rsid w:val="00693803"/>
    <w:rPr>
      <w:bCs/>
      <w:sz w:val="24"/>
    </w:rPr>
  </w:style>
  <w:style w:type="paragraph" w:customStyle="1" w:styleId="1fd">
    <w:name w:val="1) Перечисление"/>
    <w:basedOn w:val="-0"/>
    <w:link w:val="1ff"/>
    <w:qFormat/>
    <w:rsid w:val="00D6272F"/>
    <w:pPr>
      <w:numPr>
        <w:numId w:val="0"/>
      </w:numPr>
      <w:ind w:left="1418" w:hanging="567"/>
    </w:pPr>
    <w:rPr>
      <w:bCs/>
      <w:szCs w:val="26"/>
    </w:rPr>
  </w:style>
  <w:style w:type="character" w:customStyle="1" w:styleId="1ff">
    <w:name w:val="1) Перечисление Знак"/>
    <w:basedOn w:val="-2"/>
    <w:link w:val="1fd"/>
    <w:rsid w:val="00D6272F"/>
    <w:rPr>
      <w:bCs/>
      <w:sz w:val="24"/>
      <w:szCs w:val="26"/>
    </w:rPr>
  </w:style>
  <w:style w:type="paragraph" w:customStyle="1" w:styleId="af0">
    <w:name w:val="! Основной текст ГОСТ"/>
    <w:basedOn w:val="af1"/>
    <w:link w:val="affff2"/>
    <w:qFormat/>
    <w:rsid w:val="00D6272F"/>
    <w:pPr>
      <w:ind w:firstLine="851"/>
    </w:pPr>
  </w:style>
  <w:style w:type="character" w:customStyle="1" w:styleId="affff2">
    <w:name w:val="! Основной текст ГОСТ Знак"/>
    <w:basedOn w:val="af5"/>
    <w:link w:val="af0"/>
    <w:rsid w:val="00D6272F"/>
    <w:rPr>
      <w:sz w:val="24"/>
      <w:szCs w:val="24"/>
    </w:rPr>
  </w:style>
  <w:style w:type="character" w:customStyle="1" w:styleId="51">
    <w:name w:val="Заголовок 5 Знак"/>
    <w:aliases w:val="5.5.5.5.5 Заголовок Знак,H5 Знак,PIM 5 Знак,5 Знак,ITT t5 Знак,PA Pico Section Знак"/>
    <w:basedOn w:val="41"/>
    <w:link w:val="50"/>
    <w:rsid w:val="00D6272F"/>
    <w:rPr>
      <w:b/>
      <w:bCs/>
      <w:sz w:val="24"/>
      <w:szCs w:val="26"/>
      <w:lang w:eastAsia="en-US"/>
    </w:rPr>
  </w:style>
  <w:style w:type="character" w:customStyle="1" w:styleId="60">
    <w:name w:val="Заголовок 6 Знак"/>
    <w:aliases w:val="6.6.6.6.6.6 Заголовок Знак,PIM 6 Знак"/>
    <w:basedOn w:val="32"/>
    <w:link w:val="6"/>
    <w:rsid w:val="00D6272F"/>
    <w:rPr>
      <w:b/>
      <w:bCs w:val="0"/>
      <w:sz w:val="24"/>
      <w:szCs w:val="26"/>
    </w:rPr>
  </w:style>
  <w:style w:type="character" w:customStyle="1" w:styleId="1fe">
    <w:name w:val="1. Перечисление с точкой Знак"/>
    <w:link w:val="1fc"/>
    <w:uiPriority w:val="2"/>
    <w:rsid w:val="00594467"/>
    <w:rPr>
      <w:bCs/>
      <w:sz w:val="24"/>
      <w:szCs w:val="26"/>
    </w:rPr>
  </w:style>
  <w:style w:type="character" w:customStyle="1" w:styleId="UnresolvedMention">
    <w:name w:val="Unresolved Mention"/>
    <w:uiPriority w:val="99"/>
    <w:semiHidden/>
    <w:unhideWhenUsed/>
    <w:rsid w:val="00594467"/>
    <w:rPr>
      <w:color w:val="605E5C"/>
      <w:shd w:val="clear" w:color="auto" w:fill="E1DFDD"/>
    </w:rPr>
  </w:style>
  <w:style w:type="character" w:customStyle="1" w:styleId="70">
    <w:name w:val="Заголовок 7 Знак"/>
    <w:aliases w:val="PIM 7 Знак"/>
    <w:link w:val="7"/>
    <w:rsid w:val="00594467"/>
    <w:rPr>
      <w:rFonts w:ascii="Arial" w:hAnsi="Arial"/>
      <w:b/>
      <w:bCs/>
      <w:sz w:val="22"/>
    </w:rPr>
  </w:style>
  <w:style w:type="character" w:customStyle="1" w:styleId="80">
    <w:name w:val="Заголовок 8 Знак"/>
    <w:link w:val="8"/>
    <w:rsid w:val="00594467"/>
    <w:rPr>
      <w:rFonts w:ascii="Arial" w:hAnsi="Arial"/>
      <w:b/>
      <w:sz w:val="22"/>
    </w:rPr>
  </w:style>
  <w:style w:type="character" w:customStyle="1" w:styleId="90">
    <w:name w:val="Заголовок 9 Знак"/>
    <w:link w:val="9"/>
    <w:rsid w:val="00594467"/>
    <w:rPr>
      <w:rFonts w:ascii="Arial" w:hAnsi="Arial"/>
      <w:b/>
      <w:sz w:val="22"/>
    </w:rPr>
  </w:style>
  <w:style w:type="character" w:customStyle="1" w:styleId="af7">
    <w:name w:val="Электронная подпись Знак"/>
    <w:link w:val="af6"/>
    <w:rsid w:val="00594467"/>
    <w:rPr>
      <w:sz w:val="24"/>
      <w:szCs w:val="24"/>
    </w:rPr>
  </w:style>
  <w:style w:type="character" w:customStyle="1" w:styleId="aff0">
    <w:name w:val="Текст сноски Знак"/>
    <w:link w:val="aff"/>
    <w:rsid w:val="00594467"/>
  </w:style>
  <w:style w:type="character" w:customStyle="1" w:styleId="27">
    <w:name w:val="Основной текст 2 Знак"/>
    <w:link w:val="26"/>
    <w:rsid w:val="00594467"/>
    <w:rPr>
      <w:b/>
      <w:sz w:val="36"/>
    </w:rPr>
  </w:style>
  <w:style w:type="character" w:customStyle="1" w:styleId="35">
    <w:name w:val="Основной текст 3 Знак"/>
    <w:link w:val="34"/>
    <w:rsid w:val="00594467"/>
    <w:rPr>
      <w:b/>
      <w:bCs/>
      <w:sz w:val="24"/>
      <w:szCs w:val="24"/>
    </w:rPr>
  </w:style>
  <w:style w:type="character" w:customStyle="1" w:styleId="afff9">
    <w:name w:val="Схема документа Знак"/>
    <w:link w:val="afff8"/>
    <w:rsid w:val="00594467"/>
    <w:rPr>
      <w:rFonts w:ascii="Tahoma" w:hAnsi="Tahoma" w:cs="Tahoma"/>
      <w:shd w:val="clear" w:color="auto" w:fill="000080"/>
    </w:rPr>
  </w:style>
  <w:style w:type="paragraph" w:styleId="affffffb">
    <w:name w:val="Revision"/>
    <w:hidden/>
    <w:uiPriority w:val="99"/>
    <w:semiHidden/>
    <w:rsid w:val="00594467"/>
    <w:rPr>
      <w:sz w:val="24"/>
      <w:szCs w:val="24"/>
    </w:rPr>
  </w:style>
  <w:style w:type="paragraph" w:styleId="affffffc">
    <w:name w:val="table of figures"/>
    <w:basedOn w:val="af"/>
    <w:next w:val="af"/>
    <w:uiPriority w:val="99"/>
    <w:unhideWhenUsed/>
    <w:rsid w:val="00594467"/>
  </w:style>
  <w:style w:type="paragraph" w:styleId="affffffd">
    <w:name w:val="TOC Heading"/>
    <w:basedOn w:val="1"/>
    <w:next w:val="af"/>
    <w:uiPriority w:val="39"/>
    <w:semiHidden/>
    <w:unhideWhenUsed/>
    <w:qFormat/>
    <w:rsid w:val="00594467"/>
    <w:pPr>
      <w:keepLines/>
      <w:pageBreakBefore w:val="0"/>
      <w:numPr>
        <w:numId w:val="0"/>
      </w:numPr>
      <w:spacing w:before="240" w:after="0" w:line="240" w:lineRule="auto"/>
      <w:jc w:val="both"/>
      <w:outlineLvl w:val="9"/>
    </w:pPr>
    <w:rPr>
      <w:rFonts w:asciiTheme="majorHAnsi" w:eastAsiaTheme="majorEastAsia" w:hAnsiTheme="majorHAnsi" w:cstheme="majorBidi"/>
      <w:b w:val="0"/>
      <w:bCs w:val="0"/>
      <w:caps w:val="0"/>
      <w:color w:val="2F5496" w:themeColor="accent1" w:themeShade="BF"/>
      <w:kern w:val="0"/>
    </w:rPr>
  </w:style>
  <w:style w:type="paragraph" w:customStyle="1" w:styleId="-1">
    <w:name w:val="!-тире"/>
    <w:basedOn w:val="af"/>
    <w:link w:val="-3"/>
    <w:rsid w:val="00CD78B9"/>
    <w:pPr>
      <w:widowControl w:val="0"/>
      <w:numPr>
        <w:numId w:val="31"/>
      </w:numPr>
      <w:spacing w:line="360" w:lineRule="auto"/>
    </w:pPr>
    <w:rPr>
      <w:rFonts w:eastAsia="Calibri" w:cs="Mangal"/>
      <w:kern w:val="1"/>
      <w:szCs w:val="22"/>
      <w:lang w:eastAsia="ar-SA" w:bidi="hi-IN"/>
    </w:rPr>
  </w:style>
  <w:style w:type="character" w:customStyle="1" w:styleId="-3">
    <w:name w:val="!-тире Знак"/>
    <w:link w:val="-1"/>
    <w:rsid w:val="00CD78B9"/>
    <w:rPr>
      <w:rFonts w:eastAsia="Calibri" w:cs="Mangal"/>
      <w:kern w:val="1"/>
      <w:sz w:val="24"/>
      <w:szCs w:val="22"/>
      <w:lang w:eastAsia="ar-SA" w:bidi="hi-IN"/>
    </w:rPr>
  </w:style>
  <w:style w:type="paragraph" w:customStyle="1" w:styleId="a1">
    <w:name w:val="нумерация"/>
    <w:basedOn w:val="afffe"/>
    <w:link w:val="affffffe"/>
    <w:rsid w:val="00CD78B9"/>
    <w:pPr>
      <w:numPr>
        <w:numId w:val="32"/>
      </w:numPr>
      <w:suppressAutoHyphens w:val="0"/>
      <w:spacing w:after="160" w:line="360" w:lineRule="auto"/>
      <w:contextualSpacing/>
      <w:jc w:val="both"/>
    </w:pPr>
    <w:rPr>
      <w:rFonts w:eastAsiaTheme="minorHAnsi"/>
      <w:lang w:eastAsia="en-US"/>
    </w:rPr>
  </w:style>
  <w:style w:type="character" w:customStyle="1" w:styleId="affffffe">
    <w:name w:val="нумерация Знак"/>
    <w:basedOn w:val="af2"/>
    <w:link w:val="a1"/>
    <w:rsid w:val="00CD78B9"/>
    <w:rPr>
      <w:rFonts w:eastAsiaTheme="minorHAnsi"/>
      <w:sz w:val="24"/>
      <w:szCs w:val="24"/>
      <w:lang w:eastAsia="en-US"/>
    </w:rPr>
  </w:style>
  <w:style w:type="paragraph" w:styleId="afffffff">
    <w:name w:val="Title"/>
    <w:basedOn w:val="af"/>
    <w:link w:val="afffffff0"/>
    <w:rsid w:val="001A05E1"/>
    <w:pPr>
      <w:spacing w:before="240" w:after="60" w:line="360" w:lineRule="auto"/>
      <w:jc w:val="center"/>
    </w:pPr>
    <w:rPr>
      <w:rFonts w:ascii="Arial" w:hAnsi="Arial" w:cs="Arial"/>
      <w:b/>
      <w:bCs/>
      <w:caps/>
      <w:kern w:val="28"/>
      <w:sz w:val="32"/>
      <w:szCs w:val="32"/>
    </w:rPr>
  </w:style>
  <w:style w:type="character" w:customStyle="1" w:styleId="afffffff0">
    <w:name w:val="Название Знак"/>
    <w:basedOn w:val="af2"/>
    <w:link w:val="afffffff"/>
    <w:rsid w:val="001A05E1"/>
    <w:rPr>
      <w:rFonts w:ascii="Arial" w:hAnsi="Arial" w:cs="Arial"/>
      <w:b/>
      <w:bCs/>
      <w:caps/>
      <w:kern w:val="28"/>
      <w:sz w:val="32"/>
      <w:szCs w:val="32"/>
    </w:rPr>
  </w:style>
  <w:style w:type="paragraph" w:customStyle="1" w:styleId="-11">
    <w:name w:val="Цветной список - Акцент 11"/>
    <w:basedOn w:val="af"/>
    <w:uiPriority w:val="34"/>
    <w:rsid w:val="001A05E1"/>
    <w:pPr>
      <w:spacing w:after="160" w:line="259" w:lineRule="auto"/>
      <w:ind w:left="720" w:firstLine="709"/>
      <w:contextualSpacing/>
      <w:jc w:val="left"/>
    </w:pPr>
    <w:rPr>
      <w:rFonts w:ascii="Calibri" w:eastAsia="Calibri" w:hAnsi="Calibri"/>
      <w:sz w:val="22"/>
      <w:szCs w:val="22"/>
      <w:lang w:eastAsia="en-US"/>
    </w:rPr>
  </w:style>
  <w:style w:type="character" w:customStyle="1" w:styleId="NoSpacingChar">
    <w:name w:val="No Spacing Char"/>
    <w:link w:val="1f5"/>
    <w:locked/>
    <w:rsid w:val="001A05E1"/>
    <w:rPr>
      <w:rFonts w:ascii="Calibri" w:hAnsi="Calibri"/>
      <w:sz w:val="22"/>
      <w:szCs w:val="22"/>
      <w:lang w:eastAsia="en-US"/>
    </w:rPr>
  </w:style>
  <w:style w:type="paragraph" w:customStyle="1" w:styleId="afffffff1">
    <w:name w:val="Содержимое таблицы"/>
    <w:basedOn w:val="af"/>
    <w:rsid w:val="001A05E1"/>
    <w:pPr>
      <w:jc w:val="left"/>
    </w:pPr>
    <w:rPr>
      <w:rFonts w:eastAsia="SimSun" w:cs="Arial"/>
      <w:color w:val="00000A"/>
      <w:lang w:eastAsia="zh-CN" w:bidi="hi-IN"/>
    </w:rPr>
  </w:style>
  <w:style w:type="paragraph" w:customStyle="1" w:styleId="11">
    <w:name w:val="1. Подзаголовок"/>
    <w:basedOn w:val="21"/>
    <w:next w:val="af0"/>
    <w:link w:val="1ff0"/>
    <w:uiPriority w:val="49"/>
    <w:rsid w:val="001A05E1"/>
    <w:pPr>
      <w:numPr>
        <w:ilvl w:val="0"/>
        <w:numId w:val="36"/>
      </w:numPr>
      <w:ind w:left="720"/>
    </w:pPr>
    <w:rPr>
      <w:iCs w:val="0"/>
      <w:lang w:eastAsia="en-US"/>
    </w:rPr>
  </w:style>
  <w:style w:type="character" w:customStyle="1" w:styleId="1ff0">
    <w:name w:val="1. Подзаголовок Знак"/>
    <w:link w:val="11"/>
    <w:uiPriority w:val="49"/>
    <w:locked/>
    <w:rsid w:val="001A05E1"/>
    <w:rPr>
      <w:b/>
      <w:bCs/>
      <w:sz w:val="28"/>
      <w:szCs w:val="28"/>
      <w:lang w:eastAsia="en-US"/>
    </w:rPr>
  </w:style>
  <w:style w:type="character" w:styleId="afffffff2">
    <w:name w:val="Emphasis"/>
    <w:uiPriority w:val="20"/>
    <w:rsid w:val="001A05E1"/>
    <w:rPr>
      <w:i/>
      <w:iCs/>
    </w:rPr>
  </w:style>
  <w:style w:type="paragraph" w:customStyle="1" w:styleId="FooterForLines">
    <w:name w:val="Footer For Lines"/>
    <w:basedOn w:val="af"/>
    <w:locked/>
    <w:rsid w:val="001A05E1"/>
    <w:pPr>
      <w:spacing w:line="20" w:lineRule="exact"/>
      <w:jc w:val="left"/>
    </w:pPr>
    <w:rPr>
      <w:rFonts w:ascii="Arial" w:hAnsi="Arial" w:cs="Arial"/>
      <w:color w:val="FFFFFF"/>
      <w:sz w:val="2"/>
      <w:szCs w:val="2"/>
      <w:lang w:val="en-US"/>
    </w:rPr>
  </w:style>
  <w:style w:type="paragraph" w:customStyle="1" w:styleId="afffffff3">
    <w:name w:val="Просто текст"/>
    <w:basedOn w:val="aff8"/>
    <w:link w:val="afffffff4"/>
    <w:rsid w:val="001A05E1"/>
    <w:pPr>
      <w:keepLines/>
      <w:spacing w:before="120" w:after="120" w:line="260" w:lineRule="atLeast"/>
      <w:ind w:firstLine="0"/>
      <w:jc w:val="both"/>
    </w:pPr>
    <w:rPr>
      <w:rFonts w:ascii="Palatino Linotype" w:hAnsi="Palatino Linotype" w:cs="Arial"/>
      <w:szCs w:val="22"/>
      <w:lang w:eastAsia="ru-RU"/>
    </w:rPr>
  </w:style>
  <w:style w:type="character" w:customStyle="1" w:styleId="afffffff4">
    <w:name w:val="Просто текст Знак"/>
    <w:link w:val="afffffff3"/>
    <w:rsid w:val="001A05E1"/>
    <w:rPr>
      <w:rFonts w:ascii="Palatino Linotype" w:hAnsi="Palatino Linotype" w:cs="Arial"/>
      <w:sz w:val="24"/>
      <w:szCs w:val="22"/>
    </w:rPr>
  </w:style>
  <w:style w:type="character" w:customStyle="1" w:styleId="afffffd">
    <w:name w:val="Рисунок Знак"/>
    <w:link w:val="afffffc"/>
    <w:uiPriority w:val="3"/>
    <w:rsid w:val="001A05E1"/>
    <w:rPr>
      <w:rFonts w:ascii="PetersburgCTT" w:hAnsi="PetersburgCTT"/>
    </w:rPr>
  </w:style>
  <w:style w:type="paragraph" w:customStyle="1" w:styleId="666666">
    <w:name w:val="6.6.6.6.6.6.ст"/>
    <w:basedOn w:val="6"/>
    <w:link w:val="6666660"/>
    <w:qFormat/>
    <w:rsid w:val="001A05E1"/>
    <w:pPr>
      <w:keepNext w:val="0"/>
      <w:widowControl w:val="0"/>
      <w:numPr>
        <w:ilvl w:val="0"/>
      </w:numPr>
      <w:spacing w:after="120"/>
      <w:ind w:firstLine="851"/>
    </w:pPr>
    <w:rPr>
      <w:rFonts w:eastAsia="Calibri"/>
      <w:b w:val="0"/>
      <w:bCs/>
      <w:spacing w:val="-4"/>
      <w:kern w:val="1"/>
      <w:szCs w:val="20"/>
      <w:lang w:eastAsia="en-US"/>
    </w:rPr>
  </w:style>
  <w:style w:type="character" w:customStyle="1" w:styleId="6666660">
    <w:name w:val="6.6.6.6.6.6.ст Знак"/>
    <w:link w:val="666666"/>
    <w:rsid w:val="001A05E1"/>
    <w:rPr>
      <w:rFonts w:eastAsia="Calibri"/>
      <w:bCs/>
      <w:spacing w:val="-4"/>
      <w:kern w:val="1"/>
      <w:sz w:val="24"/>
      <w:lang w:eastAsia="en-US"/>
    </w:rPr>
  </w:style>
  <w:style w:type="paragraph" w:customStyle="1" w:styleId="5">
    <w:name w:val="Стиль5"/>
    <w:basedOn w:val="af"/>
    <w:link w:val="58"/>
    <w:rsid w:val="001A05E1"/>
    <w:pPr>
      <w:numPr>
        <w:numId w:val="37"/>
      </w:numPr>
      <w:spacing w:line="360" w:lineRule="auto"/>
      <w:ind w:left="2694"/>
      <w:contextualSpacing/>
    </w:pPr>
    <w:rPr>
      <w:rFonts w:eastAsiaTheme="minorHAnsi"/>
      <w:lang w:eastAsia="en-US"/>
    </w:rPr>
  </w:style>
  <w:style w:type="character" w:customStyle="1" w:styleId="58">
    <w:name w:val="Стиль5 Знак"/>
    <w:basedOn w:val="af2"/>
    <w:link w:val="5"/>
    <w:rsid w:val="001A05E1"/>
    <w:rPr>
      <w:rFonts w:eastAsiaTheme="minorHAnsi"/>
      <w:sz w:val="24"/>
      <w:szCs w:val="24"/>
      <w:lang w:eastAsia="en-US"/>
    </w:rPr>
  </w:style>
  <w:style w:type="paragraph" w:customStyle="1" w:styleId="55555">
    <w:name w:val="5.5.5.5.5.ст"/>
    <w:basedOn w:val="50"/>
    <w:link w:val="555550"/>
    <w:rsid w:val="001A05E1"/>
    <w:pPr>
      <w:keepNext w:val="0"/>
      <w:ind w:left="0" w:firstLine="0"/>
    </w:pPr>
    <w:rPr>
      <w:rFonts w:eastAsiaTheme="majorEastAsia"/>
      <w:b w:val="0"/>
      <w:iCs/>
      <w:szCs w:val="24"/>
    </w:rPr>
  </w:style>
  <w:style w:type="character" w:customStyle="1" w:styleId="555550">
    <w:name w:val="5.5.5.5.5.ст Знак"/>
    <w:link w:val="55555"/>
    <w:rsid w:val="001A05E1"/>
    <w:rPr>
      <w:rFonts w:eastAsiaTheme="majorEastAsia"/>
      <w:bCs/>
      <w:iCs/>
      <w:sz w:val="24"/>
      <w:szCs w:val="24"/>
      <w:lang w:eastAsia="en-US"/>
    </w:rPr>
  </w:style>
  <w:style w:type="paragraph" w:customStyle="1" w:styleId="78">
    <w:name w:val="Стиль7"/>
    <w:basedOn w:val="666666"/>
    <w:rsid w:val="001A05E1"/>
    <w:pPr>
      <w:widowControl/>
      <w:tabs>
        <w:tab w:val="num" w:pos="2520"/>
      </w:tabs>
      <w:spacing w:before="60" w:after="60"/>
      <w:ind w:left="720" w:firstLine="0"/>
    </w:pPr>
    <w:rPr>
      <w:rFonts w:eastAsiaTheme="majorEastAsia"/>
      <w:spacing w:val="0"/>
      <w:kern w:val="0"/>
    </w:rPr>
  </w:style>
  <w:style w:type="paragraph" w:customStyle="1" w:styleId="4">
    <w:name w:val="Стиль4"/>
    <w:basedOn w:val="afffe"/>
    <w:rsid w:val="001A05E1"/>
    <w:pPr>
      <w:numPr>
        <w:numId w:val="38"/>
      </w:numPr>
      <w:suppressAutoHyphens w:val="0"/>
      <w:spacing w:line="360" w:lineRule="auto"/>
      <w:ind w:left="1984" w:hanging="357"/>
      <w:contextualSpacing/>
      <w:jc w:val="both"/>
    </w:pPr>
    <w:rPr>
      <w:rFonts w:eastAsiaTheme="minorHAnsi"/>
      <w:lang w:eastAsia="en-US"/>
    </w:rPr>
  </w:style>
  <w:style w:type="paragraph" w:customStyle="1" w:styleId="7777777">
    <w:name w:val="7.7.7.7.7.7.7.ст"/>
    <w:basedOn w:val="666666"/>
    <w:next w:val="61"/>
    <w:qFormat/>
    <w:rsid w:val="00914A2D"/>
    <w:pPr>
      <w:tabs>
        <w:tab w:val="num" w:pos="360"/>
      </w:tabs>
      <w:spacing w:before="120"/>
      <w:outlineLvl w:val="6"/>
    </w:pPr>
    <w:rPr>
      <w:rFonts w:ascii="Calibri" w:hAnsi="Calibri" w:cs="Calibri"/>
      <w:bCs w:val="0"/>
      <w:kern w:val="2"/>
    </w:rPr>
  </w:style>
  <w:style w:type="paragraph" w:customStyle="1" w:styleId="1110">
    <w:name w:val="Текст111"/>
    <w:basedOn w:val="af"/>
    <w:link w:val="1111"/>
    <w:qFormat/>
    <w:rsid w:val="003F6B93"/>
    <w:pPr>
      <w:spacing w:after="80" w:line="360" w:lineRule="auto"/>
      <w:ind w:left="284" w:firstLine="348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111">
    <w:name w:val="Текст111 Знак"/>
    <w:basedOn w:val="af2"/>
    <w:link w:val="1110"/>
    <w:rsid w:val="003F6B93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a6">
    <w:name w:val="Перечисление пп"/>
    <w:basedOn w:val="af"/>
    <w:link w:val="afffffff5"/>
    <w:qFormat/>
    <w:rsid w:val="003F6B93"/>
    <w:pPr>
      <w:numPr>
        <w:numId w:val="39"/>
      </w:numPr>
      <w:spacing w:after="80" w:line="360" w:lineRule="auto"/>
      <w:ind w:left="709"/>
    </w:pPr>
    <w:rPr>
      <w:rFonts w:asciiTheme="minorHAnsi" w:eastAsiaTheme="majorEastAsia" w:hAnsiTheme="minorHAnsi" w:cstheme="minorHAnsi"/>
      <w:sz w:val="22"/>
      <w:szCs w:val="22"/>
      <w:lang w:eastAsia="en-US"/>
    </w:rPr>
  </w:style>
  <w:style w:type="character" w:customStyle="1" w:styleId="afffffff5">
    <w:name w:val="Перечисление пп Знак"/>
    <w:basedOn w:val="af2"/>
    <w:link w:val="a6"/>
    <w:rsid w:val="003F6B93"/>
    <w:rPr>
      <w:rFonts w:asciiTheme="minorHAnsi" w:eastAsiaTheme="majorEastAsia" w:hAnsiTheme="minorHAnsi" w:cstheme="minorHAns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13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1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20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3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739613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544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9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519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89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886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82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89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99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75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74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122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32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661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0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07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83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72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9098545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32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82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28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64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59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7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49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35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22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8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01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718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2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88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67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742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07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8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20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88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1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18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2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807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1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67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08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301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51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21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7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52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2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33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51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811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89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7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53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82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671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70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929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85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17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22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02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0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53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70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9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7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5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66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66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57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5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6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801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5667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037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5880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6890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57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49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103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image" Target="media/image119.png"/><Relationship Id="rId138" Type="http://schemas.openxmlformats.org/officeDocument/2006/relationships/image" Target="media/image124.png"/><Relationship Id="rId154" Type="http://schemas.openxmlformats.org/officeDocument/2006/relationships/image" Target="media/image140.png"/><Relationship Id="rId159" Type="http://schemas.openxmlformats.org/officeDocument/2006/relationships/image" Target="media/image145.png"/><Relationship Id="rId175" Type="http://schemas.openxmlformats.org/officeDocument/2006/relationships/image" Target="media/image161.png"/><Relationship Id="rId170" Type="http://schemas.openxmlformats.org/officeDocument/2006/relationships/image" Target="media/image156.png"/><Relationship Id="rId191" Type="http://schemas.openxmlformats.org/officeDocument/2006/relationships/fontTable" Target="fontTable.xml"/><Relationship Id="rId16" Type="http://schemas.openxmlformats.org/officeDocument/2006/relationships/image" Target="media/image2.png"/><Relationship Id="rId107" Type="http://schemas.openxmlformats.org/officeDocument/2006/relationships/image" Target="media/image93.png"/><Relationship Id="rId11" Type="http://schemas.openxmlformats.org/officeDocument/2006/relationships/header" Target="header2.xm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28" Type="http://schemas.openxmlformats.org/officeDocument/2006/relationships/image" Target="media/image114.png"/><Relationship Id="rId144" Type="http://schemas.openxmlformats.org/officeDocument/2006/relationships/image" Target="media/image130.png"/><Relationship Id="rId149" Type="http://schemas.openxmlformats.org/officeDocument/2006/relationships/image" Target="media/image135.png"/><Relationship Id="rId5" Type="http://schemas.openxmlformats.org/officeDocument/2006/relationships/settings" Target="settings.xml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160" Type="http://schemas.openxmlformats.org/officeDocument/2006/relationships/image" Target="media/image146.png"/><Relationship Id="rId165" Type="http://schemas.openxmlformats.org/officeDocument/2006/relationships/image" Target="media/image151.png"/><Relationship Id="rId181" Type="http://schemas.openxmlformats.org/officeDocument/2006/relationships/image" Target="media/image167.png"/><Relationship Id="rId186" Type="http://schemas.openxmlformats.org/officeDocument/2006/relationships/image" Target="media/image172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18" Type="http://schemas.openxmlformats.org/officeDocument/2006/relationships/image" Target="media/image104.png"/><Relationship Id="rId134" Type="http://schemas.openxmlformats.org/officeDocument/2006/relationships/image" Target="media/image120.png"/><Relationship Id="rId139" Type="http://schemas.openxmlformats.org/officeDocument/2006/relationships/image" Target="media/image125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image" Target="media/image136.png"/><Relationship Id="rId155" Type="http://schemas.openxmlformats.org/officeDocument/2006/relationships/image" Target="media/image141.png"/><Relationship Id="rId171" Type="http://schemas.openxmlformats.org/officeDocument/2006/relationships/image" Target="media/image157.png"/><Relationship Id="rId176" Type="http://schemas.openxmlformats.org/officeDocument/2006/relationships/image" Target="media/image162.png"/><Relationship Id="rId192" Type="http://schemas.openxmlformats.org/officeDocument/2006/relationships/theme" Target="theme/theme1.xml"/><Relationship Id="rId12" Type="http://schemas.openxmlformats.org/officeDocument/2006/relationships/footer" Target="footer2.xml"/><Relationship Id="rId17" Type="http://schemas.openxmlformats.org/officeDocument/2006/relationships/image" Target="media/image3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image" Target="media/image45.png"/><Relationship Id="rId103" Type="http://schemas.openxmlformats.org/officeDocument/2006/relationships/image" Target="media/image89.png"/><Relationship Id="rId108" Type="http://schemas.openxmlformats.org/officeDocument/2006/relationships/image" Target="media/image94.pn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0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40" Type="http://schemas.openxmlformats.org/officeDocument/2006/relationships/image" Target="media/image126.png"/><Relationship Id="rId145" Type="http://schemas.openxmlformats.org/officeDocument/2006/relationships/image" Target="media/image131.png"/><Relationship Id="rId161" Type="http://schemas.openxmlformats.org/officeDocument/2006/relationships/image" Target="media/image147.png"/><Relationship Id="rId166" Type="http://schemas.openxmlformats.org/officeDocument/2006/relationships/image" Target="media/image152.png"/><Relationship Id="rId182" Type="http://schemas.openxmlformats.org/officeDocument/2006/relationships/image" Target="media/image168.png"/><Relationship Id="rId187" Type="http://schemas.openxmlformats.org/officeDocument/2006/relationships/image" Target="media/image17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49" Type="http://schemas.openxmlformats.org/officeDocument/2006/relationships/image" Target="media/image35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0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0" Type="http://schemas.openxmlformats.org/officeDocument/2006/relationships/image" Target="media/image116.png"/><Relationship Id="rId135" Type="http://schemas.openxmlformats.org/officeDocument/2006/relationships/image" Target="media/image121.png"/><Relationship Id="rId151" Type="http://schemas.openxmlformats.org/officeDocument/2006/relationships/image" Target="media/image137.png"/><Relationship Id="rId156" Type="http://schemas.openxmlformats.org/officeDocument/2006/relationships/image" Target="media/image142.png"/><Relationship Id="rId177" Type="http://schemas.openxmlformats.org/officeDocument/2006/relationships/image" Target="media/image163.png"/><Relationship Id="rId172" Type="http://schemas.openxmlformats.org/officeDocument/2006/relationships/image" Target="media/image158.png"/><Relationship Id="rId13" Type="http://schemas.openxmlformats.org/officeDocument/2006/relationships/header" Target="header3.xml"/><Relationship Id="rId18" Type="http://schemas.openxmlformats.org/officeDocument/2006/relationships/image" Target="media/image4.png"/><Relationship Id="rId39" Type="http://schemas.openxmlformats.org/officeDocument/2006/relationships/image" Target="media/image25.png"/><Relationship Id="rId109" Type="http://schemas.openxmlformats.org/officeDocument/2006/relationships/image" Target="media/image9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image" Target="media/image127.png"/><Relationship Id="rId146" Type="http://schemas.openxmlformats.org/officeDocument/2006/relationships/image" Target="media/image132.png"/><Relationship Id="rId167" Type="http://schemas.openxmlformats.org/officeDocument/2006/relationships/image" Target="media/image153.png"/><Relationship Id="rId188" Type="http://schemas.openxmlformats.org/officeDocument/2006/relationships/image" Target="media/image174.png"/><Relationship Id="rId7" Type="http://schemas.openxmlformats.org/officeDocument/2006/relationships/footnotes" Target="foot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162" Type="http://schemas.openxmlformats.org/officeDocument/2006/relationships/image" Target="media/image148.png"/><Relationship Id="rId183" Type="http://schemas.openxmlformats.org/officeDocument/2006/relationships/image" Target="media/image169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openxmlformats.org/officeDocument/2006/relationships/image" Target="media/image143.png"/><Relationship Id="rId178" Type="http://schemas.openxmlformats.org/officeDocument/2006/relationships/image" Target="media/image164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52" Type="http://schemas.openxmlformats.org/officeDocument/2006/relationships/image" Target="media/image138.png"/><Relationship Id="rId173" Type="http://schemas.openxmlformats.org/officeDocument/2006/relationships/image" Target="media/image159.png"/><Relationship Id="rId19" Type="http://schemas.openxmlformats.org/officeDocument/2006/relationships/image" Target="media/image5.png"/><Relationship Id="rId14" Type="http://schemas.openxmlformats.org/officeDocument/2006/relationships/footer" Target="footer3.xm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168" Type="http://schemas.openxmlformats.org/officeDocument/2006/relationships/image" Target="media/image154.png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163" Type="http://schemas.openxmlformats.org/officeDocument/2006/relationships/image" Target="media/image149.png"/><Relationship Id="rId184" Type="http://schemas.openxmlformats.org/officeDocument/2006/relationships/image" Target="media/image170.png"/><Relationship Id="rId189" Type="http://schemas.openxmlformats.org/officeDocument/2006/relationships/header" Target="header4.xml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137" Type="http://schemas.openxmlformats.org/officeDocument/2006/relationships/image" Target="media/image123.png"/><Relationship Id="rId158" Type="http://schemas.openxmlformats.org/officeDocument/2006/relationships/image" Target="media/image144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3" Type="http://schemas.openxmlformats.org/officeDocument/2006/relationships/image" Target="media/image139.png"/><Relationship Id="rId174" Type="http://schemas.openxmlformats.org/officeDocument/2006/relationships/image" Target="media/image160.png"/><Relationship Id="rId179" Type="http://schemas.openxmlformats.org/officeDocument/2006/relationships/image" Target="media/image165.png"/><Relationship Id="rId190" Type="http://schemas.openxmlformats.org/officeDocument/2006/relationships/footer" Target="footer4.xml"/><Relationship Id="rId15" Type="http://schemas.openxmlformats.org/officeDocument/2006/relationships/image" Target="media/image1.png"/><Relationship Id="rId36" Type="http://schemas.openxmlformats.org/officeDocument/2006/relationships/image" Target="media/image22.png"/><Relationship Id="rId57" Type="http://schemas.openxmlformats.org/officeDocument/2006/relationships/image" Target="media/image43.png"/><Relationship Id="rId106" Type="http://schemas.openxmlformats.org/officeDocument/2006/relationships/image" Target="media/image92.png"/><Relationship Id="rId127" Type="http://schemas.openxmlformats.org/officeDocument/2006/relationships/image" Target="media/image113.png"/><Relationship Id="rId10" Type="http://schemas.openxmlformats.org/officeDocument/2006/relationships/footer" Target="footer1.xml"/><Relationship Id="rId31" Type="http://schemas.openxmlformats.org/officeDocument/2006/relationships/image" Target="media/image17.pn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image" Target="media/image129.png"/><Relationship Id="rId148" Type="http://schemas.openxmlformats.org/officeDocument/2006/relationships/image" Target="media/image134.png"/><Relationship Id="rId164" Type="http://schemas.openxmlformats.org/officeDocument/2006/relationships/image" Target="media/image150.png"/><Relationship Id="rId169" Type="http://schemas.openxmlformats.org/officeDocument/2006/relationships/image" Target="media/image155.png"/><Relationship Id="rId185" Type="http://schemas.openxmlformats.org/officeDocument/2006/relationships/image" Target="media/image171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80" Type="http://schemas.openxmlformats.org/officeDocument/2006/relationships/image" Target="media/image16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NT\Profiles\luba\&#1044;&#1072;&#1085;&#1085;&#1099;&#1077;\Microsoft\&#1064;&#1072;&#1073;&#1083;&#1086;&#1085;&#1099;\&#1056;&#1072;&#1073;&#1086;&#1095;&#1080;&#1081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Заполнитель1</b:Tag>
    <b:SourceType>Book</b:SourceType>
    <b:Guid>{063B3AF4-B788-4F71-B014-780C89DCA59F}</b:Guid>
    <b:RefOrder>1</b:RefOrder>
  </b:Source>
</b:Sources>
</file>

<file path=customXml/itemProps1.xml><?xml version="1.0" encoding="utf-8"?>
<ds:datastoreItem xmlns:ds="http://schemas.openxmlformats.org/officeDocument/2006/customXml" ds:itemID="{E10C5E6D-587F-4BD9-A141-CEC436226B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Рабочий.dot</Template>
  <TotalTime>0</TotalTime>
  <Pages>37</Pages>
  <Words>7775</Words>
  <Characters>44320</Characters>
  <Application>Microsoft Office Word</Application>
  <DocSecurity>0</DocSecurity>
  <Lines>369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Описание программного обеспечения</vt:lpstr>
    </vt:vector>
  </TitlesOfParts>
  <Company/>
  <LinksUpToDate>false</LinksUpToDate>
  <CharactersWithSpaces>51992</CharactersWithSpaces>
  <SharedDoc>false</SharedDoc>
  <HLinks>
    <vt:vector size="90" baseType="variant">
      <vt:variant>
        <vt:i4>1703996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_Toc468984864</vt:lpwstr>
      </vt:variant>
      <vt:variant>
        <vt:i4>1703996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_Toc468984863</vt:lpwstr>
      </vt:variant>
      <vt:variant>
        <vt:i4>1703996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_Toc468984862</vt:lpwstr>
      </vt:variant>
      <vt:variant>
        <vt:i4>1703996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_Toc468984861</vt:lpwstr>
      </vt:variant>
      <vt:variant>
        <vt:i4>1703996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_Toc468984860</vt:lpwstr>
      </vt:variant>
      <vt:variant>
        <vt:i4>1638460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_Toc468984859</vt:lpwstr>
      </vt:variant>
      <vt:variant>
        <vt:i4>1638460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_Toc468984858</vt:lpwstr>
      </vt:variant>
      <vt:variant>
        <vt:i4>1638460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_Toc468984857</vt:lpwstr>
      </vt:variant>
      <vt:variant>
        <vt:i4>1638460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_Toc468984856</vt:lpwstr>
      </vt:variant>
      <vt:variant>
        <vt:i4>1638460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_Toc468984855</vt:lpwstr>
      </vt:variant>
      <vt:variant>
        <vt:i4>1638460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_Toc468984854</vt:lpwstr>
      </vt:variant>
      <vt:variant>
        <vt:i4>1638460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_Toc468984853</vt:lpwstr>
      </vt:variant>
      <vt:variant>
        <vt:i4>1638460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_Toc468984852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_Toc468984851</vt:lpwstr>
      </vt:variant>
      <vt:variant>
        <vt:i4>1638460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_Toc468984850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Описание программного обеспечения</dc:title>
  <dc:creator>Андрей К.</dc:creator>
  <cp:lastModifiedBy>Дмитрий Билле</cp:lastModifiedBy>
  <cp:revision>2</cp:revision>
  <cp:lastPrinted>2022-12-01T05:20:00Z</cp:lastPrinted>
  <dcterms:created xsi:type="dcterms:W3CDTF">2023-12-14T09:52:00Z</dcterms:created>
  <dcterms:modified xsi:type="dcterms:W3CDTF">2023-12-14T09:52:00Z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ДокОПО">
    <vt:lpwstr>XXX.ПА</vt:lpwstr>
  </property>
  <property fmtid="{D5CDD505-2E9C-101B-9397-08002B2CF9AE}" pid="3" name="НаимСистемыПолное">
    <vt:lpwstr>&lt;Наименование системы / подсистемы полное&gt;</vt:lpwstr>
  </property>
  <property fmtid="{D5CDD505-2E9C-101B-9397-08002B2CF9AE}" pid="4" name="НаимСистемыКраткое">
    <vt:lpwstr>&lt;Наименование АС краткое&gt;</vt:lpwstr>
  </property>
  <property fmtid="{D5CDD505-2E9C-101B-9397-08002B2CF9AE}" pid="5" name="НаименованиеОрганизацииЗаказчика">
    <vt:lpwstr>&lt;Наименование организации заказчика&gt;</vt:lpwstr>
  </property>
  <property fmtid="{D5CDD505-2E9C-101B-9397-08002B2CF9AE}" pid="6" name="Город">
    <vt:lpwstr>Москва</vt:lpwstr>
  </property>
  <property fmtid="{D5CDD505-2E9C-101B-9397-08002B2CF9AE}" pid="7" name="Год">
    <vt:lpwstr>&lt;год&gt;</vt:lpwstr>
  </property>
  <property fmtid="{D5CDD505-2E9C-101B-9397-08002B2CF9AE}" pid="8" name="НаимДокумента">
    <vt:lpwstr>Описание программного обеспечения</vt:lpwstr>
  </property>
</Properties>
</file>